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BD" w:rsidRPr="00B77258" w:rsidRDefault="00EB6283" w:rsidP="00D836BD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</w:rPr>
        <w:t>Załącznik nr 6</w:t>
      </w:r>
      <w:r w:rsidR="00D836BD" w:rsidRPr="00B77258">
        <w:rPr>
          <w:rFonts w:ascii="Times New Roman" w:eastAsia="Batang" w:hAnsi="Times New Roman" w:cs="Times New Roman"/>
          <w:b/>
        </w:rPr>
        <w:t xml:space="preserve"> do SIWZ </w:t>
      </w:r>
    </w:p>
    <w:p w:rsidR="00D836BD" w:rsidRPr="00B77258" w:rsidRDefault="00D836BD" w:rsidP="00D836BD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…………………………………………….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(nazwa, pieczęć Podmiotu  udostępniającego zasoby)</w:t>
      </w:r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podmiotu udostepniającego zasoby na zasadach z art. 22a ustawy </w:t>
      </w:r>
      <w:proofErr w:type="spellStart"/>
      <w:r w:rsidRPr="00B77258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3724C" w:rsidRPr="00362312" w:rsidRDefault="00D836BD" w:rsidP="009372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B77258">
        <w:rPr>
          <w:rFonts w:ascii="Times New Roman" w:eastAsia="Calibri" w:hAnsi="Times New Roman" w:cs="Times New Roman"/>
        </w:rPr>
        <w:t xml:space="preserve">na potrzeby zamówienia </w:t>
      </w:r>
      <w:proofErr w:type="spellStart"/>
      <w:r w:rsidRPr="00B77258">
        <w:rPr>
          <w:rFonts w:ascii="Times New Roman" w:eastAsia="Calibri" w:hAnsi="Times New Roman" w:cs="Times New Roman"/>
        </w:rPr>
        <w:t>pn</w:t>
      </w:r>
      <w:proofErr w:type="spellEnd"/>
      <w:r w:rsidRPr="00B77258">
        <w:rPr>
          <w:rFonts w:ascii="Times New Roman" w:eastAsia="Calibri" w:hAnsi="Times New Roman" w:cs="Times New Roman"/>
        </w:rPr>
        <w:t>:</w:t>
      </w:r>
      <w:r w:rsidRPr="00B77258">
        <w:rPr>
          <w:rFonts w:ascii="Times New Roman" w:eastAsia="Calibri" w:hAnsi="Times New Roman" w:cs="Times New Roman"/>
          <w:b/>
        </w:rPr>
        <w:t xml:space="preserve"> </w:t>
      </w:r>
      <w:r w:rsidR="0093724C" w:rsidRPr="005C78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Odtworzenie konstrukcji głównej  Stadionu Piłkarskiego przy ul. Ściegiennego 8</w:t>
      </w:r>
    </w:p>
    <w:p w:rsidR="00D26209" w:rsidRPr="00D836BD" w:rsidRDefault="00D26209" w:rsidP="00D26209">
      <w:pPr>
        <w:rPr>
          <w:rFonts w:ascii="Times New Roman" w:eastAsia="Calibri" w:hAnsi="Times New Roman" w:cs="Times New Roman"/>
          <w:b/>
        </w:rPr>
      </w:pPr>
      <w:bookmarkStart w:id="0" w:name="_GoBack"/>
      <w:bookmarkEnd w:id="0"/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 / My (imię i nazwisko)  ............................................................................................................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jako upoważniony/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nieni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przedstawiciel/e firmy ………………………………………………..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>zobowiązuję/my  się  do oddania do dyspozycji Wykonawcy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 składającego ofertę: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</w:t>
      </w:r>
      <w:r w:rsidR="00000FA4">
        <w:rPr>
          <w:rFonts w:ascii="Times New Roman" w:eastAsia="Times New Roman" w:hAnsi="Times New Roman" w:cs="Times New Roman"/>
          <w:lang w:eastAsia="pl-PL"/>
        </w:rPr>
        <w:t>……</w:t>
      </w:r>
      <w:r w:rsidRPr="00B77258">
        <w:rPr>
          <w:rFonts w:ascii="Times New Roman" w:eastAsia="Times New Roman" w:hAnsi="Times New Roman" w:cs="Times New Roman"/>
          <w:lang w:eastAsia="pl-PL"/>
        </w:rPr>
        <w:t>…………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ab/>
      </w: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( </w:t>
      </w:r>
      <w:r w:rsidRPr="00B77258">
        <w:rPr>
          <w:rFonts w:ascii="Times New Roman" w:eastAsia="Times New Roman" w:hAnsi="Times New Roman" w:cs="Times New Roman"/>
          <w:i/>
          <w:lang w:eastAsia="pl-PL"/>
        </w:rPr>
        <w:t>nazwa i adres wykonawcy składającego ofertę , któremu udostępnia się zasoby )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D836BD" w:rsidRPr="00B77258" w:rsidRDefault="00D836BD" w:rsidP="00000FA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niezbędnych zasobów naszych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na potrzeby realizacji w/w zamówieni</w:t>
      </w:r>
      <w:r w:rsidRPr="00B77258">
        <w:rPr>
          <w:rFonts w:ascii="Times New Roman" w:eastAsia="Times New Roman" w:hAnsi="Times New Roman" w:cs="Times New Roman"/>
          <w:lang w:eastAsia="pl-PL"/>
        </w:rPr>
        <w:t>a</w:t>
      </w:r>
      <w:r w:rsidR="00000FA4"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000FA4" w:rsidRDefault="00000FA4" w:rsidP="00000FA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00FA4" w:rsidRPr="00B77258" w:rsidRDefault="00000FA4" w:rsidP="00000FA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00FA4">
        <w:rPr>
          <w:rFonts w:ascii="Times New Roman" w:eastAsia="Times New Roman" w:hAnsi="Times New Roman" w:cs="Times New Roman"/>
          <w:b/>
          <w:lang w:eastAsia="pl-PL"/>
        </w:rPr>
        <w:t>w zakresie: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i/>
          <w:lang w:eastAsia="pl-PL"/>
        </w:rPr>
        <w:t>….</w:t>
      </w:r>
    </w:p>
    <w:p w:rsidR="00000FA4" w:rsidRPr="00000FA4" w:rsidRDefault="00000FA4" w:rsidP="00000FA4">
      <w:pPr>
        <w:pStyle w:val="Akapitzlist"/>
        <w:spacing w:after="0" w:line="240" w:lineRule="auto"/>
        <w:ind w:left="2481" w:firstLine="351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00FA4">
        <w:rPr>
          <w:rFonts w:ascii="Times New Roman" w:eastAsia="Times New Roman" w:hAnsi="Times New Roman" w:cs="Times New Roman"/>
          <w:i/>
          <w:lang w:eastAsia="pl-PL"/>
        </w:rPr>
        <w:t>( zakres dostępnych Wykonawcy zasobów innego podmiotu</w:t>
      </w:r>
      <w:r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000FA4" w:rsidRPr="00000FA4" w:rsidRDefault="00000FA4" w:rsidP="00000FA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w następujący sposób: ………………………………………………………………….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>…</w:t>
      </w:r>
    </w:p>
    <w:p w:rsidR="00000FA4" w:rsidRDefault="00000FA4" w:rsidP="00000FA4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 xml:space="preserve">( 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sposób wykorzystania zasobów, przez Wykonawcę, przy wykonywaniu zamówienia publicznego</w:t>
      </w:r>
      <w:r>
        <w:rPr>
          <w:rFonts w:ascii="Times New Roman" w:eastAsia="Times New Roman" w:hAnsi="Times New Roman" w:cs="Times New Roman"/>
          <w:i/>
          <w:lang w:eastAsia="pl-PL"/>
        </w:rPr>
        <w:t>)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:</w:t>
      </w:r>
    </w:p>
    <w:p w:rsidR="00000FA4" w:rsidRPr="00000FA4" w:rsidRDefault="00000FA4" w:rsidP="00000FA4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00FA4" w:rsidRP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 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>okres</w:t>
      </w:r>
      <w:r>
        <w:rPr>
          <w:rFonts w:ascii="Times New Roman" w:eastAsia="Times New Roman" w:hAnsi="Times New Roman" w:cs="Times New Roman"/>
          <w:b/>
          <w:lang w:eastAsia="pl-PL"/>
        </w:rPr>
        <w:t>ie: ………………………………………………………………………..………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000FA4" w:rsidRPr="00000FA4" w:rsidRDefault="00000FA4" w:rsidP="00000FA4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00FA4">
        <w:rPr>
          <w:rFonts w:ascii="Times New Roman" w:eastAsia="Times New Roman" w:hAnsi="Times New Roman" w:cs="Times New Roman"/>
          <w:i/>
          <w:lang w:eastAsia="pl-PL"/>
        </w:rPr>
        <w:t>( oznaczyć okres udziału przy wykonywaniu zamówienia publicznego)</w:t>
      </w:r>
    </w:p>
    <w:p w:rsidR="00000FA4" w:rsidRPr="00000FA4" w:rsidRDefault="00000FA4" w:rsidP="00000FA4">
      <w:pPr>
        <w:pStyle w:val="Akapitzlist"/>
        <w:rPr>
          <w:rFonts w:ascii="Times New Roman" w:eastAsia="Times New Roman" w:hAnsi="Times New Roman" w:cs="Times New Roman"/>
          <w:i/>
          <w:lang w:eastAsia="pl-PL"/>
        </w:rPr>
      </w:pPr>
    </w:p>
    <w:p w:rsidR="00D836BD" w:rsidRP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zrealizuję/my / nie zrealizujemy *) 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 xml:space="preserve"> roboty budowlane lub usługi, któ</w:t>
      </w:r>
      <w:r>
        <w:rPr>
          <w:rFonts w:ascii="Times New Roman" w:eastAsia="Times New Roman" w:hAnsi="Times New Roman" w:cs="Times New Roman"/>
          <w:b/>
          <w:lang w:eastAsia="pl-PL"/>
        </w:rPr>
        <w:t>rych wskazane zdolności dotyczą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*) niewłaściwe skreślić  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                …………………………………………….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     Miejscowość, data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podpis/y osoby/osób upoważnionej/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nych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  do reprezentowania </w:t>
      </w:r>
      <w:r w:rsidR="00000FA4">
        <w:rPr>
          <w:rFonts w:ascii="Times New Roman" w:eastAsia="Times New Roman" w:hAnsi="Times New Roman" w:cs="Times New Roman"/>
          <w:lang w:eastAsia="pl-PL"/>
        </w:rPr>
        <w:t>podmiotu</w:t>
      </w:r>
      <w:r w:rsidRPr="00B77258">
        <w:rPr>
          <w:rFonts w:ascii="Times New Roman" w:eastAsia="Times New Roman" w:hAnsi="Times New Roman" w:cs="Times New Roman"/>
          <w:lang w:eastAsia="pl-PL"/>
        </w:rPr>
        <w:t>/ów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składających oświadczenie</w:t>
      </w:r>
    </w:p>
    <w:p w:rsidR="00D836BD" w:rsidRPr="00B77258" w:rsidRDefault="00D836BD" w:rsidP="00D836BD"/>
    <w:p w:rsidR="002B3117" w:rsidRDefault="002B3117"/>
    <w:sectPr w:rsidR="002B3117" w:rsidSect="00EE09AB">
      <w:footerReference w:type="default" r:id="rId8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06B" w:rsidRDefault="00000FA4">
      <w:pPr>
        <w:spacing w:after="0" w:line="240" w:lineRule="auto"/>
      </w:pPr>
      <w:r>
        <w:separator/>
      </w:r>
    </w:p>
  </w:endnote>
  <w:endnote w:type="continuationSeparator" w:id="0">
    <w:p w:rsidR="004E706B" w:rsidRDefault="0000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5507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1740" w:rsidRDefault="00D836B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724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1740" w:rsidRDefault="009372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06B" w:rsidRDefault="00000FA4">
      <w:pPr>
        <w:spacing w:after="0" w:line="240" w:lineRule="auto"/>
      </w:pPr>
      <w:r>
        <w:separator/>
      </w:r>
    </w:p>
  </w:footnote>
  <w:footnote w:type="continuationSeparator" w:id="0">
    <w:p w:rsidR="004E706B" w:rsidRDefault="00000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6191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A26E3"/>
    <w:multiLevelType w:val="hybridMultilevel"/>
    <w:tmpl w:val="7B4A3F7E"/>
    <w:lvl w:ilvl="0" w:tplc="67FEE980">
      <w:start w:val="1"/>
      <w:numFmt w:val="decimal"/>
      <w:lvlText w:val="%1)"/>
      <w:lvlJc w:val="left"/>
      <w:pPr>
        <w:ind w:left="1065" w:hanging="705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BD"/>
    <w:rsid w:val="00000FA4"/>
    <w:rsid w:val="002B3117"/>
    <w:rsid w:val="004E706B"/>
    <w:rsid w:val="008D4BB5"/>
    <w:rsid w:val="0093724C"/>
    <w:rsid w:val="00D26209"/>
    <w:rsid w:val="00D836BD"/>
    <w:rsid w:val="00EB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83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6BD"/>
  </w:style>
  <w:style w:type="paragraph" w:styleId="Akapitzlist">
    <w:name w:val="List Paragraph"/>
    <w:basedOn w:val="Normalny"/>
    <w:uiPriority w:val="34"/>
    <w:qFormat/>
    <w:rsid w:val="00000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83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6BD"/>
  </w:style>
  <w:style w:type="paragraph" w:styleId="Akapitzlist">
    <w:name w:val="List Paragraph"/>
    <w:basedOn w:val="Normalny"/>
    <w:uiPriority w:val="34"/>
    <w:qFormat/>
    <w:rsid w:val="00000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EE34EBE4</Template>
  <TotalTime>12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6</cp:revision>
  <dcterms:created xsi:type="dcterms:W3CDTF">2018-05-10T11:32:00Z</dcterms:created>
  <dcterms:modified xsi:type="dcterms:W3CDTF">2019-03-05T10:19:00Z</dcterms:modified>
</cp:coreProperties>
</file>