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939" w:rsidRPr="00FD44B5" w:rsidRDefault="00240939" w:rsidP="00240939">
      <w:pPr>
        <w:spacing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  <w:r w:rsidRPr="00FD44B5">
        <w:rPr>
          <w:rFonts w:ascii="Times New Roman" w:eastAsia="Batang" w:hAnsi="Times New Roman" w:cs="Times New Roman"/>
          <w:b/>
          <w:sz w:val="24"/>
          <w:szCs w:val="24"/>
        </w:rPr>
        <w:t>Załącznik nr 6</w:t>
      </w:r>
      <w:r>
        <w:rPr>
          <w:rFonts w:ascii="Times New Roman" w:eastAsia="Batang" w:hAnsi="Times New Roman" w:cs="Times New Roman"/>
          <w:b/>
          <w:sz w:val="24"/>
          <w:szCs w:val="24"/>
        </w:rPr>
        <w:t>.I.</w:t>
      </w:r>
    </w:p>
    <w:p w:rsidR="00240939" w:rsidRPr="00FD44B5" w:rsidRDefault="00240939" w:rsidP="00240939">
      <w:pPr>
        <w:spacing w:line="240" w:lineRule="auto"/>
        <w:ind w:right="39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(nazwa, pieczęć Podmiotu  udostępniającego zasoby)</w:t>
      </w:r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Ochrona fizyczna obiektów Miejskiego O</w:t>
      </w:r>
      <w:r w:rsidR="00477A0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środka Sportu i Rekreacji w 2019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Cz. I. 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podmiotu udostepniającego zasoby na zasadach z art. 22a ustawy </w:t>
      </w:r>
      <w:proofErr w:type="spellStart"/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 ............................................................................................................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 ………………………………………………..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zobowiązuję/my  się  do oddania do dyspozycji Wykonawcy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składającego ofertę: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( nazwa i adres wykonawcy składającego ofertę , któremu udostępnia się zasoby )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niezbędnych zasobów naszych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potrzeby realizacji w/w zamówieni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postaci: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 podać zakres i rodzaj zasobów</w:t>
      </w:r>
      <w:r w:rsidR="00477A0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np.: sprzęt, środki transportu, pracownicy ….</w:t>
      </w:r>
      <w:proofErr w:type="spellStart"/>
      <w:r w:rsidR="00477A0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itp</w:t>
      </w:r>
      <w:proofErr w:type="spellEnd"/>
      <w:r w:rsidR="00477A0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 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40939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  na okres: 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weźmiemy / nie weźmiemy*)  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realizacji części zamówienia jako Podwykonawca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3D656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*) niewłaściwe skreślić  </w:t>
      </w: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                …………………………………………….</w:t>
      </w: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Miejscowość, data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do reprezentowania wykonawcy/ów</w:t>
      </w: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składających oświadczenie</w:t>
      </w:r>
    </w:p>
    <w:p w:rsidR="00240939" w:rsidRDefault="00240939" w:rsidP="00240939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40939" w:rsidRPr="00FD44B5" w:rsidRDefault="00240939" w:rsidP="00240939">
      <w:pPr>
        <w:spacing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  <w:r w:rsidRPr="00FD44B5">
        <w:rPr>
          <w:rFonts w:ascii="Times New Roman" w:eastAsia="Batang" w:hAnsi="Times New Roman" w:cs="Times New Roman"/>
          <w:b/>
          <w:sz w:val="24"/>
          <w:szCs w:val="24"/>
        </w:rPr>
        <w:lastRenderedPageBreak/>
        <w:t>Załącznik nr 6</w:t>
      </w:r>
      <w:r>
        <w:rPr>
          <w:rFonts w:ascii="Times New Roman" w:eastAsia="Batang" w:hAnsi="Times New Roman" w:cs="Times New Roman"/>
          <w:b/>
          <w:sz w:val="24"/>
          <w:szCs w:val="24"/>
        </w:rPr>
        <w:t>.II.</w:t>
      </w:r>
    </w:p>
    <w:p w:rsidR="00240939" w:rsidRPr="00FD44B5" w:rsidRDefault="00240939" w:rsidP="00240939">
      <w:pPr>
        <w:spacing w:line="240" w:lineRule="auto"/>
        <w:ind w:right="39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(nazwa, pieczęć Podmiotu  udostępniającego zasoby)</w:t>
      </w:r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Ochrona fizyczna obiektów Miejskiego O</w:t>
      </w:r>
      <w:r w:rsidR="00477A0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środka Sportu i Rekreacji w 2019</w:t>
      </w:r>
      <w:bookmarkStart w:id="0" w:name="_GoBack"/>
      <w:bookmarkEnd w:id="0"/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Cz. II. 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podmiotu udostepniającego zasoby na zasadach z art. 22a ustawy </w:t>
      </w:r>
      <w:proofErr w:type="spellStart"/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 ............................................................................................................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 ………………………………………………..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zobowiązuję/my  się  do oddania do dyspozycji Wykonawcy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składającego ofertę: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( nazwa i adres wykonawcy składającego ofertę , któremu udostępnia się zasoby )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niezbędnych zasobów naszych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potrzeby realizacji w/w zamówieni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postaci: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 podać zakres i rodzaj zasobów</w:t>
      </w:r>
      <w:r w:rsidR="00477A0E" w:rsidRPr="00477A0E">
        <w:t xml:space="preserve"> </w:t>
      </w:r>
      <w:r w:rsidR="00477A0E" w:rsidRPr="00477A0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np.: sprzęt, środki transportu, pracownicy ….</w:t>
      </w:r>
      <w:proofErr w:type="spellStart"/>
      <w:r w:rsidR="00477A0E" w:rsidRPr="00477A0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itp</w:t>
      </w:r>
      <w:proofErr w:type="spellEnd"/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)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40939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  na okres: 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weźmiemy / nie weźmiemy*)  </w:t>
      </w:r>
      <w:r w:rsidR="00477A0E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realizacji części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zamówienia jako Podwykonawca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3D656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*) niewłaściwe skreślić  </w:t>
      </w: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                …………………………………………….</w:t>
      </w: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Miejscowość, data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do reprezentowania wykonawcy/ów</w:t>
      </w:r>
    </w:p>
    <w:p w:rsidR="00155624" w:rsidRPr="00240939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składających oświadczenie</w:t>
      </w:r>
    </w:p>
    <w:sectPr w:rsidR="00155624" w:rsidRPr="002409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D5AF3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C36B6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939"/>
    <w:rsid w:val="00155624"/>
    <w:rsid w:val="00240939"/>
    <w:rsid w:val="00477A0E"/>
    <w:rsid w:val="0083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09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09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09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09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7A93C22</Template>
  <TotalTime>4</TotalTime>
  <Pages>2</Pages>
  <Words>412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</cp:revision>
  <dcterms:created xsi:type="dcterms:W3CDTF">2017-10-05T12:15:00Z</dcterms:created>
  <dcterms:modified xsi:type="dcterms:W3CDTF">2018-09-18T13:01:00Z</dcterms:modified>
</cp:coreProperties>
</file>