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t>Załącznik nr 6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477A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2019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np.: sprzęt, środki transportu, pracownicy ….</w:t>
      </w:r>
      <w:proofErr w:type="spellStart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p w:rsidR="00155624" w:rsidRPr="00240939" w:rsidRDefault="00155624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155624" w:rsidRPr="0024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39"/>
    <w:rsid w:val="00155624"/>
    <w:rsid w:val="00240939"/>
    <w:rsid w:val="00477A0E"/>
    <w:rsid w:val="00835158"/>
    <w:rsid w:val="00BD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F8F5B29D</Template>
  <TotalTime>4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2017-10-05T12:15:00Z</dcterms:created>
  <dcterms:modified xsi:type="dcterms:W3CDTF">2018-10-25T09:20:00Z</dcterms:modified>
</cp:coreProperties>
</file>