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939" w:rsidRPr="00FD44B5" w:rsidRDefault="00240939" w:rsidP="00240939">
      <w:pPr>
        <w:spacing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FD44B5">
        <w:rPr>
          <w:rFonts w:ascii="Times New Roman" w:eastAsia="Batang" w:hAnsi="Times New Roman" w:cs="Times New Roman"/>
          <w:b/>
          <w:sz w:val="24"/>
          <w:szCs w:val="24"/>
        </w:rPr>
        <w:t>Załącznik nr 6</w:t>
      </w:r>
      <w:r>
        <w:rPr>
          <w:rFonts w:ascii="Times New Roman" w:eastAsia="Batang" w:hAnsi="Times New Roman" w:cs="Times New Roman"/>
          <w:b/>
          <w:sz w:val="24"/>
          <w:szCs w:val="24"/>
        </w:rPr>
        <w:t>.I.</w:t>
      </w:r>
    </w:p>
    <w:p w:rsidR="00240939" w:rsidRPr="00FD44B5" w:rsidRDefault="00240939" w:rsidP="00240939">
      <w:pPr>
        <w:spacing w:line="240" w:lineRule="auto"/>
        <w:ind w:right="39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(nazwa, pieczęć Podmiotu  udostępniającego zasoby)</w:t>
      </w:r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B47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Cz. I.</w:t>
      </w:r>
      <w:r w:rsidR="00B476BD" w:rsidRPr="00B476BD">
        <w:t xml:space="preserve"> </w:t>
      </w:r>
      <w:r w:rsidR="00B476BD" w:rsidRPr="00B476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Usługa bezpośredniej stałej ochrony fizycznej osób i mienia  obiektów sportowo-rekreacyjnych na terenie miasta Kielce w okresi</w:t>
      </w:r>
      <w:r w:rsidR="00B476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e: </w:t>
      </w:r>
      <w:r w:rsidR="00B476BD" w:rsidRPr="00B476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stycznia 2020r od godziny 7.00  -  2 stycznia 2021r do  godziny 7.00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podmiotu udostepniającego zasoby na zasadach z art. 22a ustawy </w:t>
      </w:r>
      <w:proofErr w:type="spellStart"/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............................................................................................................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………………………………………………..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zobowiązuję/my  się  do oddania do dyspozycji Wykonawcy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składającego ofertę: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( nazwa i adres wykonawcy składającego ofertę , któremu udostępnia się zasoby )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niezbędnych zasobów naszych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potrzeby realizacji w/w zamówieni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postaci: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podać zakres i rodzaj zasobów</w:t>
      </w:r>
      <w:r w:rsidR="00477A0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np.: sprzęt, środki transportu, pracownicy ….</w:t>
      </w:r>
      <w:proofErr w:type="spellStart"/>
      <w:r w:rsidR="00477A0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itp</w:t>
      </w:r>
      <w:proofErr w:type="spellEnd"/>
      <w:r w:rsidR="00477A0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 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40939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  na okres: 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weźmiemy / nie weźmiemy*)  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realizacji części zamówienia jako Podwykonawca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3D656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*) niewłaściwe skreślić  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                …………………………………………….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Miejscowość, data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do reprezentowania wykonawcy/ów</w:t>
      </w:r>
    </w:p>
    <w:p w:rsidR="00240939" w:rsidRPr="00B476BD" w:rsidRDefault="00240939" w:rsidP="00B476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składających oświadczenie</w:t>
      </w:r>
    </w:p>
    <w:p w:rsidR="00240939" w:rsidRPr="00FD44B5" w:rsidRDefault="00240939" w:rsidP="00240939">
      <w:pPr>
        <w:spacing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FD44B5">
        <w:rPr>
          <w:rFonts w:ascii="Times New Roman" w:eastAsia="Batang" w:hAnsi="Times New Roman" w:cs="Times New Roman"/>
          <w:b/>
          <w:sz w:val="24"/>
          <w:szCs w:val="24"/>
        </w:rPr>
        <w:lastRenderedPageBreak/>
        <w:t>Załącznik nr 6</w:t>
      </w:r>
      <w:r>
        <w:rPr>
          <w:rFonts w:ascii="Times New Roman" w:eastAsia="Batang" w:hAnsi="Times New Roman" w:cs="Times New Roman"/>
          <w:b/>
          <w:sz w:val="24"/>
          <w:szCs w:val="24"/>
        </w:rPr>
        <w:t>.II.</w:t>
      </w:r>
    </w:p>
    <w:p w:rsidR="00240939" w:rsidRPr="00FD44B5" w:rsidRDefault="00240939" w:rsidP="00240939">
      <w:pPr>
        <w:spacing w:line="240" w:lineRule="auto"/>
        <w:ind w:right="39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(nazwa, pieczęć Podmiotu  udostępniającego zasoby)</w:t>
      </w:r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B47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Cz. II. </w:t>
      </w:r>
      <w:r w:rsidR="00B476BD" w:rsidRPr="00B476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Usługa bezpośredniej doraźnej  ochrony fizycznej osób i mienia  obiektów sportowo-rekreacyjnych na t</w:t>
      </w:r>
      <w:r w:rsidR="00B476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erenie miasta Kielce w okresie: </w:t>
      </w:r>
      <w:bookmarkStart w:id="0" w:name="_GoBack"/>
      <w:bookmarkEnd w:id="0"/>
      <w:r w:rsidR="00B476BD" w:rsidRPr="00B476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stycznia 2020r od godziny 7.00  -  2 stycznia 2021r do  godziny 7.00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podmiotu udostepniającego zasoby na zasadach z art. 22a ustawy </w:t>
      </w:r>
      <w:proofErr w:type="spellStart"/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............................................................................................................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………………………………………………..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zobowiązuję/my  się  do oddania do dyspozycji Wykonawcy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składającego ofertę: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( nazwa i adres wykonawcy składającego ofertę , któremu udostępnia się zasoby )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niezbędnych zasobów naszych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potrzeby realizacji w/w zamówieni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postaci: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podać zakres i rodzaj zasobów</w:t>
      </w:r>
      <w:r w:rsidR="00477A0E" w:rsidRPr="00477A0E">
        <w:t xml:space="preserve"> </w:t>
      </w:r>
      <w:r w:rsidR="00477A0E" w:rsidRPr="00477A0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np.: sprzęt, środki transportu, pracownicy ….</w:t>
      </w:r>
      <w:proofErr w:type="spellStart"/>
      <w:r w:rsidR="00477A0E" w:rsidRPr="00477A0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itp</w:t>
      </w:r>
      <w:proofErr w:type="spellEnd"/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)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40939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  na okres: 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weźmiemy / nie weźmiemy*)  </w:t>
      </w:r>
      <w:r w:rsidR="00477A0E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realizacji części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zamówienia jako Podwykonawca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3D656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*) niewłaściwe skreślić  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                …………………………………………….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Miejscowość, data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do reprezentowania wykonawcy/ów</w:t>
      </w:r>
    </w:p>
    <w:p w:rsidR="00155624" w:rsidRPr="00240939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składających oświadczenie</w:t>
      </w:r>
    </w:p>
    <w:sectPr w:rsidR="00155624" w:rsidRPr="002409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D5AF3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C36B6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939"/>
    <w:rsid w:val="00004696"/>
    <w:rsid w:val="00155624"/>
    <w:rsid w:val="00240939"/>
    <w:rsid w:val="00477A0E"/>
    <w:rsid w:val="00835158"/>
    <w:rsid w:val="00B4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09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09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09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0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C9C45327</Template>
  <TotalTime>5</TotalTime>
  <Pages>2</Pages>
  <Words>447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5</cp:revision>
  <dcterms:created xsi:type="dcterms:W3CDTF">2017-10-05T12:15:00Z</dcterms:created>
  <dcterms:modified xsi:type="dcterms:W3CDTF">2019-11-20T08:36:00Z</dcterms:modified>
</cp:coreProperties>
</file>