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0046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2020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np.: sprzęt, środki transportu, pracownicy ….</w:t>
      </w:r>
      <w:proofErr w:type="spellStart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p w:rsidR="00240939" w:rsidRDefault="00240939" w:rsidP="0024093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Batang" w:hAnsi="Times New Roman" w:cs="Times New Roman"/>
          <w:b/>
          <w:sz w:val="24"/>
          <w:szCs w:val="24"/>
        </w:rPr>
        <w:lastRenderedPageBreak/>
        <w:t>Załącznik nr 6</w:t>
      </w:r>
      <w:r>
        <w:rPr>
          <w:rFonts w:ascii="Times New Roman" w:eastAsia="Batang" w:hAnsi="Times New Roman" w:cs="Times New Roman"/>
          <w:b/>
          <w:sz w:val="24"/>
          <w:szCs w:val="24"/>
        </w:rPr>
        <w:t>.II.</w:t>
      </w:r>
    </w:p>
    <w:p w:rsidR="00240939" w:rsidRPr="00FD44B5" w:rsidRDefault="00240939" w:rsidP="00240939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(nazwa, pieczęć Podmiotu  udostępniającego zasoby)</w:t>
      </w:r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Ochrona fizyczna obiektów Miejskiego O</w:t>
      </w:r>
      <w:r w:rsidR="000046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środka Sportu i Rekreacji w 2020</w:t>
      </w:r>
      <w:bookmarkStart w:id="0" w:name="_GoBack"/>
      <w:bookmarkEnd w:id="0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Cz. II. 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podmiotu udostepniającego zasoby na zasadach z art. 22a ustawy </w:t>
      </w:r>
      <w:proofErr w:type="spellStart"/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</w:p>
    <w:p w:rsidR="00240939" w:rsidRPr="00FD44B5" w:rsidRDefault="00240939" w:rsidP="002409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 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 ………………………………………………..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zobowiązuję/my  się  do oddania do dyspozycji Wykonawcy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składającego ofertę: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( nazwa i adres wykonawcy składającego ofertę , któremu udostępnia się zasoby )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niezbędnych zasobów naszych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potrzeby realizacji w/w zamówieni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postaci: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 podać zakres i rodzaj zasobów</w:t>
      </w:r>
      <w:r w:rsidR="00477A0E" w:rsidRPr="00477A0E">
        <w:t xml:space="preserve"> </w:t>
      </w:r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np.: sprzęt, środki transportu, pracownicy ….</w:t>
      </w:r>
      <w:proofErr w:type="spellStart"/>
      <w:r w:rsidR="00477A0E" w:rsidRPr="00477A0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itp</w:t>
      </w:r>
      <w:proofErr w:type="spellEnd"/>
      <w:r w:rsidRPr="00FD44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)</w:t>
      </w:r>
    </w:p>
    <w:p w:rsidR="00240939" w:rsidRPr="00FD44B5" w:rsidRDefault="00240939" w:rsidP="002409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 na okres: 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weźmiemy / nie weźmiemy*)  </w:t>
      </w:r>
      <w:r w:rsidR="00477A0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realizacji części</w:t>
      </w:r>
      <w:r w:rsidRPr="00FD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zamówienia jako Podwykonawca</w:t>
      </w: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FD44B5" w:rsidRDefault="00240939" w:rsidP="0024093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3D656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3D656D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*) niewłaściwe skreślić  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                …………………………………………….</w:t>
      </w:r>
    </w:p>
    <w:p w:rsidR="00240939" w:rsidRPr="00D841F7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Miejscowość, data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podpis/y osoby/osób upoważnionej/</w:t>
      </w:r>
      <w:proofErr w:type="spellStart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do reprezentowania wykonawcy/ów</w:t>
      </w:r>
    </w:p>
    <w:p w:rsidR="00155624" w:rsidRPr="00240939" w:rsidRDefault="00240939" w:rsidP="00240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841F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składających oświadczenie</w:t>
      </w:r>
    </w:p>
    <w:sectPr w:rsidR="00155624" w:rsidRPr="0024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39"/>
    <w:rsid w:val="00004696"/>
    <w:rsid w:val="00155624"/>
    <w:rsid w:val="00240939"/>
    <w:rsid w:val="00477A0E"/>
    <w:rsid w:val="0083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E140C73B</Template>
  <TotalTime>4</TotalTime>
  <Pages>2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2017-10-05T12:15:00Z</dcterms:created>
  <dcterms:modified xsi:type="dcterms:W3CDTF">2019-09-24T10:10:00Z</dcterms:modified>
</cp:coreProperties>
</file>