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6</w:t>
      </w:r>
      <w:r w:rsidRPr="006B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B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………………………………………………..</w:t>
      </w:r>
    </w:p>
    <w:p w:rsidR="00B70D97" w:rsidRPr="006B6AF7" w:rsidRDefault="003E267E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B70D97"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azwa i dokładny adres Wykonawcy</w:t>
      </w: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 WYKONANYCH  / WYKONYWANYCH / DOSTAW </w:t>
      </w:r>
    </w:p>
    <w:p w:rsidR="00291DED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ostatnich  trzech lat przed dniem otwarcia ofert ( a z uwagi na krótszy okres prowadzenia działalności – za ten okres), odpowiadającą/</w:t>
      </w:r>
      <w:proofErr w:type="spellStart"/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swoim rodzajem  i  wartością  dostawom stanowiącym przedmiot zamówienia.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pPr w:leftFromText="141" w:rightFromText="141" w:bottomFromText="200" w:vertAnchor="text" w:tblpX="-639" w:tblpY="1"/>
        <w:tblOverlap w:val="never"/>
        <w:tblW w:w="10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84"/>
        <w:gridCol w:w="2126"/>
        <w:gridCol w:w="1701"/>
        <w:gridCol w:w="1903"/>
        <w:gridCol w:w="2633"/>
      </w:tblGrid>
      <w:tr w:rsidR="00B70D97" w:rsidRPr="006B6AF7" w:rsidTr="00D333E8">
        <w:trPr>
          <w:trHeight w:val="138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 w:line="240" w:lineRule="auto"/>
              <w:ind w:left="-70" w:right="-70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B6AF7">
              <w:rPr>
                <w:rFonts w:ascii="Times New Roman" w:eastAsia="Times New Roman" w:hAnsi="Times New Roman" w:cs="Times New Roman"/>
                <w:b/>
                <w:lang w:eastAsia="pl-PL"/>
              </w:rPr>
              <w:t>Nazwa i adres</w:t>
            </w:r>
          </w:p>
          <w:p w:rsidR="00B70D97" w:rsidRPr="006B6AF7" w:rsidRDefault="00B70D97" w:rsidP="00D333E8">
            <w:pPr>
              <w:spacing w:after="0" w:line="240" w:lineRule="auto"/>
              <w:ind w:left="-70" w:right="-70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B6AF7">
              <w:rPr>
                <w:rFonts w:ascii="Times New Roman" w:eastAsia="Times New Roman" w:hAnsi="Times New Roman" w:cs="Times New Roman"/>
                <w:b/>
                <w:lang w:eastAsia="pl-PL"/>
              </w:rPr>
              <w:t>Wykonawcy dostawy</w:t>
            </w:r>
          </w:p>
          <w:p w:rsidR="00B70D97" w:rsidRPr="006B6AF7" w:rsidRDefault="00B70D97" w:rsidP="00D333E8">
            <w:pPr>
              <w:spacing w:after="0" w:line="240" w:lineRule="auto"/>
              <w:ind w:left="-70" w:right="-70"/>
              <w:jc w:val="center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70D97" w:rsidRPr="006B6AF7" w:rsidRDefault="00B70D97" w:rsidP="00D333E8">
            <w:pPr>
              <w:spacing w:after="0" w:line="240" w:lineRule="auto"/>
              <w:ind w:left="-70" w:right="-7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Zakres /</w:t>
            </w:r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przedmiot dostawy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Cena brutto wykonanej/</w:t>
            </w:r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wykonywanej dostawy</w:t>
            </w:r>
            <w:r w:rsidRPr="006B6AF7">
              <w:rPr>
                <w:rFonts w:ascii="Times New Roman" w:eastAsia="Times New Roman" w:hAnsi="Times New Roman" w:cs="Times New Roman"/>
                <w:b/>
                <w:vertAlign w:val="superscript"/>
              </w:rPr>
              <w:t>*)</w:t>
            </w:r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w  zł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Terminy wykonania/</w:t>
            </w:r>
          </w:p>
          <w:p w:rsidR="00B70D97" w:rsidRPr="006B6AF7" w:rsidRDefault="001B4D43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wykonywania  dostawy*</w:t>
            </w:r>
            <w:r w:rsidR="00B70D97" w:rsidRPr="006B6AF7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6AF7">
              <w:rPr>
                <w:rFonts w:ascii="Times New Roman" w:eastAsia="Times New Roman" w:hAnsi="Times New Roman" w:cs="Times New Roman"/>
              </w:rPr>
              <w:t>od :</w:t>
            </w:r>
            <w:proofErr w:type="spellStart"/>
            <w:r w:rsidRPr="006B6AF7"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 w:rsidRPr="006B6AF7"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 w:rsidRPr="006B6AF7">
              <w:rPr>
                <w:rFonts w:ascii="Times New Roman" w:eastAsia="Times New Roman" w:hAnsi="Times New Roman" w:cs="Times New Roman"/>
              </w:rPr>
              <w:t>rrrr</w:t>
            </w:r>
            <w:proofErr w:type="spellEnd"/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</w:rPr>
              <w:t xml:space="preserve">do: </w:t>
            </w:r>
            <w:proofErr w:type="spellStart"/>
            <w:r w:rsidRPr="006B6AF7"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 w:rsidRPr="006B6AF7"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 w:rsidRPr="006B6AF7">
              <w:rPr>
                <w:rFonts w:ascii="Times New Roman" w:eastAsia="Times New Roman" w:hAnsi="Times New Roman" w:cs="Times New Roman"/>
              </w:rPr>
              <w:t>rrr</w:t>
            </w:r>
            <w:proofErr w:type="spellEnd"/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Nazwa i adres odbiorcy dostawy</w:t>
            </w:r>
          </w:p>
        </w:tc>
      </w:tr>
      <w:tr w:rsidR="00B70D97" w:rsidRPr="006B6AF7" w:rsidTr="00D333E8">
        <w:trPr>
          <w:trHeight w:val="38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D97" w:rsidRPr="006B6AF7" w:rsidTr="00D333E8">
        <w:trPr>
          <w:trHeight w:val="7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0D97" w:rsidRPr="006B6AF7" w:rsidTr="00D333E8">
        <w:trPr>
          <w:trHeight w:val="762"/>
        </w:trPr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  w przypadku świadczeń </w:t>
      </w:r>
      <w:r w:rsidRPr="006B6AF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okresowych lub ciągłych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dla dostaw aktualnie wykonywanych -       w kol. 4 należy podać wartość ( </w:t>
      </w:r>
      <w:r w:rsidR="0077747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co najmniej 6</w:t>
      </w:r>
      <w:bookmarkStart w:id="0" w:name="_GoBack"/>
      <w:bookmarkEnd w:id="0"/>
      <w:r w:rsidR="001B4D4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0 000 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zł  brutto ) </w:t>
      </w:r>
      <w:r w:rsidRPr="001B4D4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dostaw </w:t>
      </w:r>
      <w:r w:rsidR="001B4D4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 xml:space="preserve">zrealizowanych do dnia składania ofert ( z okresu ostatnich trzech lat ) 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a w kol. 5 datę począt</w:t>
      </w:r>
      <w:r w:rsidR="001B4D4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kową 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i końcową dla dostaw, których wartość wykazano w  kol.4.  </w:t>
      </w: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4D43" w:rsidRDefault="001B4D43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4692" w:rsidRDefault="009B4692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4692" w:rsidRDefault="009B4692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4692" w:rsidRDefault="009B4692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4D43" w:rsidRPr="006B6AF7" w:rsidRDefault="001B4D43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C4822" w:rsidRDefault="006C4822"/>
    <w:sectPr w:rsidR="006C4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D97"/>
    <w:rsid w:val="001B4D43"/>
    <w:rsid w:val="00291DED"/>
    <w:rsid w:val="003E267E"/>
    <w:rsid w:val="004343C1"/>
    <w:rsid w:val="00466B1B"/>
    <w:rsid w:val="006C4822"/>
    <w:rsid w:val="0077747F"/>
    <w:rsid w:val="009B4692"/>
    <w:rsid w:val="00B7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D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D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81F7BA4C</Template>
  <TotalTime>13</TotalTime>
  <Pages>1</Pages>
  <Words>168</Words>
  <Characters>1013</Characters>
  <Application>Microsoft Office Word</Application>
  <DocSecurity>0</DocSecurity>
  <Lines>8</Lines>
  <Paragraphs>2</Paragraphs>
  <ScaleCrop>false</ScaleCrop>
  <Company>Miejski Zarząd Dróg w Kielcach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8</cp:revision>
  <dcterms:created xsi:type="dcterms:W3CDTF">2014-12-30T10:43:00Z</dcterms:created>
  <dcterms:modified xsi:type="dcterms:W3CDTF">2015-09-24T10:14:00Z</dcterms:modified>
</cp:coreProperties>
</file>