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D97" w:rsidRPr="006B6AF7" w:rsidRDefault="00B70D97" w:rsidP="00B70D97">
      <w:pPr>
        <w:widowControl w:val="0"/>
        <w:autoSpaceDE w:val="0"/>
        <w:autoSpaceDN w:val="0"/>
        <w:adjustRightInd w:val="0"/>
        <w:spacing w:after="0" w:line="240" w:lineRule="auto"/>
        <w:ind w:left="5652"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6</w:t>
      </w:r>
      <w:r w:rsidRPr="006B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B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</w:p>
    <w:p w:rsidR="00B70D97" w:rsidRPr="006B6AF7" w:rsidRDefault="00B70D97" w:rsidP="00B70D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………………………………………………..</w:t>
      </w:r>
    </w:p>
    <w:p w:rsidR="00B70D97" w:rsidRPr="006B6AF7" w:rsidRDefault="00B70D97" w:rsidP="00B70D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>Pieczęć nazwa i dokładny adres Wykonawcy</w:t>
      </w:r>
    </w:p>
    <w:p w:rsidR="00B70D97" w:rsidRPr="006B6AF7" w:rsidRDefault="00B70D97" w:rsidP="00B70D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0D97" w:rsidRPr="006B6AF7" w:rsidRDefault="00B70D97" w:rsidP="00B70D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WYKAZ  WYKONANYCH  / WYKONYWANYCH / DOSTAW </w:t>
      </w:r>
    </w:p>
    <w:p w:rsidR="00291DED" w:rsidRDefault="00B70D97" w:rsidP="00B70D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B6A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B70D97" w:rsidRPr="006B6AF7" w:rsidRDefault="00B70D97" w:rsidP="00B70D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ostatnich  trzech lat przed dniem otwarcia ofert ( a z uwagi na krótszy okres prowadzenia działalności – za ten okres), odpowiadającą/</w:t>
      </w:r>
      <w:proofErr w:type="spellStart"/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swoim rodzajem  i  wartością  dostawom stanowiącym przedmiot zamówienia.</w:t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pPr w:leftFromText="141" w:rightFromText="141" w:bottomFromText="200" w:vertAnchor="text" w:tblpX="-639" w:tblpY="1"/>
        <w:tblOverlap w:val="never"/>
        <w:tblW w:w="10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984"/>
        <w:gridCol w:w="2126"/>
        <w:gridCol w:w="1701"/>
        <w:gridCol w:w="1903"/>
        <w:gridCol w:w="2633"/>
      </w:tblGrid>
      <w:tr w:rsidR="00B70D97" w:rsidRPr="006B6AF7" w:rsidTr="00D333E8">
        <w:trPr>
          <w:trHeight w:val="138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D97" w:rsidRPr="006B6AF7" w:rsidRDefault="00B70D97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B6AF7">
              <w:rPr>
                <w:rFonts w:ascii="Times New Roman" w:eastAsia="Times New Roman" w:hAnsi="Times New Roman" w:cs="Times New Roman"/>
                <w:b/>
              </w:rPr>
              <w:t>Lp.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97" w:rsidRPr="006B6AF7" w:rsidRDefault="00B70D97" w:rsidP="00D333E8">
            <w:pPr>
              <w:spacing w:after="0" w:line="240" w:lineRule="auto"/>
              <w:ind w:left="-70" w:right="-70"/>
              <w:jc w:val="center"/>
              <w:outlineLvl w:val="0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6B6AF7">
              <w:rPr>
                <w:rFonts w:ascii="Times New Roman" w:eastAsia="Times New Roman" w:hAnsi="Times New Roman" w:cs="Times New Roman"/>
                <w:b/>
                <w:lang w:eastAsia="pl-PL"/>
              </w:rPr>
              <w:t>Nazwa i adres</w:t>
            </w:r>
          </w:p>
          <w:p w:rsidR="00B70D97" w:rsidRPr="006B6AF7" w:rsidRDefault="00B70D97" w:rsidP="00D333E8">
            <w:pPr>
              <w:spacing w:after="0" w:line="240" w:lineRule="auto"/>
              <w:ind w:left="-70" w:right="-70"/>
              <w:jc w:val="center"/>
              <w:outlineLvl w:val="0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6B6AF7">
              <w:rPr>
                <w:rFonts w:ascii="Times New Roman" w:eastAsia="Times New Roman" w:hAnsi="Times New Roman" w:cs="Times New Roman"/>
                <w:b/>
                <w:lang w:eastAsia="pl-PL"/>
              </w:rPr>
              <w:t>Wykonawcy dostawy</w:t>
            </w:r>
          </w:p>
          <w:p w:rsidR="00B70D97" w:rsidRPr="006B6AF7" w:rsidRDefault="00B70D97" w:rsidP="00D333E8">
            <w:pPr>
              <w:spacing w:after="0" w:line="240" w:lineRule="auto"/>
              <w:ind w:left="-70" w:right="-70"/>
              <w:jc w:val="center"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70D97" w:rsidRPr="006B6AF7" w:rsidRDefault="00B70D97" w:rsidP="00D333E8">
            <w:pPr>
              <w:spacing w:after="0" w:line="240" w:lineRule="auto"/>
              <w:ind w:left="-70" w:right="-7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D97" w:rsidRPr="006B6AF7" w:rsidRDefault="00B70D97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B6AF7">
              <w:rPr>
                <w:rFonts w:ascii="Times New Roman" w:eastAsia="Times New Roman" w:hAnsi="Times New Roman" w:cs="Times New Roman"/>
                <w:b/>
              </w:rPr>
              <w:t>Zakres /</w:t>
            </w:r>
          </w:p>
          <w:p w:rsidR="00B70D97" w:rsidRPr="006B6AF7" w:rsidRDefault="00B70D97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B6AF7">
              <w:rPr>
                <w:rFonts w:ascii="Times New Roman" w:eastAsia="Times New Roman" w:hAnsi="Times New Roman" w:cs="Times New Roman"/>
                <w:b/>
              </w:rPr>
              <w:t>przedmiot dostawy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D97" w:rsidRPr="006B6AF7" w:rsidRDefault="00B70D97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B6AF7">
              <w:rPr>
                <w:rFonts w:ascii="Times New Roman" w:eastAsia="Times New Roman" w:hAnsi="Times New Roman" w:cs="Times New Roman"/>
                <w:b/>
              </w:rPr>
              <w:t>Cena brutto wykonanej/</w:t>
            </w:r>
          </w:p>
          <w:p w:rsidR="00B70D97" w:rsidRPr="006B6AF7" w:rsidRDefault="00B70D97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vertAlign w:val="superscript"/>
              </w:rPr>
            </w:pPr>
            <w:r w:rsidRPr="006B6AF7">
              <w:rPr>
                <w:rFonts w:ascii="Times New Roman" w:eastAsia="Times New Roman" w:hAnsi="Times New Roman" w:cs="Times New Roman"/>
                <w:b/>
              </w:rPr>
              <w:t>wykonywanej dostawy</w:t>
            </w:r>
            <w:r w:rsidRPr="006B6AF7">
              <w:rPr>
                <w:rFonts w:ascii="Times New Roman" w:eastAsia="Times New Roman" w:hAnsi="Times New Roman" w:cs="Times New Roman"/>
                <w:b/>
                <w:vertAlign w:val="superscript"/>
              </w:rPr>
              <w:t>*)</w:t>
            </w:r>
          </w:p>
          <w:p w:rsidR="00B70D97" w:rsidRPr="006B6AF7" w:rsidRDefault="00B70D97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B6AF7">
              <w:rPr>
                <w:rFonts w:ascii="Times New Roman" w:eastAsia="Times New Roman" w:hAnsi="Times New Roman" w:cs="Times New Roman"/>
                <w:b/>
              </w:rPr>
              <w:t>w  zł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D97" w:rsidRPr="006B6AF7" w:rsidRDefault="00B70D97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B6AF7">
              <w:rPr>
                <w:rFonts w:ascii="Times New Roman" w:eastAsia="Times New Roman" w:hAnsi="Times New Roman" w:cs="Times New Roman"/>
                <w:b/>
              </w:rPr>
              <w:t>Terminy wykonania/</w:t>
            </w:r>
          </w:p>
          <w:p w:rsidR="00B70D97" w:rsidRPr="006B6AF7" w:rsidRDefault="001B4D43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wykonywania  dostawy*</w:t>
            </w:r>
            <w:r w:rsidR="00B70D97" w:rsidRPr="006B6AF7">
              <w:rPr>
                <w:rFonts w:ascii="Times New Roman" w:eastAsia="Times New Roman" w:hAnsi="Times New Roman" w:cs="Times New Roman"/>
                <w:b/>
              </w:rPr>
              <w:t>)</w:t>
            </w:r>
          </w:p>
          <w:p w:rsidR="00B70D97" w:rsidRPr="006B6AF7" w:rsidRDefault="00B70D97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6AF7">
              <w:rPr>
                <w:rFonts w:ascii="Times New Roman" w:eastAsia="Times New Roman" w:hAnsi="Times New Roman" w:cs="Times New Roman"/>
              </w:rPr>
              <w:t>od :</w:t>
            </w:r>
            <w:proofErr w:type="spellStart"/>
            <w:r w:rsidRPr="006B6AF7">
              <w:rPr>
                <w:rFonts w:ascii="Times New Roman" w:eastAsia="Times New Roman" w:hAnsi="Times New Roman" w:cs="Times New Roman"/>
              </w:rPr>
              <w:t>dd</w:t>
            </w:r>
            <w:proofErr w:type="spellEnd"/>
            <w:r w:rsidRPr="006B6AF7">
              <w:rPr>
                <w:rFonts w:ascii="Times New Roman" w:eastAsia="Times New Roman" w:hAnsi="Times New Roman" w:cs="Times New Roman"/>
              </w:rPr>
              <w:t>/mm/</w:t>
            </w:r>
            <w:proofErr w:type="spellStart"/>
            <w:r w:rsidRPr="006B6AF7">
              <w:rPr>
                <w:rFonts w:ascii="Times New Roman" w:eastAsia="Times New Roman" w:hAnsi="Times New Roman" w:cs="Times New Roman"/>
              </w:rPr>
              <w:t>rrrr</w:t>
            </w:r>
            <w:proofErr w:type="spellEnd"/>
          </w:p>
          <w:p w:rsidR="00B70D97" w:rsidRPr="006B6AF7" w:rsidRDefault="00B70D97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B6AF7">
              <w:rPr>
                <w:rFonts w:ascii="Times New Roman" w:eastAsia="Times New Roman" w:hAnsi="Times New Roman" w:cs="Times New Roman"/>
              </w:rPr>
              <w:t xml:space="preserve">do: </w:t>
            </w:r>
            <w:proofErr w:type="spellStart"/>
            <w:r w:rsidRPr="006B6AF7">
              <w:rPr>
                <w:rFonts w:ascii="Times New Roman" w:eastAsia="Times New Roman" w:hAnsi="Times New Roman" w:cs="Times New Roman"/>
              </w:rPr>
              <w:t>dd</w:t>
            </w:r>
            <w:proofErr w:type="spellEnd"/>
            <w:r w:rsidRPr="006B6AF7">
              <w:rPr>
                <w:rFonts w:ascii="Times New Roman" w:eastAsia="Times New Roman" w:hAnsi="Times New Roman" w:cs="Times New Roman"/>
              </w:rPr>
              <w:t>/mm/</w:t>
            </w:r>
            <w:proofErr w:type="spellStart"/>
            <w:r w:rsidRPr="006B6AF7">
              <w:rPr>
                <w:rFonts w:ascii="Times New Roman" w:eastAsia="Times New Roman" w:hAnsi="Times New Roman" w:cs="Times New Roman"/>
              </w:rPr>
              <w:t>rrr</w:t>
            </w:r>
            <w:proofErr w:type="spellEnd"/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D97" w:rsidRPr="006B6AF7" w:rsidRDefault="00B70D97" w:rsidP="00D333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B6AF7">
              <w:rPr>
                <w:rFonts w:ascii="Times New Roman" w:eastAsia="Times New Roman" w:hAnsi="Times New Roman" w:cs="Times New Roman"/>
                <w:b/>
              </w:rPr>
              <w:t>Nazwa i adres odbiorcy dostawy</w:t>
            </w:r>
          </w:p>
        </w:tc>
      </w:tr>
      <w:tr w:rsidR="00B70D97" w:rsidRPr="006B6AF7" w:rsidTr="00D333E8">
        <w:trPr>
          <w:trHeight w:val="38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70D97" w:rsidRPr="006B6AF7" w:rsidRDefault="00B70D97" w:rsidP="00D333E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AF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70D97" w:rsidRPr="006B6AF7" w:rsidRDefault="00B70D97" w:rsidP="00D333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6AF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70D97" w:rsidRPr="006B6AF7" w:rsidRDefault="00B70D97" w:rsidP="00D333E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AF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70D97" w:rsidRPr="006B6AF7" w:rsidRDefault="00B70D97" w:rsidP="00D333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AF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70D97" w:rsidRPr="006B6AF7" w:rsidRDefault="00B70D97" w:rsidP="00D333E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AF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70D97" w:rsidRPr="006B6AF7" w:rsidRDefault="00B70D97" w:rsidP="00D333E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6AF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70D97" w:rsidRPr="006B6AF7" w:rsidTr="00D333E8">
        <w:trPr>
          <w:trHeight w:val="78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70D97" w:rsidRPr="006B6AF7" w:rsidRDefault="00B70D97" w:rsidP="00D333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0D97" w:rsidRPr="006B6AF7" w:rsidTr="00D333E8">
        <w:trPr>
          <w:trHeight w:val="762"/>
        </w:trPr>
        <w:tc>
          <w:tcPr>
            <w:tcW w:w="4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70D97" w:rsidRPr="006B6AF7" w:rsidRDefault="00B70D97" w:rsidP="00D333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0D97" w:rsidRPr="006B6AF7" w:rsidRDefault="00B70D97" w:rsidP="00D333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70D97" w:rsidRPr="006B6AF7" w:rsidRDefault="00B70D97" w:rsidP="00B70D9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B70D97" w:rsidRPr="006B6AF7" w:rsidRDefault="00B70D97" w:rsidP="00B70D9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B70D97" w:rsidRPr="006B6AF7" w:rsidRDefault="00B70D97" w:rsidP="00B70D9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B6AF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Pr="006B6A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*)   w przypadku świadczeń </w:t>
      </w:r>
      <w:r w:rsidRPr="006B6AF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okresowych lub ciągłych</w:t>
      </w:r>
      <w:r w:rsidRPr="006B6A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dla dostaw aktualnie wykonywanych -       w kol. 4 należy podać wartość ( </w:t>
      </w:r>
      <w:r w:rsidR="004343C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co najmniej 6</w:t>
      </w:r>
      <w:bookmarkStart w:id="0" w:name="_GoBack"/>
      <w:bookmarkEnd w:id="0"/>
      <w:r w:rsidR="001B4D4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0 000 </w:t>
      </w:r>
      <w:r w:rsidRPr="006B6A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zł  brutto ) </w:t>
      </w:r>
      <w:r w:rsidRPr="001B4D4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dostaw </w:t>
      </w:r>
      <w:r w:rsidR="001B4D4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pl-PL"/>
        </w:rPr>
        <w:t xml:space="preserve">zrealizowanych do dnia składania ofert ( z okresu ostatnich trzech lat ) </w:t>
      </w:r>
      <w:r w:rsidRPr="006B6A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a w kol. 5 datę począt</w:t>
      </w:r>
      <w:r w:rsidR="001B4D4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kową </w:t>
      </w:r>
      <w:r w:rsidRPr="006B6A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i końcową dla dostaw, których wartość wykazano w  kol.4.  </w:t>
      </w:r>
    </w:p>
    <w:p w:rsidR="00B70D97" w:rsidRPr="006B6AF7" w:rsidRDefault="00B70D97" w:rsidP="00B70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0D97" w:rsidRPr="006B6AF7" w:rsidRDefault="00B70D97" w:rsidP="00B70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0D97" w:rsidRPr="006B6AF7" w:rsidRDefault="00B70D97" w:rsidP="00B70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0D97" w:rsidRDefault="00B70D97" w:rsidP="00B70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4D43" w:rsidRDefault="001B4D43" w:rsidP="00B70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4D43" w:rsidRPr="006B6AF7" w:rsidRDefault="001B4D43" w:rsidP="00B70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0D97" w:rsidRPr="006B6AF7" w:rsidRDefault="00B70D97" w:rsidP="00B70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B70D97" w:rsidRPr="006B6AF7" w:rsidRDefault="00B70D97" w:rsidP="00B70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B70D97" w:rsidRPr="006B6AF7" w:rsidRDefault="00B70D97" w:rsidP="00B70D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C4822" w:rsidRDefault="006C4822"/>
    <w:sectPr w:rsidR="006C48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D97"/>
    <w:rsid w:val="001B4D43"/>
    <w:rsid w:val="00291DED"/>
    <w:rsid w:val="004343C1"/>
    <w:rsid w:val="006C4822"/>
    <w:rsid w:val="00B70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0D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0D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9615BF1F</Template>
  <TotalTime>12</TotalTime>
  <Pages>1</Pages>
  <Words>169</Words>
  <Characters>1017</Characters>
  <Application>Microsoft Office Word</Application>
  <DocSecurity>0</DocSecurity>
  <Lines>8</Lines>
  <Paragraphs>2</Paragraphs>
  <ScaleCrop>false</ScaleCrop>
  <Company>Miejski Zarząd Dróg w Kielcach</Company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4</cp:revision>
  <dcterms:created xsi:type="dcterms:W3CDTF">2014-12-30T10:43:00Z</dcterms:created>
  <dcterms:modified xsi:type="dcterms:W3CDTF">2015-01-05T09:28:00Z</dcterms:modified>
</cp:coreProperties>
</file>