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CD0" w:rsidRPr="00C54790" w:rsidRDefault="00D05CD0" w:rsidP="00D05C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5479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6 </w:t>
      </w:r>
    </w:p>
    <w:p w:rsidR="00D05CD0" w:rsidRPr="00C54790" w:rsidRDefault="00D05CD0" w:rsidP="00D05C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05CD0" w:rsidRPr="00C54790" w:rsidRDefault="00D05CD0" w:rsidP="00D05C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5479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OŚWIADCZENIE  WYKONAWCY </w:t>
      </w:r>
    </w:p>
    <w:p w:rsidR="00D05CD0" w:rsidRPr="00C54790" w:rsidRDefault="00D05CD0" w:rsidP="00D05C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05CD0" w:rsidRPr="00C54790" w:rsidRDefault="00D05CD0" w:rsidP="00D05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C54790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(  dot. zamówienia o wartości szacunkowej poniżej 14 tys. euro)</w:t>
      </w:r>
    </w:p>
    <w:p w:rsidR="00D05CD0" w:rsidRPr="00C54790" w:rsidRDefault="00D05CD0" w:rsidP="00D05C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D05CD0" w:rsidRDefault="00D05CD0" w:rsidP="00D05C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>na: ……………………………………………………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:rsidR="00D05CD0" w:rsidRPr="00C54790" w:rsidRDefault="00D05CD0" w:rsidP="00D05C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05CD0" w:rsidRPr="00C54790" w:rsidRDefault="00D05CD0" w:rsidP="00D05CD0">
      <w:pPr>
        <w:tabs>
          <w:tab w:val="left" w:pos="709"/>
        </w:tabs>
        <w:spacing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>Ja/My  ( imię i nazwisko/imiona i nazwiska): ....................................................................................................................................................</w:t>
      </w:r>
    </w:p>
    <w:p w:rsidR="00D05CD0" w:rsidRPr="00C54790" w:rsidRDefault="00D05CD0" w:rsidP="00D05CD0">
      <w:pPr>
        <w:tabs>
          <w:tab w:val="left" w:pos="709"/>
        </w:tabs>
        <w:spacing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:rsidR="00D05CD0" w:rsidRPr="00C54790" w:rsidRDefault="00D05CD0" w:rsidP="00D05CD0">
      <w:pPr>
        <w:tabs>
          <w:tab w:val="left" w:pos="709"/>
        </w:tabs>
        <w:spacing w:after="12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jako upoważniony/upoważnieni  przedstawiciel/e Firmy </w:t>
      </w:r>
    </w:p>
    <w:p w:rsidR="00D05CD0" w:rsidRPr="00C54790" w:rsidRDefault="00D05CD0" w:rsidP="00D05CD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…………..……………………………………….....................................………………………</w:t>
      </w:r>
    </w:p>
    <w:p w:rsidR="00D05CD0" w:rsidRPr="00C54790" w:rsidRDefault="00D05CD0" w:rsidP="00D05C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05CD0" w:rsidRPr="00C54790" w:rsidRDefault="00D05CD0" w:rsidP="00D05C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imieniu reprezentowanej przeze mnie/nas Firmy </w:t>
      </w:r>
    </w:p>
    <w:p w:rsidR="00D05CD0" w:rsidRPr="00C54790" w:rsidRDefault="00D05CD0" w:rsidP="00D05C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05CD0" w:rsidRPr="00C54790" w:rsidRDefault="00D05CD0" w:rsidP="00D05C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5479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oświadczam/y, że:</w:t>
      </w:r>
    </w:p>
    <w:p w:rsidR="00D05CD0" w:rsidRPr="00C54790" w:rsidRDefault="00D05CD0" w:rsidP="00D05C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05CD0" w:rsidRPr="00C54790" w:rsidRDefault="00D05CD0" w:rsidP="00D05CD0">
      <w:pPr>
        <w:numPr>
          <w:ilvl w:val="0"/>
          <w:numId w:val="1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Posiadam /y/ wymagane uprawnienia  do wykonania określonych działalności lub czynności, jeżeli ustawy nakładają obowiązek posiadania takich uprawnień.</w:t>
      </w:r>
    </w:p>
    <w:p w:rsidR="00D05CD0" w:rsidRPr="00C54790" w:rsidRDefault="00D05CD0" w:rsidP="00D05CD0">
      <w:pPr>
        <w:numPr>
          <w:ilvl w:val="0"/>
          <w:numId w:val="1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Posiadam /y/ niezbędną wiedzę i doświadczenie oraz dysponujemy potencjałem  technicznym  i osobami zdolnymi   do wykonania zamówienia. </w:t>
      </w:r>
    </w:p>
    <w:p w:rsidR="00D05CD0" w:rsidRPr="00C54790" w:rsidRDefault="00D05CD0" w:rsidP="00D05CD0">
      <w:pPr>
        <w:numPr>
          <w:ilvl w:val="0"/>
          <w:numId w:val="1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>Znajduje/my/ się w sytuacji  ekonomicznej i finansowej zapewniającej wykonanie zamówienia.</w:t>
      </w:r>
    </w:p>
    <w:p w:rsidR="00D05CD0" w:rsidRPr="00C54790" w:rsidRDefault="00D05CD0" w:rsidP="00D05CD0">
      <w:pPr>
        <w:numPr>
          <w:ilvl w:val="0"/>
          <w:numId w:val="1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Zamówienia wykonuje/m/y należycie, bez szkody dla Zamawiającego.</w:t>
      </w:r>
    </w:p>
    <w:p w:rsidR="00D05CD0" w:rsidRPr="00C54790" w:rsidRDefault="00D05CD0" w:rsidP="00D05CD0">
      <w:pPr>
        <w:numPr>
          <w:ilvl w:val="0"/>
          <w:numId w:val="1"/>
        </w:num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>Nie figuruje/my/ w rejestrze KRK jako karani za przestępstwo  /z  art. 24 pkt. 4 - 8/</w:t>
      </w:r>
    </w:p>
    <w:p w:rsidR="00D05CD0" w:rsidRPr="00C54790" w:rsidRDefault="00D05CD0" w:rsidP="00D05CD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05CD0" w:rsidRPr="00C54790" w:rsidRDefault="00D05CD0" w:rsidP="00D05CD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05CD0" w:rsidRPr="00C54790" w:rsidRDefault="00D05CD0" w:rsidP="00D05CD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05CD0" w:rsidRPr="00C54790" w:rsidRDefault="00D05CD0" w:rsidP="00D05CD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05CD0" w:rsidRPr="00C54790" w:rsidRDefault="00D05CD0" w:rsidP="00D05CD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05CD0" w:rsidRPr="00C54790" w:rsidRDefault="00D05CD0" w:rsidP="00D05CD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05CD0" w:rsidRPr="00C54790" w:rsidRDefault="00D05CD0" w:rsidP="00D05C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05CD0" w:rsidRPr="00C54790" w:rsidRDefault="00D05CD0" w:rsidP="00D05CD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05CD0" w:rsidRPr="00C54790" w:rsidRDefault="00D05CD0" w:rsidP="00D05CD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</w:t>
      </w: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      ( miejscowość, data )</w:t>
      </w: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….………………………………………</w:t>
      </w:r>
    </w:p>
    <w:p w:rsidR="00D05CD0" w:rsidRPr="00C54790" w:rsidRDefault="00D05CD0" w:rsidP="00D05CD0">
      <w:pPr>
        <w:spacing w:after="0" w:line="240" w:lineRule="auto"/>
        <w:ind w:left="5664" w:hanging="530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(podpis/y/osoby/</w:t>
      </w:r>
      <w:proofErr w:type="spellStart"/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>ób</w:t>
      </w:r>
      <w:proofErr w:type="spellEnd"/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>/ uprawnionej/</w:t>
      </w:r>
      <w:proofErr w:type="spellStart"/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 do </w:t>
      </w:r>
    </w:p>
    <w:p w:rsidR="00D05CD0" w:rsidRPr="00364241" w:rsidRDefault="00D05CD0" w:rsidP="00D05CD0">
      <w:pPr>
        <w:spacing w:after="0" w:line="240" w:lineRule="auto"/>
        <w:ind w:left="5316" w:firstLine="34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4790">
        <w:rPr>
          <w:rFonts w:ascii="Times New Roman" w:eastAsia="Times New Roman" w:hAnsi="Times New Roman" w:cs="Times New Roman"/>
          <w:sz w:val="24"/>
          <w:szCs w:val="24"/>
          <w:lang w:eastAsia="pl-PL"/>
        </w:rPr>
        <w:t>złożenia oświadczenia</w:t>
      </w:r>
    </w:p>
    <w:p w:rsidR="00C761EC" w:rsidRDefault="00D05CD0">
      <w:bookmarkStart w:id="0" w:name="_GoBack"/>
      <w:bookmarkEnd w:id="0"/>
    </w:p>
    <w:sectPr w:rsidR="00C761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F768D"/>
    <w:multiLevelType w:val="singleLevel"/>
    <w:tmpl w:val="AB0A216A"/>
    <w:lvl w:ilvl="0">
      <w:start w:val="1"/>
      <w:numFmt w:val="decimal"/>
      <w:lvlText w:val="%1."/>
      <w:lvlJc w:val="left"/>
      <w:pPr>
        <w:tabs>
          <w:tab w:val="num" w:pos="644"/>
        </w:tabs>
        <w:ind w:left="624" w:hanging="340"/>
      </w:pPr>
      <w:rPr>
        <w:rFonts w:ascii="Times New Roman" w:eastAsia="Times New Roman" w:hAnsi="Times New Roman" w:cs="Times New Roman"/>
        <w:b w:val="0"/>
        <w:sz w:val="24"/>
        <w:szCs w:val="24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CD0"/>
    <w:rsid w:val="00D05CD0"/>
    <w:rsid w:val="00D37747"/>
    <w:rsid w:val="00EF7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5C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5CD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46903220</Template>
  <TotalTime>0</TotalTime>
  <Pages>1</Pages>
  <Words>180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Zarzad Drog w Kielcach</Company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Włodarczyk</dc:creator>
  <cp:lastModifiedBy>Krzysztof Włodarczyk</cp:lastModifiedBy>
  <cp:revision>1</cp:revision>
  <dcterms:created xsi:type="dcterms:W3CDTF">2012-12-13T13:21:00Z</dcterms:created>
  <dcterms:modified xsi:type="dcterms:W3CDTF">2012-12-13T13:21:00Z</dcterms:modified>
</cp:coreProperties>
</file>