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5E0" w:rsidRPr="00062671" w:rsidRDefault="006D2417" w:rsidP="001F05E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 xml:space="preserve">Załącznik nr 5 </w:t>
      </w:r>
      <w:r w:rsidR="001F05E0" w:rsidRPr="00062671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do SIWZ</w:t>
      </w:r>
    </w:p>
    <w:p w:rsidR="001F05E0" w:rsidRPr="00062671" w:rsidRDefault="001F05E0" w:rsidP="001F05E0">
      <w:pPr>
        <w:spacing w:after="0" w:line="240" w:lineRule="auto"/>
        <w:ind w:right="40"/>
        <w:rPr>
          <w:rFonts w:ascii="Arial Narrow" w:eastAsia="Times New Roman" w:hAnsi="Arial Narrow" w:cs="Arial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1F05E0" w:rsidRPr="00062671" w:rsidRDefault="001F05E0" w:rsidP="001F0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dot. postępowania o udzielenie zamówienia publicznego w trybie przetargu nieograniczonego</w:t>
      </w:r>
      <w:r w:rsidRPr="00062671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AF5487">
        <w:rPr>
          <w:rFonts w:ascii="Times New Roman" w:hAnsi="Times New Roman" w:cs="Times New Roman"/>
          <w:b/>
          <w:sz w:val="24"/>
          <w:szCs w:val="24"/>
        </w:rPr>
        <w:t>środka Sportu i Rekreacji w 2019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05E0" w:rsidRPr="00062671" w:rsidRDefault="001F05E0" w:rsidP="001F05E0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1F05E0" w:rsidRPr="00062671" w:rsidRDefault="001F05E0" w:rsidP="001F05E0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1F05E0" w:rsidRPr="00062671" w:rsidRDefault="001F05E0" w:rsidP="001F05E0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1F05E0" w:rsidRPr="00062671" w:rsidRDefault="001F05E0" w:rsidP="001F05E0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1F05E0" w:rsidRPr="00062671" w:rsidRDefault="001F05E0" w:rsidP="001F05E0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1F05E0" w:rsidRPr="00062671" w:rsidRDefault="001F05E0" w:rsidP="001F05E0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1F05E0" w:rsidRPr="00062671" w:rsidRDefault="001F05E0" w:rsidP="001F05E0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05E0" w:rsidRPr="00062671" w:rsidRDefault="001F05E0" w:rsidP="001F05E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Default="001F05E0" w:rsidP="001F05E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D2417" w:rsidRPr="00062671" w:rsidRDefault="006D2417" w:rsidP="001F05E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1F05E0" w:rsidRPr="00062671" w:rsidRDefault="001F05E0" w:rsidP="001F05E0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1F05E0" w:rsidRPr="00062671" w:rsidRDefault="001F05E0" w:rsidP="001F05E0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1F05E0" w:rsidRPr="00062671" w:rsidRDefault="001F05E0" w:rsidP="001F05E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1F05E0" w:rsidRPr="00062671" w:rsidTr="004130EA">
        <w:tc>
          <w:tcPr>
            <w:tcW w:w="675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1F05E0" w:rsidRPr="00062671" w:rsidRDefault="001F05E0" w:rsidP="001F05E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</w:p>
    <w:p w:rsidR="001F05E0" w:rsidRPr="00062671" w:rsidRDefault="001F05E0" w:rsidP="001F05E0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06267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1F05E0" w:rsidRPr="00062671" w:rsidRDefault="001F05E0" w:rsidP="001F05E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06267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06267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06267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1F05E0" w:rsidRPr="00062671" w:rsidRDefault="001F05E0" w:rsidP="001F05E0">
      <w:pPr>
        <w:spacing w:after="0" w:line="240" w:lineRule="auto"/>
        <w:ind w:right="39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sectPr w:rsidR="001F05E0" w:rsidRPr="00062671" w:rsidSect="006D241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5E0"/>
    <w:rsid w:val="00155624"/>
    <w:rsid w:val="001F05E0"/>
    <w:rsid w:val="006D2417"/>
    <w:rsid w:val="00AF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5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5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B7DA6597</Template>
  <TotalTime>1</TotalTime>
  <Pages>1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</cp:revision>
  <dcterms:created xsi:type="dcterms:W3CDTF">2017-10-05T12:14:00Z</dcterms:created>
  <dcterms:modified xsi:type="dcterms:W3CDTF">2018-10-25T09:20:00Z</dcterms:modified>
</cp:coreProperties>
</file>