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2A8" w:rsidRPr="0002733C" w:rsidRDefault="000942A8" w:rsidP="000942A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273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DC4581" w:rsidRPr="000273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="00070E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 dot. cz. I </w:t>
      </w:r>
      <w:proofErr w:type="spellStart"/>
      <w:r w:rsidR="00070E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proofErr w:type="spellEnd"/>
      <w:r w:rsidR="00070E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II.) </w:t>
      </w:r>
    </w:p>
    <w:p w:rsidR="000942A8" w:rsidRPr="000942A8" w:rsidRDefault="000942A8" w:rsidP="000942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42A8" w:rsidRPr="000942A8" w:rsidRDefault="000942A8" w:rsidP="000942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42A8" w:rsidRPr="000942A8" w:rsidRDefault="000942A8" w:rsidP="000942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OŚWIADCZENIE  WYKONAWCY </w:t>
      </w:r>
    </w:p>
    <w:p w:rsidR="000942A8" w:rsidRPr="000942A8" w:rsidRDefault="000942A8" w:rsidP="000942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942A8" w:rsidRPr="000942A8" w:rsidRDefault="000942A8" w:rsidP="000942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(  dot. zamówienia o wartości szacunkowej do 30 </w:t>
      </w:r>
      <w:proofErr w:type="spellStart"/>
      <w:r w:rsidRPr="000942A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tys</w:t>
      </w:r>
      <w:proofErr w:type="spellEnd"/>
      <w:r w:rsidRPr="000942A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euro)</w:t>
      </w:r>
    </w:p>
    <w:p w:rsidR="000942A8" w:rsidRPr="000942A8" w:rsidRDefault="000942A8" w:rsidP="000942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0942A8" w:rsidRPr="000942A8" w:rsidRDefault="000942A8" w:rsidP="000942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na: </w:t>
      </w:r>
      <w:r w:rsidR="00070E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cz. …. </w:t>
      </w:r>
      <w:proofErr w:type="spellStart"/>
      <w:r w:rsidR="00070EEF"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proofErr w:type="spellEnd"/>
      <w:r w:rsidR="00070E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</w:t>
      </w:r>
      <w:r w:rsidR="00E46C2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="00070EE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bookmarkStart w:id="0" w:name="_GoBack"/>
      <w:bookmarkEnd w:id="0"/>
      <w:r w:rsidR="00E46C2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</w:t>
      </w:r>
    </w:p>
    <w:p w:rsidR="000942A8" w:rsidRPr="000942A8" w:rsidRDefault="000942A8" w:rsidP="000942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42A8" w:rsidRPr="000942A8" w:rsidRDefault="000942A8" w:rsidP="000942A8">
      <w:pPr>
        <w:tabs>
          <w:tab w:val="left" w:pos="709"/>
        </w:tabs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Ja/My  ( imię i nazwisko/imiona i nazwiska): ....................................................................................................................................................</w:t>
      </w:r>
    </w:p>
    <w:p w:rsidR="000942A8" w:rsidRPr="000942A8" w:rsidRDefault="000942A8" w:rsidP="000942A8">
      <w:pPr>
        <w:tabs>
          <w:tab w:val="left" w:pos="709"/>
        </w:tabs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942A8" w:rsidRPr="000942A8" w:rsidRDefault="000942A8" w:rsidP="000942A8">
      <w:pPr>
        <w:tabs>
          <w:tab w:val="left" w:pos="709"/>
        </w:tabs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jako upoważniony/upoważnieni  przedstawiciel/e Firmy </w:t>
      </w:r>
    </w:p>
    <w:p w:rsidR="000942A8" w:rsidRPr="000942A8" w:rsidRDefault="000942A8" w:rsidP="000942A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…………..……………………………………….....................................………………………</w:t>
      </w:r>
    </w:p>
    <w:p w:rsidR="000942A8" w:rsidRPr="000942A8" w:rsidRDefault="000942A8" w:rsidP="000942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42A8" w:rsidRPr="000942A8" w:rsidRDefault="000942A8" w:rsidP="000942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imieniu reprezentowanej przeze mnie/nas Firmy </w:t>
      </w:r>
    </w:p>
    <w:p w:rsidR="000942A8" w:rsidRPr="000942A8" w:rsidRDefault="000942A8" w:rsidP="000942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942A8" w:rsidRPr="000942A8" w:rsidRDefault="000942A8" w:rsidP="000942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0942A8" w:rsidRPr="000942A8" w:rsidRDefault="000942A8" w:rsidP="000942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942A8" w:rsidRPr="000942A8" w:rsidRDefault="00765855" w:rsidP="000942A8">
      <w:pPr>
        <w:numPr>
          <w:ilvl w:val="0"/>
          <w:numId w:val="1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Posiadam</w:t>
      </w:r>
      <w:r w:rsidR="000942A8"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/y/ wymagane uprawnienia  do wykonania określonych działalności lub czynności, jeżeli ustawy nakładają obowiązek posiadania takich uprawnień.</w:t>
      </w:r>
    </w:p>
    <w:p w:rsidR="000942A8" w:rsidRPr="000942A8" w:rsidRDefault="00765855" w:rsidP="000942A8">
      <w:pPr>
        <w:numPr>
          <w:ilvl w:val="0"/>
          <w:numId w:val="1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Posiadam</w:t>
      </w:r>
      <w:r w:rsidR="000942A8"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/y/ niezbędną wiedzę i doświadczenie oraz dysponujemy potencjałem  technicznym  i osobami zdolnymi   do wykonania zamówienia. </w:t>
      </w:r>
    </w:p>
    <w:p w:rsidR="000942A8" w:rsidRPr="000942A8" w:rsidRDefault="000942A8" w:rsidP="000942A8">
      <w:pPr>
        <w:numPr>
          <w:ilvl w:val="0"/>
          <w:numId w:val="1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Znajduje/my/ się w sytuacji  ekonomicznej i finansowej zapewniającej wykonanie zamówienia.</w:t>
      </w:r>
    </w:p>
    <w:p w:rsidR="000942A8" w:rsidRPr="000942A8" w:rsidRDefault="000942A8" w:rsidP="000942A8">
      <w:pPr>
        <w:numPr>
          <w:ilvl w:val="0"/>
          <w:numId w:val="1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</w:t>
      </w:r>
      <w:r w:rsidR="00765855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wykonuje/m</w:t>
      </w: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y należycie, bez szkody dla Zamawiającego.</w:t>
      </w:r>
    </w:p>
    <w:p w:rsidR="000942A8" w:rsidRPr="000942A8" w:rsidRDefault="000942A8" w:rsidP="000942A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42A8" w:rsidRPr="000942A8" w:rsidRDefault="000942A8" w:rsidP="000942A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42A8" w:rsidRPr="000942A8" w:rsidRDefault="000942A8" w:rsidP="000942A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42A8" w:rsidRPr="000942A8" w:rsidRDefault="000942A8" w:rsidP="000942A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42A8" w:rsidRPr="000942A8" w:rsidRDefault="000942A8" w:rsidP="000942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42A8" w:rsidRDefault="000942A8" w:rsidP="000942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4F7B" w:rsidRPr="000942A8" w:rsidRDefault="00D64F7B" w:rsidP="000942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42A8" w:rsidRPr="000942A8" w:rsidRDefault="000942A8" w:rsidP="000942A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42A8" w:rsidRPr="000942A8" w:rsidRDefault="000942A8" w:rsidP="000942A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42A8" w:rsidRPr="000942A8" w:rsidRDefault="000942A8" w:rsidP="000942A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….………………………………………</w:t>
      </w:r>
    </w:p>
    <w:p w:rsidR="000942A8" w:rsidRPr="000942A8" w:rsidRDefault="000942A8" w:rsidP="000942A8">
      <w:pPr>
        <w:spacing w:after="0" w:line="240" w:lineRule="auto"/>
        <w:ind w:left="5664" w:hanging="530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( miejscowość, data )</w:t>
      </w: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(podpis/y/osoby/</w:t>
      </w:r>
      <w:proofErr w:type="spellStart"/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ób</w:t>
      </w:r>
      <w:proofErr w:type="spellEnd"/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/ uprawnionej/</w:t>
      </w:r>
      <w:proofErr w:type="spellStart"/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 do </w:t>
      </w:r>
    </w:p>
    <w:p w:rsidR="000942A8" w:rsidRPr="000942A8" w:rsidRDefault="000942A8" w:rsidP="000942A8">
      <w:pPr>
        <w:spacing w:after="0" w:line="240" w:lineRule="auto"/>
        <w:ind w:left="5316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42A8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złożenia oświadczenia</w:t>
      </w:r>
    </w:p>
    <w:p w:rsidR="00F206E3" w:rsidRPr="000942A8" w:rsidRDefault="00F206E3">
      <w:pPr>
        <w:rPr>
          <w:rFonts w:ascii="Times New Roman" w:hAnsi="Times New Roman" w:cs="Times New Roman"/>
        </w:rPr>
      </w:pPr>
    </w:p>
    <w:sectPr w:rsidR="00F206E3" w:rsidRPr="000942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F768D"/>
    <w:multiLevelType w:val="singleLevel"/>
    <w:tmpl w:val="AB0A216A"/>
    <w:lvl w:ilvl="0">
      <w:start w:val="1"/>
      <w:numFmt w:val="decimal"/>
      <w:lvlText w:val="%1."/>
      <w:lvlJc w:val="left"/>
      <w:pPr>
        <w:tabs>
          <w:tab w:val="num" w:pos="644"/>
        </w:tabs>
        <w:ind w:left="624" w:hanging="34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2A8"/>
    <w:rsid w:val="0002733C"/>
    <w:rsid w:val="00070EEF"/>
    <w:rsid w:val="000942A8"/>
    <w:rsid w:val="00765855"/>
    <w:rsid w:val="00D64F7B"/>
    <w:rsid w:val="00DC4581"/>
    <w:rsid w:val="00E46C2F"/>
    <w:rsid w:val="00F1230D"/>
    <w:rsid w:val="00F20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17D950C2</Template>
  <TotalTime>5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8</cp:revision>
  <dcterms:created xsi:type="dcterms:W3CDTF">2014-12-29T10:50:00Z</dcterms:created>
  <dcterms:modified xsi:type="dcterms:W3CDTF">2015-09-14T12:45:00Z</dcterms:modified>
</cp:coreProperties>
</file>