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4B0C" w:rsidRPr="00544C20" w:rsidRDefault="00927199" w:rsidP="00884B0C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Załącznik nr 4</w:t>
      </w:r>
      <w:r w:rsidR="004E50B5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.I.</w:t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</w:t>
      </w:r>
      <w:r w:rsidR="00884B0C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do </w:t>
      </w:r>
      <w:proofErr w:type="spellStart"/>
      <w:r w:rsidR="00884B0C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siwz</w:t>
      </w:r>
      <w:proofErr w:type="spellEnd"/>
      <w:r w:rsidR="00884B0C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</w:t>
      </w:r>
    </w:p>
    <w:p w:rsidR="00884B0C" w:rsidRPr="00544C20" w:rsidRDefault="008D6CEF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U m o w a  Nr  NE / ………./2019</w:t>
      </w:r>
    </w:p>
    <w:p w:rsidR="00884B0C" w:rsidRPr="00544C20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zawarta w Kielcach w dniu ……………………</w:t>
      </w:r>
      <w:r w:rsidR="009677CE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…..</w:t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r. 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pomiędzy:</w:t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Gminą Kielce, </w:t>
      </w:r>
      <w:r w:rsidR="006F04FA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z siedzibą w Kielcach,</w:t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Rynek 1, 25-303 Kielce, 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REGON: 291009343, </w:t>
      </w:r>
      <w:r w:rsidR="006A2D01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NIP: 657-261-73-25 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reprezentowaną przez:</w:t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………………………………dyrektora Miejskiego Ośrodka Sportu i Rekreacji w Kielcach –</w:t>
      </w:r>
      <w:r w:rsidR="002B0563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…………………….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działającego na podstawie udzielonego pełnomocnictwa przez Prezydenta Miasta Kielce  z dnia ……………………………………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zwaną dalej </w:t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Zamawiającym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a: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…………………………………………………………………………………………………..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wpisanym do …………………………………………………………………………………..</w:t>
      </w:r>
    </w:p>
    <w:p w:rsidR="00884B0C" w:rsidRPr="00544C20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zwanym dalej</w:t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Wykonawcą</w:t>
      </w:r>
    </w:p>
    <w:p w:rsidR="00884B0C" w:rsidRPr="00544C20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544C20" w:rsidRDefault="008D6CEF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W wyniku rozstrzygnięcia</w:t>
      </w:r>
      <w:r w:rsidR="00774273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4E50B5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II 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postępowania w sprawie udzielenia zamówienia publicznego, prowadzonego w trybie przetargu nieograniczonego, na podstawie przepisów ustawy z dnia 29 stycznia 2004 r. Prawo za</w:t>
      </w:r>
      <w:r w:rsidR="00D961B7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mówień publicznych (t.</w:t>
      </w:r>
      <w:r w:rsidR="00BC5621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D961B7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j. Dz.U. z 2019 r., poz. 1843),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dalej: PZP - Strony zawierają umowę o następującej treści: </w:t>
      </w:r>
    </w:p>
    <w:p w:rsidR="00B44718" w:rsidRPr="00544C20" w:rsidRDefault="00B44718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1.</w:t>
      </w: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Zakres umowy</w:t>
      </w: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2B0563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1. Zamawiający powierza, a Wyk</w:t>
      </w:r>
      <w:r w:rsidR="00774273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onawca przyjmuje do wykonania 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w ramach zamówienia publicznego usługę: </w:t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bezpośredniej </w:t>
      </w:r>
      <w:r w:rsidR="004E50B5" w:rsidRPr="004E50B5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stałej </w:t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ochrony fizycznej osób i mienia w obiektach Miejskiego Ośrodka Sportu i </w:t>
      </w:r>
      <w:r w:rsidR="008D6CEF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Rekreacji w Kielcach w roku 2020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- na warunkach określonych w niniejszej umowie i w ofercie Wykonawcy stanowiącej </w:t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załącznik </w:t>
      </w:r>
      <w:r w:rsidR="00A061F2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nr 1</w:t>
      </w:r>
      <w:r w:rsidR="00A061F2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2B0563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do umowy.</w:t>
      </w:r>
    </w:p>
    <w:p w:rsidR="004E50B5" w:rsidRPr="004E50B5" w:rsidRDefault="004E50B5" w:rsidP="004E50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50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Przedmiotem  tego </w:t>
      </w:r>
      <w:r w:rsidR="004F7CDC" w:rsidRPr="004E50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zamówienia</w:t>
      </w:r>
      <w:r w:rsidR="004F7CDC"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4E50B5">
        <w:rPr>
          <w:rFonts w:ascii="Times New Roman" w:eastAsia="Times New Roman" w:hAnsi="Times New Roman" w:cs="Times New Roman"/>
          <w:sz w:val="24"/>
          <w:szCs w:val="24"/>
          <w:lang w:eastAsia="pl-PL"/>
        </w:rPr>
        <w:t>jest świadczenie usługi bezpośredniej stałej ochrony fizycznej osób i mienia obiektów sportowo-rekreacyjnych należących do Zamawiającego, znajdujących się na terenie miasta Kielce poprzez:</w:t>
      </w:r>
    </w:p>
    <w:p w:rsidR="004E50B5" w:rsidRPr="004E50B5" w:rsidRDefault="004E50B5" w:rsidP="004E50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E50B5" w:rsidRPr="004E50B5" w:rsidRDefault="004E50B5" w:rsidP="004E50B5">
      <w:pPr>
        <w:numPr>
          <w:ilvl w:val="0"/>
          <w:numId w:val="22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b</w:t>
      </w:r>
      <w:r w:rsidRPr="004E50B5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ezpośrednią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</w:t>
      </w:r>
      <w:r w:rsidRPr="004E50B5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stałą  </w:t>
      </w:r>
      <w:r w:rsidRPr="004E50B5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fizyczną ochronę przez pracowników ochrony Wykonawcy -  na obiektach wymienionych w Wykazie Lokalizacji 1.2. </w:t>
      </w:r>
      <w:proofErr w:type="spellStart"/>
      <w:r w:rsidRPr="004E50B5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ppkt</w:t>
      </w:r>
      <w:proofErr w:type="spellEnd"/>
      <w:r w:rsidRPr="004E50B5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: 1), 2),3) </w:t>
      </w:r>
      <w:proofErr w:type="spellStart"/>
      <w:r w:rsidRPr="004E50B5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siwz</w:t>
      </w:r>
      <w:proofErr w:type="spellEnd"/>
      <w:r w:rsidRPr="004E50B5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.</w:t>
      </w:r>
    </w:p>
    <w:p w:rsidR="004E50B5" w:rsidRPr="004E50B5" w:rsidRDefault="004E50B5" w:rsidP="004E50B5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E50B5" w:rsidRPr="00FC0F68" w:rsidRDefault="004E50B5" w:rsidP="004E50B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3. </w:t>
      </w:r>
      <w:r w:rsidRPr="004E50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Przewidywana liczba godzin ochrony stałej sprawowanej przez pracowników Wykonawcy  na obiektach wymienionych w Wykazie Lokalizacji 1.2. </w:t>
      </w:r>
      <w:proofErr w:type="spellStart"/>
      <w:r w:rsidRPr="004E50B5">
        <w:rPr>
          <w:rFonts w:ascii="Times New Roman" w:eastAsia="Times New Roman" w:hAnsi="Times New Roman" w:cs="Times New Roman"/>
          <w:sz w:val="24"/>
          <w:szCs w:val="24"/>
          <w:lang w:eastAsia="pl-PL"/>
        </w:rPr>
        <w:t>ppkt</w:t>
      </w:r>
      <w:proofErr w:type="spellEnd"/>
      <w:r w:rsidRPr="004E50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1) 2) 3)  </w:t>
      </w:r>
      <w:proofErr w:type="spellStart"/>
      <w:r w:rsidRPr="004E50B5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4E50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w okresie realizacji zamówienia wyniesie</w:t>
      </w:r>
      <w:r w:rsidRPr="004E50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: </w:t>
      </w:r>
      <w:r w:rsidRPr="00FC0F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17421 godzin.</w:t>
      </w:r>
    </w:p>
    <w:p w:rsidR="004E50B5" w:rsidRPr="00FC0F68" w:rsidRDefault="004E50B5" w:rsidP="004E50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E50B5" w:rsidRPr="00FC0F68" w:rsidRDefault="004E50B5" w:rsidP="004E50B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FC0F6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4.  Wykaz lokalizacji i sposób sprawowania ochrony w cz. I:</w:t>
      </w:r>
    </w:p>
    <w:p w:rsidR="004E50B5" w:rsidRPr="00FC0F68" w:rsidRDefault="004E50B5" w:rsidP="004E50B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4E50B5" w:rsidRPr="00FC0F68" w:rsidRDefault="004E50B5" w:rsidP="004E50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0F68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FC0F6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) Zespół Obiektów Sportowych przy ul. Ściegiennego 8 (hotel STADION, hala sportowa, stadion piłkarski</w:t>
      </w:r>
      <w:r w:rsidRPr="00FC0F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=   </w:t>
      </w:r>
      <w:r w:rsidRPr="00FC0F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11712 godzin</w:t>
      </w:r>
    </w:p>
    <w:p w:rsidR="004E50B5" w:rsidRPr="00FC0F68" w:rsidRDefault="004E50B5" w:rsidP="004E50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E50B5" w:rsidRPr="00FC0F68" w:rsidRDefault="004E50B5" w:rsidP="004E50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C0F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FC0F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a) we wszystkie dni tygodnia, przez </w:t>
      </w:r>
      <w:r w:rsidRPr="00FC0F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jednego </w:t>
      </w:r>
      <w:r w:rsidRPr="00FC0F68">
        <w:rPr>
          <w:rFonts w:ascii="Times New Roman" w:eastAsia="Times New Roman" w:hAnsi="Times New Roman" w:cs="Times New Roman"/>
          <w:sz w:val="24"/>
          <w:szCs w:val="24"/>
          <w:lang w:eastAsia="pl-PL"/>
        </w:rPr>
        <w:t>pracownika ochrony w godzinach pomiędzy      7</w:t>
      </w:r>
      <w:r w:rsidRPr="00FC0F6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FC0F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 7</w:t>
      </w:r>
      <w:r w:rsidRPr="00FC0F6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FC0F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dnia następnego (366 x 24 )= </w:t>
      </w:r>
      <w:r w:rsidRPr="00FC0F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8 784</w:t>
      </w:r>
      <w:r w:rsidRPr="00FC0F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E50B5" w:rsidRPr="00FC0F68" w:rsidRDefault="004E50B5" w:rsidP="004E50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C0F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we wszystkie dni tygodnia, przez </w:t>
      </w:r>
      <w:r w:rsidRPr="00FC0F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jednego</w:t>
      </w:r>
      <w:r w:rsidRPr="00FC0F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pracownika ochrony w godzinach pomiędzy     22</w:t>
      </w:r>
      <w:r w:rsidRPr="00FC0F6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FC0F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 6</w:t>
      </w:r>
      <w:r w:rsidRPr="00FC0F6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FC0F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(366 x 8 ) = </w:t>
      </w:r>
      <w:r w:rsidRPr="00FC0F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2 928</w:t>
      </w:r>
    </w:p>
    <w:p w:rsidR="004E50B5" w:rsidRPr="00FC0F68" w:rsidRDefault="004E50B5" w:rsidP="004E50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E50B5" w:rsidRPr="00FC0F68" w:rsidRDefault="004E50B5" w:rsidP="004E50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0F6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2) Zespół Obiektów Sportowych przy ul. Drogosza ( hotel MARATON , stadion </w:t>
      </w:r>
      <w:proofErr w:type="spellStart"/>
      <w:r w:rsidRPr="00FC0F6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l.a</w:t>
      </w:r>
      <w:proofErr w:type="spellEnd"/>
      <w:r w:rsidRPr="00FC0F6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., Hala Legionów)  </w:t>
      </w:r>
      <w:r w:rsidRPr="00FC0F68">
        <w:rPr>
          <w:rFonts w:ascii="Times New Roman" w:eastAsia="Times New Roman" w:hAnsi="Times New Roman" w:cs="Times New Roman"/>
          <w:sz w:val="24"/>
          <w:szCs w:val="24"/>
          <w:lang w:eastAsia="pl-PL"/>
        </w:rPr>
        <w:t>=</w:t>
      </w:r>
      <w:r w:rsidRPr="00FC0F68">
        <w:rPr>
          <w:rFonts w:ascii="Times New Roman" w:hAnsi="Times New Roman" w:cs="Times New Roman"/>
          <w:sz w:val="24"/>
          <w:szCs w:val="24"/>
        </w:rPr>
        <w:t xml:space="preserve">   </w:t>
      </w:r>
      <w:r w:rsidRPr="00FC0F68">
        <w:rPr>
          <w:rFonts w:ascii="Times New Roman" w:hAnsi="Times New Roman" w:cs="Times New Roman"/>
          <w:b/>
          <w:sz w:val="24"/>
          <w:szCs w:val="24"/>
        </w:rPr>
        <w:t xml:space="preserve">4 239 </w:t>
      </w:r>
      <w:r w:rsidRPr="00FC0F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godzin</w:t>
      </w:r>
    </w:p>
    <w:p w:rsidR="004E50B5" w:rsidRPr="00FC0F68" w:rsidRDefault="004E50B5" w:rsidP="004E50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4E50B5" w:rsidRPr="00FC0F68" w:rsidRDefault="004E50B5" w:rsidP="004E50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FC0F6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a) Hala Legionów:</w:t>
      </w:r>
    </w:p>
    <w:p w:rsidR="004E50B5" w:rsidRPr="00FC0F68" w:rsidRDefault="004E50B5" w:rsidP="004E50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FC0F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FC0F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we wszystkie dni powszednie i w soboty</w:t>
      </w:r>
      <w:r w:rsidRPr="00FC0F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przez </w:t>
      </w:r>
      <w:r w:rsidRPr="00FC0F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jednego</w:t>
      </w:r>
      <w:r w:rsidRPr="00FC0F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pracownika ochrony w godzinach pomiędzy </w:t>
      </w:r>
      <w:r w:rsidRPr="00FC0F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22</w:t>
      </w:r>
      <w:r w:rsidRPr="00FC0F68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00</w:t>
      </w:r>
      <w:r w:rsidRPr="00FC0F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a 7</w:t>
      </w:r>
      <w:r w:rsidRPr="00FC0F68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00</w:t>
      </w:r>
      <w:r w:rsidRPr="00FC0F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dnia następnego ( 303 x 9 ) </w:t>
      </w:r>
      <w:r w:rsidRPr="00FC0F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=   2 727 godzin ,</w:t>
      </w:r>
    </w:p>
    <w:p w:rsidR="004E50B5" w:rsidRPr="004E50B5" w:rsidRDefault="004E50B5" w:rsidP="004E50B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C0F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- w wszystkie niedziele i święta, </w:t>
      </w:r>
      <w:r w:rsidRPr="00FC0F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przez </w:t>
      </w:r>
      <w:r w:rsidRPr="00FC0F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jednego  </w:t>
      </w:r>
      <w:r w:rsidRPr="00FC0F68">
        <w:rPr>
          <w:rFonts w:ascii="Times New Roman" w:eastAsia="Times New Roman" w:hAnsi="Times New Roman" w:cs="Times New Roman"/>
          <w:sz w:val="24"/>
          <w:szCs w:val="24"/>
          <w:lang w:eastAsia="pl-PL"/>
        </w:rPr>
        <w:t>pracownika ochrony w godzinach pomiędzy</w:t>
      </w:r>
      <w:r w:rsidRPr="00FC0F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7</w:t>
      </w:r>
      <w:r w:rsidRPr="00FC0F68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00</w:t>
      </w:r>
      <w:r w:rsidRPr="00FC0F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a 7</w:t>
      </w:r>
      <w:r w:rsidRPr="00FC0F68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00</w:t>
      </w:r>
      <w:r w:rsidRPr="00FC0F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dnia następnego </w:t>
      </w:r>
      <w:r w:rsidRPr="00FC0F68">
        <w:rPr>
          <w:rFonts w:ascii="Times New Roman" w:eastAsia="Times New Roman" w:hAnsi="Times New Roman" w:cs="Times New Roman"/>
          <w:sz w:val="24"/>
          <w:szCs w:val="24"/>
          <w:lang w:eastAsia="pl-PL"/>
        </w:rPr>
        <w:t>( 63 dni x 24</w:t>
      </w:r>
      <w:r w:rsidRPr="00FC0F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) = 1 512 godzin;</w:t>
      </w:r>
    </w:p>
    <w:p w:rsidR="004E50B5" w:rsidRPr="004E50B5" w:rsidRDefault="004E50B5" w:rsidP="004E50B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eastAsia="pl-PL"/>
        </w:rPr>
      </w:pPr>
    </w:p>
    <w:p w:rsidR="004E50B5" w:rsidRPr="004E50B5" w:rsidRDefault="004E50B5" w:rsidP="004E50B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E50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3)  </w:t>
      </w:r>
      <w:r w:rsidRPr="004E50B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Zespół Obiektów Sportowych przy ul. Szczecińskiej 1(basen /lodowisko)= </w:t>
      </w:r>
      <w:r w:rsidRPr="004E50B5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FC0F68">
        <w:rPr>
          <w:rFonts w:ascii="Times New Roman" w:hAnsi="Times New Roman" w:cs="Times New Roman"/>
          <w:b/>
          <w:sz w:val="24"/>
          <w:szCs w:val="24"/>
        </w:rPr>
        <w:t>1</w:t>
      </w:r>
      <w:r w:rsidR="00FC0F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C0F68">
        <w:rPr>
          <w:rFonts w:ascii="Times New Roman" w:hAnsi="Times New Roman" w:cs="Times New Roman"/>
          <w:b/>
          <w:sz w:val="24"/>
          <w:szCs w:val="24"/>
        </w:rPr>
        <w:t>470  godzin</w:t>
      </w:r>
      <w:r w:rsidRPr="004E50B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E50B5" w:rsidRPr="004E50B5" w:rsidRDefault="004E50B5" w:rsidP="004E50B5">
      <w:pPr>
        <w:numPr>
          <w:ilvl w:val="0"/>
          <w:numId w:val="2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50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 okresie od </w:t>
      </w:r>
      <w:r w:rsidRPr="004E50B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20 czerwca do 31 sierpnia 2020</w:t>
      </w:r>
      <w:r w:rsidRPr="004E50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 we wszystkie dni tygodnia przez </w:t>
      </w:r>
      <w:r w:rsidRPr="004E50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jednego </w:t>
      </w:r>
      <w:r w:rsidRPr="004E50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pracownika ochrony w godzinach pomiędzy </w:t>
      </w:r>
      <w:r w:rsidRPr="004E50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10</w:t>
      </w:r>
      <w:r w:rsidRPr="004E50B5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00</w:t>
      </w:r>
      <w:r w:rsidRPr="004E50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a 19</w:t>
      </w:r>
      <w:r w:rsidRPr="004E50B5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00</w:t>
      </w:r>
      <w:r w:rsidRPr="004E50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 do 70 dni </w:t>
      </w:r>
    </w:p>
    <w:p w:rsidR="004E50B5" w:rsidRPr="004E50B5" w:rsidRDefault="004E50B5" w:rsidP="004E50B5">
      <w:pPr>
        <w:spacing w:after="0" w:line="240" w:lineRule="auto"/>
        <w:ind w:left="64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50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( 70 x 9) = </w:t>
      </w:r>
      <w:r w:rsidRPr="004E50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630 </w:t>
      </w:r>
      <w:proofErr w:type="spellStart"/>
      <w:r w:rsidRPr="004E50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godz</w:t>
      </w:r>
      <w:proofErr w:type="spellEnd"/>
      <w:r w:rsidRPr="004E50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;</w:t>
      </w:r>
    </w:p>
    <w:p w:rsidR="004E50B5" w:rsidRDefault="004E50B5" w:rsidP="004E50B5">
      <w:pPr>
        <w:numPr>
          <w:ilvl w:val="0"/>
          <w:numId w:val="24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E50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okresie od </w:t>
      </w:r>
      <w:r w:rsidRPr="004E50B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20 czerwca do 31 sierpnia 2020</w:t>
      </w:r>
      <w:r w:rsidRPr="004E50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 we wszystkie </w:t>
      </w:r>
      <w:r w:rsidRPr="004E50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noce </w:t>
      </w:r>
      <w:r w:rsidRPr="004E50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tygodnia przez </w:t>
      </w:r>
      <w:r w:rsidRPr="004E50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jednego </w:t>
      </w:r>
      <w:r w:rsidRPr="004E50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pracownika ochrony w godzinach pomiędzy </w:t>
      </w:r>
      <w:r w:rsidRPr="004E50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19</w:t>
      </w:r>
      <w:r w:rsidRPr="004E50B5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00</w:t>
      </w:r>
      <w:r w:rsidRPr="004E50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a 7</w:t>
      </w:r>
      <w:r w:rsidRPr="004E50B5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00</w:t>
      </w:r>
      <w:r w:rsidRPr="004E50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 do 70 nocy                    ( 70 x12) = </w:t>
      </w:r>
      <w:r w:rsidRPr="004E50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840 </w:t>
      </w:r>
      <w:proofErr w:type="spellStart"/>
      <w:r w:rsidRPr="004E50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godz</w:t>
      </w:r>
      <w:proofErr w:type="spellEnd"/>
      <w:r w:rsidRPr="004E50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;</w:t>
      </w:r>
    </w:p>
    <w:p w:rsidR="004E50B5" w:rsidRDefault="004E50B5" w:rsidP="004E50B5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E50B5" w:rsidRPr="004E50B5" w:rsidRDefault="004E50B5" w:rsidP="004E50B5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5. </w:t>
      </w:r>
      <w:r w:rsidRPr="004E50B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Wykonawca na własny koszt jest zobowiązany zaopatrzyć obiekty Zamawiającego w </w:t>
      </w:r>
      <w:r w:rsidRPr="004E50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czytniki kontroli pracy pracownika ochrony fizycznej na obiektach wskazanych w ust. 1.2. </w:t>
      </w:r>
      <w:proofErr w:type="spellStart"/>
      <w:r w:rsidRPr="004E50B5">
        <w:rPr>
          <w:rFonts w:ascii="Times New Roman" w:eastAsia="Times New Roman" w:hAnsi="Times New Roman" w:cs="Times New Roman"/>
          <w:sz w:val="24"/>
          <w:szCs w:val="24"/>
          <w:lang w:eastAsia="pl-PL"/>
        </w:rPr>
        <w:t>ppkt</w:t>
      </w:r>
      <w:proofErr w:type="spellEnd"/>
      <w:r w:rsidRPr="004E50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1) 2 ) 3), zgodnie z informacją zawartą w załączniku </w:t>
      </w:r>
      <w:r w:rsidRPr="004E50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nr 4</w:t>
      </w:r>
      <w:r w:rsidRPr="004E50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umowy - </w:t>
      </w:r>
      <w:r w:rsidRPr="004E50B5">
        <w:rPr>
          <w:rFonts w:ascii="Times New Roman" w:eastAsia="Times New Roman" w:hAnsi="Times New Roman"/>
          <w:sz w:val="24"/>
          <w:szCs w:val="24"/>
          <w:lang w:eastAsia="pl-PL"/>
        </w:rPr>
        <w:t>do demontażu po zakończeniu umowy.</w:t>
      </w:r>
      <w:r w:rsidRPr="004E50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:rsidR="004E50B5" w:rsidRDefault="004E50B5" w:rsidP="004E50B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E50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Szczegółowy zakres usług i czynności pracowników Wykonawcy  zawiera projekt umowy, stanowiący </w:t>
      </w:r>
      <w:r w:rsidRPr="004E50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4.I do SIWZ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:rsidR="004E50B5" w:rsidRPr="004E50B5" w:rsidRDefault="004E50B5" w:rsidP="004E50B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E50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884B0C" w:rsidRPr="00544C20" w:rsidRDefault="004E50B5" w:rsidP="00884B0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ar-SA"/>
        </w:rPr>
        <w:t>6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  <w:r w:rsidR="00884B0C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</w:t>
      </w:r>
      <w:r w:rsidR="00884B0C" w:rsidRPr="00544C20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Wykonawca oświadcza, że na podstawie koncesji MSWiA nr …………z dnia ……………….., wydanej przez Ministra Spraw Wewnętrznych i Administracji, uprawniony jest do prowadzenia działalności gospodarczej polegającej na sprawowaniu usług bezpośredniej ochrony fizycznej osób i mienia.</w:t>
      </w:r>
      <w:r w:rsidR="00884B0C" w:rsidRPr="00544C20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ab/>
      </w:r>
    </w:p>
    <w:p w:rsidR="00884B0C" w:rsidRPr="00544C20" w:rsidRDefault="00884B0C" w:rsidP="00884B0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37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</w:p>
    <w:p w:rsidR="00884B0C" w:rsidRPr="00544C20" w:rsidRDefault="004E50B5" w:rsidP="00884B0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7</w:t>
      </w:r>
      <w:r w:rsidR="00884B0C" w:rsidRPr="00544C20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.Wykonawca oświadcza, iż posiada aktualną, obowiązującą w okresie od  ………………... do …………………………….r  polisę od odpowiedzialności cywilnej (deliktowo-kontraktowej) z tytułu szkód zaistniałych w mieniu w związku z prowadzeniem działalności w zakresie usług ochrony objętych przedmiotem niniejszej umowy zawartej na kwotę</w:t>
      </w:r>
      <w:r w:rsidR="00F540F9" w:rsidRPr="00544C20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:</w:t>
      </w:r>
      <w:r w:rsidR="00884B0C" w:rsidRPr="00544C20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</w:t>
      </w:r>
      <w:r w:rsidR="00157A52" w:rsidRPr="00544C20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………………</w:t>
      </w:r>
      <w:r w:rsidR="00884B0C" w:rsidRPr="00544C20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zł</w:t>
      </w:r>
      <w:r w:rsidR="00884B0C" w:rsidRPr="00544C20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                                 i zobowiązuje się utrzymywać polisę ubezpieczeniową przez cały okres trwania Umowy </w:t>
      </w:r>
      <w:bookmarkStart w:id="0" w:name="_Hlk525759817"/>
      <w:r w:rsidR="00884B0C" w:rsidRPr="00544C20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tj. w przypadku zawarcia polisy na okres kró</w:t>
      </w:r>
      <w:r w:rsidR="007D6CB1" w:rsidRPr="00544C20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tszy niż do ………………</w:t>
      </w:r>
      <w:r w:rsidR="00884B0C" w:rsidRPr="00544C20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.r., Wykonawca zobowiązuje się do przedłożenia Zamawiającemu dowodu kontynuowania umowy ubezpieczenia na kolejny okres (kolejna polisa lub polisy ubezpieczeniowe) w terminie co najmniej </w:t>
      </w:r>
      <w:r w:rsidR="00884B0C" w:rsidRPr="00544C20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7 dni</w:t>
      </w:r>
      <w:r w:rsidR="00884B0C" w:rsidRPr="00544C20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przed zakończeniem obowiązującej polisy. Kserokopia zawartej przez Wykonawcę  polisy, o której mowa powyżej stanowi </w:t>
      </w:r>
      <w:r w:rsidR="00E10689" w:rsidRPr="00544C20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załącznik nr 3</w:t>
      </w:r>
      <w:r w:rsidR="00884B0C" w:rsidRPr="00544C20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do niniejszej umowy</w:t>
      </w:r>
      <w:bookmarkEnd w:id="0"/>
      <w:r w:rsidR="00884B0C" w:rsidRPr="00544C20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</w:p>
    <w:p w:rsidR="00884B0C" w:rsidRPr="00544C20" w:rsidRDefault="00884B0C" w:rsidP="00884B0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</w:p>
    <w:p w:rsidR="00884B0C" w:rsidRPr="00544C20" w:rsidRDefault="004E50B5" w:rsidP="00884B0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8</w:t>
      </w:r>
      <w:r w:rsidR="00884B0C" w:rsidRPr="00544C20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="00884B0C" w:rsidRPr="00544C20">
        <w:t xml:space="preserve"> </w:t>
      </w:r>
      <w:r w:rsidR="00884B0C" w:rsidRPr="00544C20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Wykonawca oświadcza, że na dzień zawarcia umowy nie podlega wykluczeniu.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2.</w:t>
      </w: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Obowiązki Wykonawcy</w:t>
      </w:r>
    </w:p>
    <w:p w:rsidR="00884B0C" w:rsidRPr="00544C20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544C20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Do obowiązków </w:t>
      </w:r>
      <w:r w:rsidR="00DC516B"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pracownika Wykonawcy </w:t>
      </w:r>
      <w:r w:rsidR="001A2B55"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na obiektach wymienionych w §1 ust.</w:t>
      </w:r>
      <w:r w:rsidR="006B11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E50B5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1A2B55"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umowy  </w:t>
      </w: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należy:</w:t>
      </w:r>
    </w:p>
    <w:p w:rsidR="001A2B55" w:rsidRPr="00544C20" w:rsidRDefault="002B0563" w:rsidP="002B05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stałe patrolowanie budynków przez pracowników ochrony, wewnątrz jak na zewnątrz poprzez wykonywanie okresowych prewencyjnych obchodów obiektów zgodnie </w:t>
      </w:r>
      <w:r w:rsidR="006B11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</w:t>
      </w: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="006B11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wyznaczonym w zał. nr 4 do umowy przedziałem czasowym i </w:t>
      </w: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trasą obchodu</w:t>
      </w:r>
      <w:r w:rsidR="006B11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zaznaczeniem tej czynności na czytnikach zainstalowanych przez Wykonawcę na terenie obiektu w miejs</w:t>
      </w:r>
      <w:r w:rsidR="001A2B55"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cach ustalonych z Zamawiającym, </w:t>
      </w: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dem</w:t>
      </w:r>
      <w:r w:rsidR="001A2B55"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ontowanych po zakończeniu umowy</w:t>
      </w: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2B0563" w:rsidRPr="00544C20" w:rsidRDefault="002B0563" w:rsidP="002B05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2) obserwacja monitorów wizyjnych przesyłających obraz z kamer rozmieszczonych na terenie obiektów i  w ich otoczeniu zewnętrznym;</w:t>
      </w:r>
    </w:p>
    <w:p w:rsidR="002B0563" w:rsidRPr="00544C20" w:rsidRDefault="002B0563" w:rsidP="002B05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3) działania mające na celu zapewnienie bezpieczeństwa życia, zdrowia i nietykalności osobistej pracowników Zamawiającego i innych osób znajdujących się na terenie obiektu;</w:t>
      </w:r>
    </w:p>
    <w:p w:rsidR="002B0563" w:rsidRPr="00544C20" w:rsidRDefault="002B0563" w:rsidP="002B05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4) działania zapobiegające przestępstwom i przekroczeniom przeciwko mieniu, w szczególności: kradzieżom, włamaniom i innym formom wyprowadzenia mienia poza strefę kontrolowaną, przeciwdziałanie powstaniu szkody wynikającej z tych zdarzeń;</w:t>
      </w:r>
    </w:p>
    <w:p w:rsidR="002B0563" w:rsidRPr="00544C20" w:rsidRDefault="002B0563" w:rsidP="002B05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5) dozorowanie zainstalowanych w siedzibie zamawiającego  systemów: monitoringu, systemu sygnalizacji wykrywania pożaru;</w:t>
      </w:r>
    </w:p>
    <w:p w:rsidR="002B0563" w:rsidRPr="00544C20" w:rsidRDefault="002B0563" w:rsidP="002B05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6) reagowanie na sygnał alarmu antywłamaniowego;</w:t>
      </w:r>
    </w:p>
    <w:p w:rsidR="002B0563" w:rsidRPr="00544C20" w:rsidRDefault="002B0563" w:rsidP="002B05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7) ochrona parkingów wraz ze znajdującymi się na nim pojazdami , w razie potrzeby obsługa wjazdu i wyjazdu samochodów z parkingu;</w:t>
      </w:r>
    </w:p>
    <w:p w:rsidR="002B0563" w:rsidRPr="00544C20" w:rsidRDefault="002B0563" w:rsidP="002B05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8) ochrona obiektu przed wszelkimi działaniami niepożądanymi ze strony osób trzecich, a w szczególności: zapobieganie zakłóceniom porządku, zbiegowiskom i niewłaściwym zachowaniu osób zakłócających pracę, interweniowanie w przypadku zakłócania przez te osoby ustalonego lub przyjętego porządku; </w:t>
      </w:r>
    </w:p>
    <w:p w:rsidR="002B0563" w:rsidRPr="00544C20" w:rsidRDefault="002B0563" w:rsidP="002B05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9) ochrona budynku przed możliwością wyrządzenia szkód typu: malowanie sprayem, sabotażu, aktów samowoli i wandalizmu;</w:t>
      </w:r>
    </w:p>
    <w:p w:rsidR="002B0563" w:rsidRPr="00544C20" w:rsidRDefault="002B0563" w:rsidP="002B05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10) sprawdzanie zabezpieczenia pomieszczeń w których zakończono pracę;</w:t>
      </w:r>
    </w:p>
    <w:p w:rsidR="002B0563" w:rsidRPr="00544C20" w:rsidRDefault="002B0563" w:rsidP="002B05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11) zwracanie uwagi na wnoszone lub pozostawione bez opieki podejrzanie wyglądające  bagaże lub pakunki;</w:t>
      </w:r>
    </w:p>
    <w:p w:rsidR="002B0563" w:rsidRPr="00544C20" w:rsidRDefault="002B0563" w:rsidP="002B05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12) nie wpuszczanie do budynków osób będących  pod wpływem alkoholu lub środków odurzających;</w:t>
      </w:r>
    </w:p>
    <w:p w:rsidR="002B0563" w:rsidRPr="00544C20" w:rsidRDefault="002B0563" w:rsidP="002B05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13) zwracanie uwagi na osoby palące w miejscach niedozwolonych;</w:t>
      </w:r>
    </w:p>
    <w:p w:rsidR="002B0563" w:rsidRPr="00544C20" w:rsidRDefault="002B0563" w:rsidP="002B05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14) kontrolowanie zamknięcia wszystkich drzwi ewakuacyjnych;</w:t>
      </w:r>
    </w:p>
    <w:p w:rsidR="002B0563" w:rsidRPr="00544C20" w:rsidRDefault="002B0563" w:rsidP="002B05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15) ujawnianie zauważonych awarii i zdarzeń mających wpływ na funkcjonowanie obiektów, w razie potrzeby informowania o nich wyznaczonych pracowników zamawiającego lub odpowiednie służby  oraz  swoich przełożonych, a także wpisywanie tych zdarzeń i podjętych działań książce raportów/ dyżurów;</w:t>
      </w:r>
    </w:p>
    <w:p w:rsidR="002B0563" w:rsidRPr="00544C20" w:rsidRDefault="002B0563" w:rsidP="002B05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16) po zakończeniu pracy przez pracowników Zamawiającego - sprawdzenie stanu wszystkich korytarzy, klatek schodowych, zabezpieczenie drzwi wejściowych i wyjściowych  innych pomieszczeń, mając na uwadze prawidłowe zabezpieczenie obiektu (w tym: zgaszenie świateł, zakręcenie kranów z cieknącą wodą itp.), a także ustalenie, czy na terenie chronionego obiektu nie pozostały osoby nieuprawnione; </w:t>
      </w:r>
    </w:p>
    <w:p w:rsidR="00F060F9" w:rsidRPr="00FC0F68" w:rsidRDefault="00F07D48" w:rsidP="002B0563">
      <w:pPr>
        <w:spacing w:after="0" w:line="240" w:lineRule="auto"/>
        <w:jc w:val="both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F07D48">
        <w:rPr>
          <w:rFonts w:ascii="Times New Roman" w:eastAsia="Times New Roman" w:hAnsi="Times New Roman"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/>
          <w:color w:val="FF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odejmowanie natychmiastowych działań interwencyjnych w przypadku zadziałania sygnalizacji alarmu przeciwpożarowego, zgodnie z obowiązująca instrukcją przeciwpożarową.</w:t>
      </w:r>
    </w:p>
    <w:p w:rsidR="001A2B55" w:rsidRPr="00FC0F68" w:rsidRDefault="001A2B55" w:rsidP="002B05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/>
          <w:sz w:val="24"/>
          <w:szCs w:val="24"/>
          <w:lang w:eastAsia="pl-PL"/>
        </w:rPr>
        <w:t xml:space="preserve">3. Szczegółowy opis trasy obchodów obiektów zawiera </w:t>
      </w:r>
      <w:r w:rsidR="00C25F01" w:rsidRPr="00544C2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załącznik nr </w:t>
      </w:r>
      <w:r w:rsidRPr="00544C2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C25F01" w:rsidRPr="00544C20">
        <w:rPr>
          <w:rFonts w:ascii="Times New Roman" w:eastAsia="Times New Roman" w:hAnsi="Times New Roman"/>
          <w:b/>
          <w:sz w:val="24"/>
          <w:szCs w:val="24"/>
          <w:lang w:eastAsia="pl-PL"/>
        </w:rPr>
        <w:t>4</w:t>
      </w:r>
      <w:r w:rsidR="00C25F01" w:rsidRPr="00544C2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544C20">
        <w:rPr>
          <w:rFonts w:ascii="Times New Roman" w:eastAsia="Times New Roman" w:hAnsi="Times New Roman"/>
          <w:sz w:val="24"/>
          <w:szCs w:val="24"/>
          <w:lang w:eastAsia="pl-PL"/>
        </w:rPr>
        <w:t xml:space="preserve">do Umowy </w:t>
      </w:r>
    </w:p>
    <w:p w:rsidR="00F060F9" w:rsidRPr="00FC0F68" w:rsidRDefault="001A2B55" w:rsidP="002B0563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/>
          <w:sz w:val="24"/>
          <w:szCs w:val="24"/>
          <w:lang w:eastAsia="pl-PL"/>
        </w:rPr>
        <w:t xml:space="preserve">4. </w:t>
      </w:r>
      <w:r w:rsidR="00F060F9" w:rsidRPr="00544C20">
        <w:rPr>
          <w:rFonts w:ascii="Times New Roman" w:eastAsia="Times New Roman" w:hAnsi="Times New Roman"/>
          <w:b/>
          <w:i/>
          <w:sz w:val="24"/>
          <w:szCs w:val="24"/>
          <w:lang w:eastAsia="pl-PL"/>
        </w:rPr>
        <w:t>Wykonawca – po zakończonej dobie sprawowania usługi  jest zobowiązany do przesłania wygenerowanej kompletnej informacji z odczytu z punktów kontrolnych ustawionych na obiektach - na adresy poczty elektronicznej wymienione w załączniku nr 2 do umowy</w:t>
      </w:r>
    </w:p>
    <w:p w:rsidR="002B0563" w:rsidRPr="00FC0F68" w:rsidRDefault="00F060F9" w:rsidP="002B056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/>
          <w:sz w:val="24"/>
          <w:szCs w:val="24"/>
          <w:lang w:eastAsia="pl-PL"/>
        </w:rPr>
        <w:t xml:space="preserve">5. </w:t>
      </w:r>
      <w:r w:rsidR="002B0563" w:rsidRPr="00544C20">
        <w:rPr>
          <w:rFonts w:ascii="Times New Roman" w:eastAsia="Times New Roman" w:hAnsi="Times New Roman"/>
          <w:sz w:val="24"/>
          <w:szCs w:val="24"/>
          <w:lang w:eastAsia="pl-PL"/>
        </w:rPr>
        <w:t>Zasady postępowania na wypadek alarmu pożarowego:</w:t>
      </w:r>
    </w:p>
    <w:p w:rsidR="002B0563" w:rsidRPr="00544C20" w:rsidRDefault="002B0563" w:rsidP="002B05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</w:t>
      </w:r>
      <w:r w:rsidR="006B11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Pracownicy </w:t>
      </w: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ochrony będący na zmianie są bezwzględnie zobowiązani do podjęcia działań opisanych poniżej celem rozpoczęcia procedury zlokalizowania źródła alarmu pożarowego i ewentualnego rozpoczęcia gaszenia.</w:t>
      </w:r>
    </w:p>
    <w:p w:rsidR="002B0563" w:rsidRPr="00544C20" w:rsidRDefault="002B0563" w:rsidP="002B05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2) </w:t>
      </w:r>
      <w:r w:rsidR="006B11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</w:t>
      </w: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wyposaży pracowników będących na obiekcie w co najmniej 1 telefon komórkowy czynny całą dobę. </w:t>
      </w:r>
    </w:p>
    <w:p w:rsidR="002B0563" w:rsidRPr="00544C20" w:rsidRDefault="002B0563" w:rsidP="002B05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3) </w:t>
      </w:r>
      <w:r w:rsidR="006B11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</w:t>
      </w: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przekaże Zamawiającemu numery telefonów, (pracowników na miejscu </w:t>
      </w:r>
      <w:r w:rsidR="006B11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</w:t>
      </w: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i centrum zarządzania)  te numery zostaną przekazane do stacji monitorowania sygnałów p.poż. z którymi zamawiający ma podpisaną umowę.   Stacja monitorowania po wystąpieniu sygnału skontaktuje się bezzwłocznie z tymi numerami przekazując informację o wystąpieniu zagrożenia.</w:t>
      </w:r>
    </w:p>
    <w:p w:rsidR="002B0563" w:rsidRPr="00544C20" w:rsidRDefault="002B0563" w:rsidP="002B05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4) W razie braku informacji z centrum monitorowania sygnałów p.poż. w sytuacji usłyszenia sygnału dźwiękowego pracownicy również bezzwłocznie zobowiązani są do podjęcia poniżej opisanych działań. </w:t>
      </w:r>
    </w:p>
    <w:p w:rsidR="002B0563" w:rsidRPr="00544C20" w:rsidRDefault="002B0563" w:rsidP="002B05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5) Pracownicy rozpoczną procedurę:</w:t>
      </w:r>
    </w:p>
    <w:p w:rsidR="002B0563" w:rsidRPr="00544C20" w:rsidRDefault="002B0563" w:rsidP="002B05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– wezwanie patrolu interwencyjnego, który przejmie obowiązki pracowników obiektowych na czas  weryfikowania alarmu i podejmowania działań;</w:t>
      </w:r>
    </w:p>
    <w:p w:rsidR="002B0563" w:rsidRPr="00544C20" w:rsidRDefault="002B0563" w:rsidP="002B05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- załączenie funkcji „ROZPOZNANIE” – co da czas na lokalizację ew. miejsca powstania pożaru;</w:t>
      </w:r>
    </w:p>
    <w:p w:rsidR="002B0563" w:rsidRPr="00544C20" w:rsidRDefault="002B0563" w:rsidP="002B05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-  kasowanie akustyki;</w:t>
      </w:r>
    </w:p>
    <w:p w:rsidR="002B0563" w:rsidRPr="00544C20" w:rsidRDefault="002B0563" w:rsidP="002B05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- zapoznanie się z raportem wyświetlanym na centrali pożarowej;</w:t>
      </w:r>
    </w:p>
    <w:p w:rsidR="002B0563" w:rsidRPr="00544C20" w:rsidRDefault="002B0563" w:rsidP="002B05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- zlokalizowaniem miejsca wystąpienia  ewentualnego pożaru na obiekcie (komplet kluczy do pomieszczeń zostanie przekazany. W razie ewidentnego pożaru w pomieszczeniach do których nie zostaną przekazane klucze agenci mają obowiązek wywarzenia drzwi);</w:t>
      </w:r>
    </w:p>
    <w:p w:rsidR="002B0563" w:rsidRPr="00544C20" w:rsidRDefault="002B0563" w:rsidP="002B05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- informacja zwrotna do centrum monitorowania sygnałów p.poż , które informuje straż pożarną bądź uznaje alarm za fałszywy;</w:t>
      </w:r>
    </w:p>
    <w:p w:rsidR="002B0563" w:rsidRPr="00544C20" w:rsidRDefault="002B0563" w:rsidP="002B05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- w razie potrzeby rozpoczęcie pierwszych czynności gaszenia za pomocą urządzeń znajdujących się na obiekcie (gaśnice, hydranty).</w:t>
      </w:r>
    </w:p>
    <w:p w:rsidR="002B0563" w:rsidRPr="00544C20" w:rsidRDefault="002B0563" w:rsidP="002B05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6) Szkolenie pracowników z obsługi centrali p.poż. znajdującej się na obiekcie przeprowadzi Kierownik obiektu w możliwie najszybszym terminie po podpisaniu umowy. </w:t>
      </w:r>
    </w:p>
    <w:p w:rsidR="002E2A3A" w:rsidRPr="00544C20" w:rsidRDefault="002B0563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7) Pracownicy ochrony mają obowiązek znać topologię chronionego obiektu, oraz sukcesywnie zapoznawać się z nazewnictwem i oznaczeniem w układzie cyfro</w:t>
      </w:r>
      <w:r w:rsidR="00C25F01"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wym poszczególnych pomieszczeń.</w:t>
      </w:r>
    </w:p>
    <w:p w:rsidR="00CD1CD4" w:rsidRPr="00544C20" w:rsidRDefault="00CD1CD4" w:rsidP="00884B0C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:rsidR="00884B0C" w:rsidRPr="00544C20" w:rsidRDefault="00884B0C" w:rsidP="00884B0C">
      <w:pPr>
        <w:suppressAutoHyphens/>
        <w:spacing w:after="0" w:line="240" w:lineRule="auto"/>
        <w:ind w:left="532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3.</w:t>
      </w: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Nadzór nad wykonaniem umowy</w:t>
      </w: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1.Strony zobowiązują się do współpracy w zakresie stanu zabezpieczenia obiektów Zamawiającego chronionych przez Wykonawcę.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2. Do kontaktów i przekazywania uwag, wynikających z realizacji niniejszej umowy ze strony  Zamawiającego wyznaczeni zostali kierownicy poszczególnych obiektów. Ich wykaz zawarty jest w </w:t>
      </w:r>
      <w:r w:rsidR="00E10689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załączniku nr 2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do umowy.</w:t>
      </w:r>
    </w:p>
    <w:p w:rsidR="00152FDF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3. Do kontroli realizacji usług i jakości pracy </w:t>
      </w:r>
      <w:r w:rsidR="00342E15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pracowników Wykonawcy wyznaczeni zostali ze str</w:t>
      </w:r>
      <w:r w:rsidR="00577988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ony Wykonawcy: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……………………</w:t>
      </w:r>
      <w:r w:rsidR="00342E15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………………………….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.tel. ………</w:t>
      </w:r>
      <w:r w:rsidR="00342E15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…………</w:t>
      </w:r>
      <w:r w:rsidR="00577988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…</w:t>
      </w:r>
      <w:r w:rsidR="00152FDF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………………………</w:t>
      </w:r>
      <w:r w:rsidR="00577988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</w:p>
    <w:p w:rsidR="00152FDF" w:rsidRPr="00544C20" w:rsidRDefault="00152FDF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………………………………………………..</w:t>
      </w:r>
      <w:proofErr w:type="spellStart"/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tel</w:t>
      </w:r>
      <w:proofErr w:type="spellEnd"/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………………………………….………….</w:t>
      </w:r>
    </w:p>
    <w:p w:rsidR="00342E15" w:rsidRPr="004D6734" w:rsidRDefault="00884B0C" w:rsidP="004D6734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00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</w:rPr>
        <w:t xml:space="preserve">4. Zmiana osób sprawujących funkcje nadzoru/kierowania grupą </w:t>
      </w:r>
      <w:r w:rsidR="00342E15" w:rsidRPr="00544C20">
        <w:rPr>
          <w:rFonts w:ascii="Times New Roman" w:eastAsia="Calibri" w:hAnsi="Times New Roman" w:cs="Times New Roman"/>
          <w:sz w:val="24"/>
          <w:szCs w:val="24"/>
        </w:rPr>
        <w:t xml:space="preserve">pracowników Wykonawcy </w:t>
      </w:r>
      <w:r w:rsidRPr="00544C20">
        <w:rPr>
          <w:rFonts w:ascii="Times New Roman" w:eastAsia="Calibri" w:hAnsi="Times New Roman" w:cs="Times New Roman"/>
          <w:sz w:val="24"/>
          <w:szCs w:val="24"/>
        </w:rPr>
        <w:t xml:space="preserve">wymaga każdorazowo powiadomienia  Zamawiającego przez Wykonawcę  i sporządzenia aneksu do umowy. </w:t>
      </w: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4.</w:t>
      </w: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Kadry wykonawcze, zakres odpowiedzialności i kontroli</w:t>
      </w: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1. Pracownicy  ochrony podczas wykonywania zadań ochrony osób i mienia powinni: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a) posiadać przy sobie w widocznym miejscu imienny identyfikator ze zdjęciem, aby była możliwość odczytania  imienia i nazwiska pracownika ochrony, 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b) mieć na sobie ubranie służbowe z oznaczeniem Wykonawcy,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c) wykonywać polecenia osób działających w imieniu instytucji państwowych lub samorządowych wydane na podstawie przepisów prawa.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2. Wykonawca obowiązany będzie do prowadzenia książki kontroli dla pracowników ochrony, w której będą potwierdzane czynności i wpisywane  wszelkie spostrzeżenia, uwagi oraz istotne  wydarzenia związane ze sprawowaniem ochrony. 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3. Wykonawca odpowiadać będzie wobec Zamawiającego za wszelkie szkody wyrządzone Zamawiającemu przez personel Wykonawcy oraz osoby trzecie, w przypadku nie dołożenia przez personel należytej starann</w:t>
      </w:r>
      <w:r w:rsidR="005B7A30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ości przy wykonywaniu  usługi.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4. </w:t>
      </w:r>
      <w:r w:rsidR="00603850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Zgodn</w:t>
      </w:r>
      <w:r w:rsidR="005B7A30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ie z art. 29 ust. 3a ustawy </w:t>
      </w:r>
      <w:proofErr w:type="spellStart"/>
      <w:r w:rsidR="005B7A30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Pzp</w:t>
      </w:r>
      <w:proofErr w:type="spellEnd"/>
      <w:r w:rsidR="005B7A30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, </w:t>
      </w:r>
      <w:r w:rsidR="007113AA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dla </w:t>
      </w:r>
      <w:r w:rsidR="005B7A30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c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zynności</w:t>
      </w:r>
      <w:r w:rsidRPr="00544C20">
        <w:t xml:space="preserve"> </w:t>
      </w:r>
      <w:r w:rsidR="007113AA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określonych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przez Zamawiającego w § 1 ust. 1 </w:t>
      </w:r>
      <w:r w:rsidR="0039760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oraz §2 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umowy, tj.: </w:t>
      </w:r>
    </w:p>
    <w:p w:rsidR="00884B0C" w:rsidRPr="00544C20" w:rsidRDefault="00603850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 bezpośredniej ochrony fizycznej osób 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i mienia  na obiektach Zamawiającego, 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Wykonawca powierzy pracownikom</w:t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zatrudnionym przez Wykonawcę lub Podwykonawcę na podstawie umowy o pracę 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w liczbie odpowiedniej do należytego wykonania.</w:t>
      </w:r>
    </w:p>
    <w:p w:rsidR="005B7A30" w:rsidRPr="00544C20" w:rsidRDefault="00927199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5</w:t>
      </w:r>
      <w:r w:rsidR="002A17A6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. </w:t>
      </w:r>
      <w:r w:rsidR="005B7A30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Zgodnie z warunkami określonymi w SIWZ, Wykonawca powierza </w:t>
      </w:r>
      <w:r w:rsidR="00342E15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nadzór i kontrolę nad pracownikami Wykonawcy –</w:t>
      </w:r>
      <w:r w:rsidR="003837E5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342E15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osobom </w:t>
      </w:r>
      <w:r w:rsidR="005B7A30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posiadającym </w:t>
      </w:r>
      <w:r w:rsidR="00152FDF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wpis na Listę </w:t>
      </w:r>
      <w:r w:rsidR="005B7A30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kwa</w:t>
      </w:r>
      <w:r w:rsidR="006A33B3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lifikowanego pracownika ochrony.</w:t>
      </w:r>
    </w:p>
    <w:p w:rsidR="00774273" w:rsidRPr="00544C20" w:rsidRDefault="005B7A30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6. </w:t>
      </w:r>
      <w:r w:rsidR="0023264A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Strony </w:t>
      </w:r>
      <w:r w:rsidR="002A17A6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dopuszcza</w:t>
      </w:r>
      <w:r w:rsidR="004D6734">
        <w:rPr>
          <w:rFonts w:ascii="Times New Roman" w:eastAsia="Calibri" w:hAnsi="Times New Roman" w:cs="Times New Roman"/>
          <w:sz w:val="24"/>
          <w:szCs w:val="24"/>
          <w:lang w:eastAsia="ar-SA"/>
        </w:rPr>
        <w:t>ją</w:t>
      </w:r>
      <w:r w:rsidR="002A17A6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, aby </w:t>
      </w:r>
      <w:r w:rsidR="0054590E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czynności</w:t>
      </w:r>
      <w:r w:rsidR="0054590E" w:rsidRPr="00544C20">
        <w:t xml:space="preserve"> </w:t>
      </w:r>
      <w:r w:rsidR="00342E15" w:rsidRPr="00544C20">
        <w:rPr>
          <w:rFonts w:ascii="Times New Roman" w:hAnsi="Times New Roman" w:cs="Times New Roman"/>
          <w:sz w:val="24"/>
          <w:szCs w:val="24"/>
        </w:rPr>
        <w:t xml:space="preserve">bezpośredniej </w:t>
      </w:r>
      <w:r w:rsidR="0054590E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ochrony fizycznej osób  i mienia  </w:t>
      </w:r>
      <w:r w:rsidR="00342E15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wykonywali</w:t>
      </w:r>
      <w:r w:rsidR="002A17A6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342E15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pracownicy </w:t>
      </w:r>
      <w:r w:rsidR="0054590E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Wykonawcy </w:t>
      </w:r>
      <w:r w:rsidR="00BD10A6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posiadające orzeczenie o niepełnosprawności w stopniu </w:t>
      </w:r>
      <w:r w:rsidR="00927199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umiarkowanym i </w:t>
      </w:r>
      <w:r w:rsidR="002A17A6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lekkim</w:t>
      </w:r>
      <w:r w:rsidR="002A17A6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, </w:t>
      </w:r>
      <w:r w:rsidR="00774273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z wyłączeniem schorzeń specjalnych</w:t>
      </w:r>
      <w:r w:rsidR="00774273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  <w:r w:rsidR="00BD10A6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Na poświadczenie niniejszego warunku</w:t>
      </w:r>
      <w:r w:rsidR="0002622E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BD10A6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Wykonawca  składa Zamawiającemu oświadczenie, o treści jak w </w:t>
      </w:r>
      <w:r w:rsidR="00BD10A6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załączniku nr </w:t>
      </w:r>
      <w:r w:rsidR="00DB36B4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5</w:t>
      </w:r>
      <w:r w:rsidR="00DB36B4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do umowy.</w:t>
      </w:r>
    </w:p>
    <w:p w:rsidR="00884B0C" w:rsidRPr="00544C20" w:rsidRDefault="005B7A30" w:rsidP="00884B0C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7</w:t>
      </w:r>
      <w:r w:rsidR="00884B0C" w:rsidRPr="00544C20">
        <w:rPr>
          <w:rFonts w:ascii="Times New Roman" w:hAnsi="Times New Roman" w:cs="Times New Roman"/>
          <w:sz w:val="24"/>
          <w:szCs w:val="24"/>
        </w:rPr>
        <w:t>.</w:t>
      </w:r>
      <w:r w:rsidR="00884B0C" w:rsidRPr="00544C20">
        <w:t xml:space="preserve"> </w:t>
      </w:r>
      <w:r w:rsidR="00884B0C" w:rsidRPr="00544C20">
        <w:rPr>
          <w:rFonts w:ascii="Times New Roman" w:hAnsi="Times New Roman" w:cs="Times New Roman"/>
          <w:sz w:val="24"/>
          <w:szCs w:val="24"/>
        </w:rPr>
        <w:t>Na potwierdzeni</w:t>
      </w:r>
      <w:r w:rsidRPr="00544C20">
        <w:rPr>
          <w:rFonts w:ascii="Times New Roman" w:hAnsi="Times New Roman" w:cs="Times New Roman"/>
          <w:sz w:val="24"/>
          <w:szCs w:val="24"/>
        </w:rPr>
        <w:t xml:space="preserve">e wymagania Zamawiającego, dot. </w:t>
      </w:r>
      <w:r w:rsidR="00884B0C" w:rsidRPr="00544C20">
        <w:rPr>
          <w:rFonts w:ascii="Times New Roman" w:hAnsi="Times New Roman" w:cs="Times New Roman"/>
          <w:b/>
          <w:sz w:val="24"/>
          <w:szCs w:val="24"/>
          <w:u w:val="single"/>
        </w:rPr>
        <w:t>kwalifikacji pracowników</w:t>
      </w:r>
      <w:r w:rsidR="00884B0C" w:rsidRPr="00544C20">
        <w:rPr>
          <w:rFonts w:ascii="Times New Roman" w:hAnsi="Times New Roman" w:cs="Times New Roman"/>
          <w:sz w:val="24"/>
          <w:szCs w:val="24"/>
        </w:rPr>
        <w:t xml:space="preserve"> Wykonawcy lub Podwykonawcy, wykonujących czynności </w:t>
      </w:r>
      <w:r w:rsidR="00342E15" w:rsidRPr="00544C20">
        <w:rPr>
          <w:rFonts w:ascii="Times New Roman" w:hAnsi="Times New Roman" w:cs="Times New Roman"/>
          <w:sz w:val="24"/>
          <w:szCs w:val="24"/>
        </w:rPr>
        <w:t xml:space="preserve">w </w:t>
      </w:r>
      <w:r w:rsidR="00342E15" w:rsidRPr="00544C20">
        <w:rPr>
          <w:rFonts w:ascii="Times New Roman" w:hAnsi="Times New Roman" w:cs="Times New Roman"/>
          <w:b/>
          <w:sz w:val="24"/>
          <w:szCs w:val="24"/>
        </w:rPr>
        <w:t xml:space="preserve">zakresie nadzoru i kontroli </w:t>
      </w:r>
      <w:r w:rsidR="00342E15" w:rsidRPr="00544C20">
        <w:rPr>
          <w:rFonts w:ascii="Times New Roman" w:hAnsi="Times New Roman" w:cs="Times New Roman"/>
          <w:b/>
          <w:sz w:val="24"/>
          <w:szCs w:val="24"/>
        </w:rPr>
        <w:lastRenderedPageBreak/>
        <w:t>pracy pracowników Wykonawcy lub Podwykonawcy</w:t>
      </w:r>
      <w:r w:rsidR="00342E15" w:rsidRPr="00544C20">
        <w:rPr>
          <w:rFonts w:ascii="Times New Roman" w:hAnsi="Times New Roman" w:cs="Times New Roman"/>
          <w:sz w:val="24"/>
          <w:szCs w:val="24"/>
        </w:rPr>
        <w:t xml:space="preserve"> </w:t>
      </w:r>
      <w:r w:rsidR="0023264A" w:rsidRPr="00544C20">
        <w:rPr>
          <w:rFonts w:ascii="Times New Roman" w:hAnsi="Times New Roman" w:cs="Times New Roman"/>
          <w:sz w:val="24"/>
          <w:szCs w:val="24"/>
        </w:rPr>
        <w:t xml:space="preserve">- </w:t>
      </w:r>
      <w:r w:rsidR="00884B0C" w:rsidRPr="00544C20">
        <w:rPr>
          <w:rFonts w:ascii="Times New Roman" w:hAnsi="Times New Roman" w:cs="Times New Roman"/>
          <w:sz w:val="24"/>
          <w:szCs w:val="24"/>
        </w:rPr>
        <w:t xml:space="preserve">Wykonawca w terminie </w:t>
      </w:r>
      <w:r w:rsidR="00884B0C" w:rsidRPr="00544C20">
        <w:rPr>
          <w:rFonts w:ascii="Times New Roman" w:hAnsi="Times New Roman" w:cs="Times New Roman"/>
          <w:b/>
          <w:sz w:val="24"/>
          <w:szCs w:val="24"/>
        </w:rPr>
        <w:t>7 dni</w:t>
      </w:r>
      <w:r w:rsidR="00884B0C" w:rsidRPr="00544C20">
        <w:rPr>
          <w:rFonts w:ascii="Times New Roman" w:hAnsi="Times New Roman" w:cs="Times New Roman"/>
          <w:sz w:val="24"/>
          <w:szCs w:val="24"/>
        </w:rPr>
        <w:t xml:space="preserve"> od daty rozpoczęcia wykonywania usług, przedkłada Kierownikom Obiektów Zamawiającego:</w:t>
      </w:r>
    </w:p>
    <w:p w:rsidR="00D961B7" w:rsidRPr="00544C20" w:rsidRDefault="00D961B7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hAnsi="Times New Roman" w:cs="Times New Roman"/>
          <w:sz w:val="24"/>
          <w:szCs w:val="24"/>
        </w:rPr>
        <w:t xml:space="preserve">- 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listę osób wyznaczonych do wykonania tej usługi,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 xml:space="preserve">- kserokopię zaświadczenia każdej z tych osób o wpisie na listę kwalifikowanego pracownika ochrony </w:t>
      </w:r>
      <w:r w:rsidRPr="00544C20">
        <w:rPr>
          <w:rFonts w:ascii="Times New Roman" w:hAnsi="Times New Roman" w:cs="Times New Roman"/>
          <w:i/>
          <w:sz w:val="24"/>
          <w:szCs w:val="24"/>
        </w:rPr>
        <w:t>( potwierdzone przez Wykonawcę za zgodność z oryginałem).</w:t>
      </w:r>
    </w:p>
    <w:p w:rsidR="00884B0C" w:rsidRPr="00544C20" w:rsidRDefault="005B7A30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8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. Strony dopuszczają możliwość zmiany pracowników Wykonawcy przewidzianych do wykonania czynności </w:t>
      </w:r>
      <w:r w:rsidR="00342E15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nadzoru i kontroli pracy pracowników Wykonawcy, 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pod warunkiem, </w:t>
      </w:r>
      <w:r w:rsidR="00884B0C" w:rsidRPr="00544C20">
        <w:rPr>
          <w:rFonts w:ascii="Times New Roman" w:eastAsia="Calibri" w:hAnsi="Times New Roman" w:cs="Times New Roman"/>
          <w:sz w:val="24"/>
          <w:szCs w:val="24"/>
          <w:u w:val="single"/>
          <w:lang w:eastAsia="ar-SA"/>
        </w:rPr>
        <w:t>że nowe osoby będą posiadać aktualne zaświadczenie o wpisie na listę kwalifikowanego pracownika ochrony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. O ew. zmianie tych osób Wykonawca musi niezwłocznie powiadomić pisemnie Kierownika właściwego obiektu MOSiR i przedstawić każdorazowo aktua</w:t>
      </w:r>
      <w:r w:rsidR="003837E5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lne dokumenty, wskazane w ust. 7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. Zmiana tych osób </w:t>
      </w:r>
      <w:r w:rsidR="00342E15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będzie potwierdzona aneksem</w:t>
      </w:r>
      <w:r w:rsidR="001F76D3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do umowy.</w:t>
      </w:r>
    </w:p>
    <w:p w:rsidR="003837E5" w:rsidRPr="00544C20" w:rsidRDefault="005B7A30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9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. W trakcie realizacji zamówienia Zamawiający, zgodnie z art. 36 ust. 2 pkt 8a lit. b) PZP, uprawniony jest do wykonywania czynności kontrolnych wobec Wykonawcy odnośnie spełniania przez Wykonawcę lub Podwykonawcę </w:t>
      </w:r>
      <w:r w:rsidR="00884B0C" w:rsidRPr="00544C20">
        <w:rPr>
          <w:rFonts w:ascii="Times New Roman" w:eastAsia="Calibri" w:hAnsi="Times New Roman" w:cs="Times New Roman"/>
          <w:b/>
          <w:sz w:val="24"/>
          <w:szCs w:val="24"/>
          <w:u w:val="single"/>
          <w:lang w:eastAsia="ar-SA"/>
        </w:rPr>
        <w:t>wymogu zatrudnienia na podstawie umowy o pracę osób wykonujących wskazane w ust. 4 czynności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, a w szczególności do: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a) żądania oświadczeń i dokumentów w zakresie potwierdzenia spełniania ww. wymogów</w:t>
      </w:r>
      <w:r w:rsidR="003837E5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                      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i dokonywania ich oceny,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b) żądania wyjaśnień w przypadku wątpliwości w zakresie potwierdzenia spełniania ww. wymogów,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c) przeprowadzania kontroli na m</w:t>
      </w:r>
      <w:r w:rsidR="001F76D3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iejscu wykonywania świadczenia.</w:t>
      </w:r>
    </w:p>
    <w:p w:rsidR="00884B0C" w:rsidRPr="00544C20" w:rsidRDefault="005B7A30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10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. W trakcie realizacji zamówienia na każde wezwanie Zamawiającego w wyznaczonym                    w tym wezwaniu terminie, Wykonawca przedłoży Zamawiającemu wskazane poniżej dowody w celu potwierdzenia spełnienia </w:t>
      </w:r>
      <w:r w:rsidR="00884B0C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wymogu zatrudnienia na podstawie umowy o pracę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przez Wykonawcę lub Podwykonawcę osób wykonujących wskazane w ust. 4 czynności w trakcie realizacji zamówienia:</w:t>
      </w:r>
    </w:p>
    <w:p w:rsidR="001146C8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a) </w:t>
      </w:r>
      <w:r w:rsidRPr="00544C20">
        <w:rPr>
          <w:rFonts w:ascii="Times New Roman" w:eastAsia="Calibri" w:hAnsi="Times New Roman" w:cs="Times New Roman"/>
          <w:sz w:val="24"/>
          <w:szCs w:val="24"/>
          <w:u w:val="single"/>
          <w:lang w:eastAsia="ar-SA"/>
        </w:rPr>
        <w:t>oświadczenie Wykonawcy lub Podwykonawcy o zatrudnieniu na podstawie umowy o pracę osób wykonujących czynności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, których dotyczy wezwanie Zamawiającego. Oświadczenie to powinno zawierać w szczególności: </w:t>
      </w:r>
    </w:p>
    <w:p w:rsidR="001146C8" w:rsidRPr="00544C20" w:rsidRDefault="001146C8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dokładne określenie podm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iotu składającego oświadczenie,</w:t>
      </w:r>
    </w:p>
    <w:p w:rsidR="001146C8" w:rsidRPr="00544C20" w:rsidRDefault="001146C8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datę złożenia oświadczenia, </w:t>
      </w:r>
    </w:p>
    <w:p w:rsidR="001146C8" w:rsidRPr="00544C20" w:rsidRDefault="001146C8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wskazanie, że objęte wezwaniem czynności wykonują osoby zatrudnione na podstawie umowy o pracę wraz ze wskazaniem liczby tych osób, imion i nazwisk tych osób, rodzaju umowy o pracę i wymiaru etatu </w:t>
      </w:r>
    </w:p>
    <w:p w:rsidR="00884B0C" w:rsidRPr="00544C20" w:rsidRDefault="001146C8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oraz podpis osoby uprawnionej do złożenia oświadczenia w imieniu Wykonawcy lub Podwykonawcy;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b) </w:t>
      </w:r>
      <w:r w:rsidRPr="00544C20">
        <w:rPr>
          <w:rFonts w:ascii="Times New Roman" w:eastAsia="Calibri" w:hAnsi="Times New Roman" w:cs="Times New Roman"/>
          <w:sz w:val="24"/>
          <w:szCs w:val="24"/>
          <w:u w:val="single"/>
          <w:lang w:eastAsia="ar-SA"/>
        </w:rPr>
        <w:t>poświadczoną za zgodność z oryginałem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odpowiednio przez Wykonawcę lub Podwykonawcę </w:t>
      </w:r>
      <w:r w:rsidRPr="00544C20">
        <w:rPr>
          <w:rFonts w:ascii="Times New Roman" w:eastAsia="Calibri" w:hAnsi="Times New Roman" w:cs="Times New Roman"/>
          <w:sz w:val="24"/>
          <w:szCs w:val="24"/>
          <w:u w:val="single"/>
          <w:lang w:eastAsia="ar-SA"/>
        </w:rPr>
        <w:t>kopię umowy/umów o pracę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osób wykonujących w trakcie realizacji zamówienia czynności, których dotyczy ww. oświadczenie Wykonawcy lub Podwykonawcy. Kopia umowy/umów powinna zostać zanonimizowana w sposób zapewniający ochronę danych osobowych pracowników, zgodnie z przepisami </w:t>
      </w:r>
      <w:bookmarkStart w:id="1" w:name="_Hlk525725958"/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Rozporządzenia Parlamentu Europejskiego i Rady (UE) 2016/679 z dnia 27 kwietnia 2016 r. w sprawie ochrony osób fizycznych w związku z przetwarzaniem danych osobowych w sprawie swobodnego przepływu takich danych oraz uchylenia dyrektywy 95/46/WE (ogólnego rozporządzenia o ochronie danych) (Dz. Urz. UE L 119 z 04.05.2016) oraz</w:t>
      </w:r>
      <w:r w:rsidR="00D961B7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ustawy z dnia 10 maja 2018 r. (Dz. U. z 2019 r. poz. 1781)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o ochronie danych osobowych </w:t>
      </w:r>
      <w:bookmarkEnd w:id="1"/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(tj. w szczególności bez adresów, nr PESEL pracowników, wynagrodzenia). Imię i nazwisko pracownika nie podlega </w:t>
      </w:r>
      <w:proofErr w:type="spellStart"/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anonimizacji</w:t>
      </w:r>
      <w:proofErr w:type="spellEnd"/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. Informacje takie jak: data zawarcia umowy, rodzaj umowy o pracę i wymiar etatu powinny być możliwe do zidentyfikowania.</w:t>
      </w:r>
    </w:p>
    <w:p w:rsidR="00884B0C" w:rsidRPr="00544C20" w:rsidRDefault="005B7A30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11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. W razie niedotrzymania przez Wykonawcę zobowiązań umowy, określonych na podstawie art. 29 ust. 3a) PZP</w:t>
      </w:r>
      <w:r w:rsidR="00E42AA7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, a wymienionych w § 4 ust. 4 ,9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E42AA7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i 10 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umowy, zostaną zastosowane wobec Wykonawcy kary umowne, o których mowa w § 8 umowy lub w przypadku powtarzających się naruszeń tych obowiązków –</w:t>
      </w:r>
      <w:r w:rsidR="00884B0C" w:rsidRPr="00544C20">
        <w:t xml:space="preserve"> 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Zamawiający ma prawo odstąpienia od umowy.</w:t>
      </w:r>
    </w:p>
    <w:p w:rsidR="00884B0C" w:rsidRPr="00544C20" w:rsidRDefault="005B7A30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lastRenderedPageBreak/>
        <w:t>12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  <w:r w:rsidR="00884B0C" w:rsidRPr="00544C20">
        <w:t xml:space="preserve"> 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Za działania lub zaniechania Podwykonawcy w tym przedmiocie odpowiada Wykonawca, względem którego Zamawiający może wystąpić z żądaniem zapłaty kary umownej, wskazanej przez Zamawiającego w § 8 ust. 4 umowy.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5.</w:t>
      </w: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Czas trwania umowy</w:t>
      </w: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Umowa zostaje zawarta na czas określony </w:t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od dnia 2 styczn</w:t>
      </w:r>
      <w:r w:rsidR="00174610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ia 2020</w:t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r. od godz. 7:00             </w:t>
      </w:r>
      <w:r w:rsidR="00174610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        do dnia 2 stycznia 2021</w:t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 r. do godziny 7:00.</w:t>
      </w:r>
    </w:p>
    <w:p w:rsidR="00884B0C" w:rsidRPr="00544C20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6.</w:t>
      </w: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Wartość umowy</w:t>
      </w:r>
    </w:p>
    <w:p w:rsidR="00884B0C" w:rsidRPr="00544C20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1. Należność za wykonaną usługę w obiektach wymienionych w § 1 ust. </w:t>
      </w:r>
      <w:r w:rsidR="0039760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4, 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pkt. 1),2</w:t>
      </w:r>
      <w:r w:rsidR="00FE698B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),3)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Umowy, przysługującą Wykonawcy za </w:t>
      </w:r>
      <w:r w:rsidRPr="00544C20">
        <w:rPr>
          <w:rFonts w:ascii="Times New Roman" w:eastAsia="Calibri" w:hAnsi="Times New Roman" w:cs="Times New Roman"/>
          <w:sz w:val="24"/>
          <w:szCs w:val="24"/>
          <w:u w:val="single"/>
          <w:lang w:eastAsia="ar-SA"/>
        </w:rPr>
        <w:t>każdy miesiąc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stanowi: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iloczyn liczby godzin prowadzonej ochrony w danym miesiącu na danym obiekcie i stawki za 1 godzinę usługi, przy czym: </w:t>
      </w:r>
    </w:p>
    <w:p w:rsidR="00884B0C" w:rsidRDefault="00884B0C" w:rsidP="00FC0F6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C0F68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cena za jedną godzinę świadczenia usługi wynosi: </w:t>
      </w:r>
      <w:r w:rsidRPr="00FC0F68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………………</w:t>
      </w:r>
      <w:r w:rsidR="00F770C4" w:rsidRPr="00FC0F68">
        <w:rPr>
          <w:rFonts w:ascii="Times New Roman" w:eastAsia="Calibri" w:hAnsi="Times New Roman" w:cs="Times New Roman"/>
          <w:sz w:val="24"/>
          <w:szCs w:val="24"/>
          <w:lang w:eastAsia="ar-SA"/>
        </w:rPr>
        <w:t>zł brutto</w:t>
      </w:r>
      <w:r w:rsidR="00FC0F68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</w:p>
    <w:p w:rsidR="00FC0F68" w:rsidRPr="00FC0F68" w:rsidRDefault="00FC0F68" w:rsidP="00FC0F6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544C20" w:rsidRDefault="00F770C4" w:rsidP="00884B0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</w:t>
      </w:r>
      <w:r w:rsidR="00884B0C" w:rsidRPr="00544C20">
        <w:rPr>
          <w:rFonts w:ascii="Times New Roman" w:eastAsia="Calibri" w:hAnsi="Times New Roman" w:cs="Times New Roman"/>
          <w:sz w:val="24"/>
          <w:szCs w:val="24"/>
        </w:rPr>
        <w:t>.</w:t>
      </w:r>
      <w:r w:rsidR="00884B0C" w:rsidRPr="00544C20">
        <w:rPr>
          <w:rFonts w:ascii="Times New Roman" w:eastAsia="Calibri" w:hAnsi="Times New Roman" w:cs="Times New Roman"/>
          <w:b/>
          <w:sz w:val="24"/>
          <w:szCs w:val="24"/>
        </w:rPr>
        <w:t xml:space="preserve"> Całkowita wartość umowy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określona w ofercie Wykonawcy </w:t>
      </w:r>
      <w:r w:rsidR="00FC0F68">
        <w:rPr>
          <w:rFonts w:ascii="Times New Roman" w:eastAsia="Calibri" w:hAnsi="Times New Roman" w:cs="Times New Roman"/>
          <w:b/>
          <w:sz w:val="24"/>
          <w:szCs w:val="24"/>
        </w:rPr>
        <w:t>wynosi: ……</w:t>
      </w:r>
      <w:r w:rsidR="00884B0C" w:rsidRPr="00544C20">
        <w:rPr>
          <w:rFonts w:ascii="Times New Roman" w:eastAsia="Calibri" w:hAnsi="Times New Roman" w:cs="Times New Roman"/>
          <w:b/>
          <w:sz w:val="24"/>
          <w:szCs w:val="24"/>
        </w:rPr>
        <w:t>……</w:t>
      </w:r>
      <w:r>
        <w:rPr>
          <w:rFonts w:ascii="Times New Roman" w:eastAsia="Calibri" w:hAnsi="Times New Roman" w:cs="Times New Roman"/>
          <w:b/>
          <w:sz w:val="24"/>
          <w:szCs w:val="24"/>
        </w:rPr>
        <w:t>………</w:t>
      </w:r>
      <w:r w:rsidR="00884B0C" w:rsidRPr="00544C20">
        <w:rPr>
          <w:rFonts w:ascii="Times New Roman" w:eastAsia="Calibri" w:hAnsi="Times New Roman" w:cs="Times New Roman"/>
          <w:b/>
          <w:sz w:val="24"/>
          <w:szCs w:val="24"/>
        </w:rPr>
        <w:t>zł brutto</w:t>
      </w:r>
      <w:r w:rsidR="00FC0F68">
        <w:rPr>
          <w:rFonts w:ascii="Times New Roman" w:eastAsia="Calibri" w:hAnsi="Times New Roman" w:cs="Times New Roman"/>
          <w:b/>
          <w:sz w:val="24"/>
          <w:szCs w:val="24"/>
        </w:rPr>
        <w:t xml:space="preserve">   </w:t>
      </w:r>
      <w:r w:rsidR="00884B0C" w:rsidRPr="00544C2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884B0C" w:rsidRPr="00544C20">
        <w:rPr>
          <w:rFonts w:ascii="Times New Roman" w:eastAsia="Calibri" w:hAnsi="Times New Roman" w:cs="Times New Roman"/>
          <w:sz w:val="24"/>
          <w:szCs w:val="24"/>
        </w:rPr>
        <w:t>( słownie: ……………………</w:t>
      </w:r>
      <w:r>
        <w:rPr>
          <w:rFonts w:ascii="Times New Roman" w:eastAsia="Calibri" w:hAnsi="Times New Roman" w:cs="Times New Roman"/>
          <w:sz w:val="24"/>
          <w:szCs w:val="24"/>
        </w:rPr>
        <w:t>……………..</w:t>
      </w:r>
      <w:r w:rsidR="00884B0C" w:rsidRPr="00544C20">
        <w:rPr>
          <w:rFonts w:ascii="Times New Roman" w:eastAsia="Calibri" w:hAnsi="Times New Roman" w:cs="Times New Roman"/>
          <w:sz w:val="24"/>
          <w:szCs w:val="24"/>
        </w:rPr>
        <w:t>…</w:t>
      </w:r>
      <w:r>
        <w:rPr>
          <w:rFonts w:ascii="Times New Roman" w:eastAsia="Calibri" w:hAnsi="Times New Roman" w:cs="Times New Roman"/>
          <w:sz w:val="24"/>
          <w:szCs w:val="24"/>
        </w:rPr>
        <w:t>…..</w:t>
      </w:r>
      <w:r w:rsidR="00884B0C" w:rsidRPr="00544C20">
        <w:rPr>
          <w:rFonts w:ascii="Times New Roman" w:eastAsia="Calibri" w:hAnsi="Times New Roman" w:cs="Times New Roman"/>
          <w:sz w:val="24"/>
          <w:szCs w:val="24"/>
        </w:rPr>
        <w:t>………..zł ),</w:t>
      </w:r>
    </w:p>
    <w:p w:rsidR="00884B0C" w:rsidRPr="00544C20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4C20">
        <w:rPr>
          <w:rFonts w:ascii="Times New Roman" w:eastAsia="Calibri" w:hAnsi="Times New Roman" w:cs="Times New Roman"/>
          <w:sz w:val="24"/>
          <w:szCs w:val="24"/>
        </w:rPr>
        <w:t xml:space="preserve">w tym:  netto: …………………..zł, </w:t>
      </w:r>
    </w:p>
    <w:p w:rsidR="00884B0C" w:rsidRPr="00544C20" w:rsidRDefault="00884B0C" w:rsidP="00884B0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4C20">
        <w:rPr>
          <w:rFonts w:ascii="Times New Roman" w:eastAsia="Calibri" w:hAnsi="Times New Roman" w:cs="Times New Roman"/>
          <w:sz w:val="24"/>
          <w:szCs w:val="24"/>
        </w:rPr>
        <w:t>……………</w:t>
      </w:r>
      <w:r w:rsidR="0081669F">
        <w:rPr>
          <w:rFonts w:ascii="Times New Roman" w:eastAsia="Calibri" w:hAnsi="Times New Roman" w:cs="Times New Roman"/>
          <w:sz w:val="24"/>
          <w:szCs w:val="24"/>
        </w:rPr>
        <w:t>……… podatek  VAT w stawce 23% .</w:t>
      </w:r>
    </w:p>
    <w:p w:rsidR="00884B0C" w:rsidRPr="00544C20" w:rsidRDefault="0081669F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sz w:val="24"/>
          <w:szCs w:val="24"/>
          <w:lang w:eastAsia="ar-SA"/>
        </w:rPr>
        <w:t>3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. Cena jednostkowa za 1 godzinę ochrony</w:t>
      </w:r>
      <w:r w:rsidR="00342E15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, określona 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przez Wykonawcę nie podlega zmianom przez cały okres trwania umowy, z zastrzeżeniem § 12 umowy. </w:t>
      </w:r>
    </w:p>
    <w:p w:rsidR="00884B0C" w:rsidRPr="00544C20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7.</w:t>
      </w: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Warunki płatności</w:t>
      </w:r>
    </w:p>
    <w:p w:rsidR="00884B0C" w:rsidRPr="00544C20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544C20" w:rsidRDefault="00884B0C" w:rsidP="00884B0C">
      <w:pPr>
        <w:suppressAutoHyphens/>
        <w:spacing w:after="0" w:line="240" w:lineRule="auto"/>
        <w:jc w:val="both"/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1. </w:t>
      </w:r>
      <w:r w:rsidR="0039361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Wynagrodzenie 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Wykonawcy za faktycznie wykonane usługi będą płacone na podstawie faktur wystawianych przez Wykonawcę po zakończeniu miesiąca obrachunkowego, </w:t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na każdy obiekt oddzielnie.</w:t>
      </w:r>
      <w:r w:rsidRPr="00544C20">
        <w:t xml:space="preserve"> 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2. Wykonawca umowy jest zobowiązany się do wystawienia faktur z następującymi danymi: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  <w:lang w:eastAsia="ar-SA"/>
        </w:rPr>
      </w:pPr>
      <w:r w:rsidRPr="00544C20">
        <w:rPr>
          <w:rFonts w:ascii="Times New Roman" w:eastAsia="Calibri" w:hAnsi="Times New Roman" w:cs="Times New Roman"/>
          <w:b/>
          <w:i/>
          <w:sz w:val="24"/>
          <w:szCs w:val="24"/>
          <w:u w:val="single"/>
          <w:lang w:eastAsia="ar-SA"/>
        </w:rPr>
        <w:t>Nabywca: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>Gmina Kielce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>Rynek 1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 xml:space="preserve">25 – 303 Kielce </w:t>
      </w:r>
    </w:p>
    <w:p w:rsidR="00B87D91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>NIP:  6572617325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  <w:lang w:eastAsia="ar-SA"/>
        </w:rPr>
      </w:pPr>
      <w:r w:rsidRPr="00544C20">
        <w:rPr>
          <w:rFonts w:ascii="Times New Roman" w:eastAsia="Calibri" w:hAnsi="Times New Roman" w:cs="Times New Roman"/>
          <w:i/>
          <w:sz w:val="24"/>
          <w:szCs w:val="24"/>
          <w:u w:val="single"/>
          <w:lang w:eastAsia="ar-SA"/>
        </w:rPr>
        <w:t xml:space="preserve"> </w:t>
      </w:r>
      <w:r w:rsidRPr="00544C20">
        <w:rPr>
          <w:rFonts w:ascii="Times New Roman" w:eastAsia="Calibri" w:hAnsi="Times New Roman" w:cs="Times New Roman"/>
          <w:b/>
          <w:i/>
          <w:sz w:val="24"/>
          <w:szCs w:val="24"/>
          <w:u w:val="single"/>
          <w:lang w:eastAsia="ar-SA"/>
        </w:rPr>
        <w:t>Odbiorca faktury: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>Miejski Ośrodek Sportu i Rekreacji w Kielcach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>ul. Żytnia 1</w:t>
      </w:r>
    </w:p>
    <w:p w:rsidR="00B87D91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>25-018 Kielce</w:t>
      </w:r>
      <w:bookmarkStart w:id="2" w:name="_Hlk525758469"/>
    </w:p>
    <w:p w:rsidR="00884B0C" w:rsidRPr="00544C20" w:rsidRDefault="00B87D91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Ponadto, faktura powinna zawierać oznaczenie 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obiektu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Zamawiającego i adres. </w:t>
      </w:r>
    </w:p>
    <w:bookmarkEnd w:id="2"/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FC0F68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3. Zamawiający zobowiązuje się płacić </w:t>
      </w:r>
      <w:r w:rsidR="0039361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wynagrodzenie 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Wykonawcy, przelewem, na konto wskazane na fakturze VAT, w terminie 14 dni od dnia otrzymania przez Zamawiającego prawidłowo wystawionej faktury VAT i potwierdzenia wykonania usługi przez Kierowników poszczegól</w:t>
      </w:r>
      <w:r w:rsidR="0039361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nych obiektów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  <w:r w:rsidRPr="00544C20">
        <w:t xml:space="preserve"> 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Za dzień zapłaty uważa się dzień obciążenia rachunku bankowego Zamawiającego.</w:t>
      </w:r>
    </w:p>
    <w:p w:rsidR="00884B0C" w:rsidRPr="00CC2F73" w:rsidRDefault="00884B0C" w:rsidP="00884B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4. </w:t>
      </w:r>
      <w:r w:rsidRPr="00544C20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Strony akceptują wystawianie i dosta</w:t>
      </w:r>
      <w:r w:rsidR="00DD6E9E" w:rsidRPr="00544C20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rczanie </w:t>
      </w:r>
      <w:r w:rsidR="001A749E" w:rsidRPr="00544C20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oraz odbiór ustrukturyzowanych </w:t>
      </w:r>
      <w:r w:rsidR="00DD6E9E" w:rsidRPr="00544C20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faktur</w:t>
      </w:r>
      <w:r w:rsidR="001A749E" w:rsidRPr="00544C20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elektronicznych, tzw. e-faktur ( podstawa prawna: ustawa z dnia 9 listopada 2018 r. o elektronicznym fakturowaniu w zamówieniach publicznych, koncesjach na roboty budowlane lub usługi oraz partnerstwie publiczno-prywatnym </w:t>
      </w:r>
      <w:r w:rsidR="00CC2F73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– Dz. U. z 2018 r., poz. 2191).</w:t>
      </w:r>
    </w:p>
    <w:p w:rsidR="00884B0C" w:rsidRPr="00544C20" w:rsidRDefault="00CC2F73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5</w:t>
      </w:r>
      <w:r w:rsidR="00884B0C" w:rsidRPr="00544C20">
        <w:rPr>
          <w:rFonts w:ascii="Times New Roman" w:hAnsi="Times New Roman" w:cs="Times New Roman"/>
          <w:sz w:val="24"/>
          <w:szCs w:val="24"/>
          <w:lang w:eastAsia="pl-PL"/>
        </w:rPr>
        <w:t xml:space="preserve">. W przypadku powierzenia przez Wykonawcę części usług Podwykonawcom, do faktury Wykonawca zobowiązany jest przedłożyć Zamawiającemu pisemne potwierdzenie </w:t>
      </w:r>
      <w:r w:rsidR="00884B0C" w:rsidRPr="00544C20">
        <w:rPr>
          <w:rFonts w:ascii="Times New Roman" w:hAnsi="Times New Roman" w:cs="Times New Roman"/>
          <w:sz w:val="24"/>
          <w:szCs w:val="24"/>
          <w:lang w:eastAsia="pl-PL"/>
        </w:rPr>
        <w:lastRenderedPageBreak/>
        <w:t>Podwykonawcy o dokonaniu na jego rzecz  zapłaty wynagrodzenia przez Wykonawcę wraz z zestawieniem kwot, które są podwykonawcy należne z  tej faktury. Za datę zapłaty przyjmuje się datę uznania rachunku Podwykonawcy.</w:t>
      </w:r>
    </w:p>
    <w:p w:rsidR="00884B0C" w:rsidRPr="00544C20" w:rsidRDefault="00CC2F73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6</w:t>
      </w:r>
      <w:r w:rsidR="00884B0C" w:rsidRPr="00544C20">
        <w:rPr>
          <w:rFonts w:ascii="Times New Roman" w:hAnsi="Times New Roman" w:cs="Times New Roman"/>
          <w:sz w:val="24"/>
          <w:szCs w:val="24"/>
          <w:lang w:eastAsia="pl-PL"/>
        </w:rPr>
        <w:t>. W przypadku niedostarczenia potwierdzenia, o którym mowa w ust. 6, Zamawiający zatrzyma z należności Wykonawcy kwotę w wysokości równej należności Podwykonawcy, do czasu otrzymania potwierdzenia.</w:t>
      </w:r>
    </w:p>
    <w:p w:rsidR="00884B0C" w:rsidRPr="00544C20" w:rsidRDefault="00CC2F73" w:rsidP="00884B0C">
      <w:pPr>
        <w:spacing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7</w:t>
      </w:r>
      <w:r w:rsidR="00884B0C" w:rsidRPr="00544C20">
        <w:rPr>
          <w:rFonts w:ascii="Times New Roman" w:hAnsi="Times New Roman" w:cs="Times New Roman"/>
          <w:sz w:val="24"/>
          <w:szCs w:val="24"/>
          <w:lang w:eastAsia="pl-PL"/>
        </w:rPr>
        <w:t xml:space="preserve">. Zamawiający nie wyraża zgody na cesję wierzytelności wynikającej z niniejszej umowy na inny podmiot. </w:t>
      </w: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8.</w:t>
      </w: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Kary umowne</w:t>
      </w: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5F63EE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1. W przypadku stwierdzenia, że umowa nie jest wykonywana w czasie i terminach wskazanych w § 1 umowy, Zamawiający nie zapłaci Wykonawcy za czas niewykonywania usługi, a ponadto Wykonawca zapłaci Zamawiającemu karę umowną w wysokości </w:t>
      </w:r>
      <w:r w:rsidR="00766AB7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5</w:t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-cio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krotnej 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stawki godzinowej brutto określonej w § 6 ust 1 </w:t>
      </w:r>
      <w:r w:rsidR="006F6649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za  każdą przysługującą godzinę niewykonanej usługi.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2. </w:t>
      </w:r>
      <w:r w:rsidRPr="00544C20">
        <w:rPr>
          <w:rFonts w:ascii="Times New Roman" w:hAnsi="Times New Roman" w:cs="Times New Roman"/>
          <w:sz w:val="24"/>
        </w:rPr>
        <w:t xml:space="preserve">W przypadku nie zastosowania się Wykonawcy do pisemnych zastrzeżeń Zamawiającego w zakresie realizacji obowiązków przewidzianych w 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§ 2 umowy,</w:t>
      </w:r>
      <w:r w:rsidRPr="00544C20">
        <w:rPr>
          <w:rFonts w:ascii="Times New Roman" w:hAnsi="Times New Roman" w:cs="Times New Roman"/>
          <w:sz w:val="24"/>
        </w:rPr>
        <w:t xml:space="preserve"> Zamawiający nie zapłaci Wykonawcy za czas źle wykonywanej usługi.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                        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3. W razie odstąpienia od umowy przez Wykonawcę z przyczyn niezawinionych przez Zamawiającego lub odstąpienia od umowy przez Zamawiającego z przyczyn leżących po stronie Wykonawcy, Wykonawca zapłaci Zamawiaj</w:t>
      </w:r>
      <w:r w:rsidR="00CD1CD4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ącemu karę umowną w wysokości  1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0 % wartości umowy brutto, wskazanej w </w:t>
      </w:r>
      <w:r w:rsidRPr="00A134D5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§ </w:t>
      </w:r>
      <w:r w:rsidR="0081669F" w:rsidRPr="00A134D5">
        <w:rPr>
          <w:rFonts w:ascii="Times New Roman" w:eastAsia="Calibri" w:hAnsi="Times New Roman" w:cs="Times New Roman"/>
          <w:sz w:val="24"/>
          <w:szCs w:val="24"/>
          <w:lang w:eastAsia="ar-SA"/>
        </w:rPr>
        <w:t>6 ust. 2</w:t>
      </w:r>
      <w:r w:rsidRPr="00A134D5">
        <w:rPr>
          <w:rFonts w:ascii="Times New Roman" w:eastAsia="Calibri" w:hAnsi="Times New Roman" w:cs="Times New Roman"/>
          <w:sz w:val="24"/>
          <w:szCs w:val="24"/>
          <w:lang w:eastAsia="ar-SA"/>
        </w:rPr>
        <w:t>,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pozostałej do wykonania.</w:t>
      </w:r>
    </w:p>
    <w:p w:rsidR="00E354B6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4. Za niedopełnienie przez Wykonawcę wymogów</w:t>
      </w:r>
      <w:r w:rsidR="00E354B6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:</w:t>
      </w:r>
    </w:p>
    <w:p w:rsidR="00AA56DD" w:rsidRPr="00544C20" w:rsidRDefault="00E354B6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zatrudnienia pracowników świadczących przedmiot umowy</w:t>
      </w:r>
      <w:r w:rsidR="00E42AA7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w zakresie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E42AA7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wymienionym w 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§ 4 ust. 4 umowy 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na podstawie umowy o pracę w roz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umieniu przepisów Kodeksu Pracy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</w:p>
    <w:p w:rsidR="00AA56DD" w:rsidRPr="00544C20" w:rsidRDefault="00AA56DD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</w:t>
      </w:r>
      <w:r w:rsidR="00E354B6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oraz 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zatrudnienia pracowników </w:t>
      </w:r>
      <w:r w:rsidR="001921F8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nadzoru 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nie posiadających wpisu na Listę</w:t>
      </w:r>
      <w:r w:rsidR="00E354B6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kwalifikowanego pracownika ochrony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na o</w:t>
      </w:r>
      <w:r w:rsidR="0039760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biektach </w:t>
      </w:r>
      <w:r w:rsidR="0039760A" w:rsidRPr="00A134D5">
        <w:rPr>
          <w:rFonts w:ascii="Times New Roman" w:eastAsia="Calibri" w:hAnsi="Times New Roman" w:cs="Times New Roman"/>
          <w:sz w:val="24"/>
          <w:szCs w:val="24"/>
          <w:lang w:eastAsia="ar-SA"/>
        </w:rPr>
        <w:t>wymienionych § 1 ust. 4</w:t>
      </w:r>
      <w:r w:rsidR="0039361C" w:rsidRPr="00A134D5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Pr="00A134D5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proofErr w:type="spellStart"/>
      <w:r w:rsidRPr="00A134D5">
        <w:rPr>
          <w:rFonts w:ascii="Times New Roman" w:eastAsia="Calibri" w:hAnsi="Times New Roman" w:cs="Times New Roman"/>
          <w:sz w:val="24"/>
          <w:szCs w:val="24"/>
          <w:lang w:eastAsia="ar-SA"/>
        </w:rPr>
        <w:t>ppkt</w:t>
      </w:r>
      <w:proofErr w:type="spellEnd"/>
      <w:r w:rsidRPr="00A134D5">
        <w:rPr>
          <w:rFonts w:ascii="Times New Roman" w:eastAsia="Calibri" w:hAnsi="Times New Roman" w:cs="Times New Roman"/>
          <w:sz w:val="24"/>
          <w:szCs w:val="24"/>
          <w:lang w:eastAsia="ar-SA"/>
        </w:rPr>
        <w:t>. 1), 2) i 3) umowy</w:t>
      </w:r>
      <w:r w:rsidR="001921F8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:</w:t>
      </w:r>
      <w:r w:rsidR="0039760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</w:p>
    <w:p w:rsidR="006F6649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a) Zamawiający </w:t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nie zapłaci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Wykonawcy za czas wykonywania usługi przez pracowników nie spełniających</w:t>
      </w:r>
      <w:r w:rsidR="0039760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wskazanych wymogów, a ponadto:</w:t>
      </w:r>
    </w:p>
    <w:p w:rsidR="00AA56DD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b) Wykonawca zapłaci Zamawiającemu karę umowną w wysokości </w:t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3 -</w:t>
      </w:r>
      <w:r w:rsidRPr="00544C20">
        <w:rPr>
          <w:b/>
        </w:rPr>
        <w:t xml:space="preserve"> </w:t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krotnej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stawki godzinowej brutto określonej w § 6 ust 1 (w zależności od obiektu) za</w:t>
      </w:r>
      <w:r w:rsidR="00AA56DD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:</w:t>
      </w:r>
    </w:p>
    <w:p w:rsidR="00AA56DD" w:rsidRPr="00544C20" w:rsidRDefault="00AA56DD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- </w:t>
      </w:r>
      <w:r w:rsidR="00884B0C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każdą godzinę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wykonanej usługi, w któr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ej nie dopełniono przedmiotowych wymogów, </w:t>
      </w:r>
      <w:r w:rsidR="001921F8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o 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których mowa wyżej,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</w:p>
    <w:p w:rsidR="00AA56DD" w:rsidRPr="00544C20" w:rsidRDefault="001921F8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</w:t>
      </w:r>
      <w:r w:rsidR="00884B0C"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za każdą osobę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, która wykonywała czynności 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nadzoru nad pracownikami Wykonawcy, </w:t>
      </w:r>
      <w:r w:rsidR="00E354B6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nie posiadając kwalifikacji pracownika ochrony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,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</w:p>
    <w:p w:rsidR="006F6649" w:rsidRPr="00544C20" w:rsidRDefault="00AA56DD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za </w:t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każdą osobę</w:t>
      </w: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, która wykonywała czynności ochrony wymienione w § 4 ust. 4 umowy </w:t>
      </w:r>
      <w:r w:rsidR="00884B0C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nie będąc zatrudnioną na podstawie umowy o pracę. 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5.W przypadku gdy zastrzeżone kary nie pokryją szkody, Zamawiającemu przysługuje prawo żądania odszkodowania na zasadach ogólnych.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6. Przysługujące Zamawiającemu kary umowne mogą zostać potrącone z wynagrodzenia należnego Wykonawcy, </w:t>
      </w:r>
      <w:bookmarkStart w:id="3" w:name="_Hlk525726344"/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na co Wykonawca wyraża zgodę. </w:t>
      </w:r>
      <w:bookmarkEnd w:id="3"/>
    </w:p>
    <w:p w:rsidR="00884B0C" w:rsidRPr="00544C20" w:rsidRDefault="00884B0C" w:rsidP="00884B0C">
      <w:pPr>
        <w:spacing w:after="0" w:line="240" w:lineRule="auto"/>
        <w:ind w:firstLine="53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4B0C" w:rsidRPr="00544C20" w:rsidRDefault="00884B0C" w:rsidP="00884B0C">
      <w:pPr>
        <w:spacing w:after="0" w:line="240" w:lineRule="auto"/>
        <w:ind w:firstLine="53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4C20">
        <w:rPr>
          <w:rFonts w:ascii="Times New Roman" w:hAnsi="Times New Roman" w:cs="Times New Roman"/>
          <w:b/>
          <w:sz w:val="24"/>
          <w:szCs w:val="24"/>
        </w:rPr>
        <w:t>§ 9.</w:t>
      </w: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Odpowiedzialność za wykonanie umowy</w:t>
      </w: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1. Wykonawca ponosi odpowiedzialność za wszelkie straty w powierzonym mu na czas ochrony mieniu. 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2. Wykonawca nie ponosi odpowiedzialności za straty powstałe w wyniku zdarzeń losowych.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3. Odpowiedzialność Wykonawcy z tytułu poniesionej szkody w mieniu, stanowiącym własność Zamawiającego wynikłej z czynu niedozwolonego jak również niewykonania lub nienależytego wykonania obowiązków, określonych w § 1  i § 2 niniejszej umowy, obejmuje naprawienie szkody do wysokości wartości rzeczywistej mienia utraconego lub uszkodzonego.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lastRenderedPageBreak/>
        <w:t xml:space="preserve">4. Opis szkody dokumentuje Zamawiający przy udziale przedstawiciela Wykonawcy, chyba że nie stawi się on w wyznaczonym terminie na dokonanie opisu szkody. </w:t>
      </w:r>
    </w:p>
    <w:p w:rsidR="00884B0C" w:rsidRPr="00544C20" w:rsidRDefault="00884B0C" w:rsidP="00E1068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5. W przypadku nienależytego wykonywania umowy przez Wykonawcę, polegającego w                                 szczególności na stwierdzeniu niewykonania chociażby jednego z obowiązków wskazanych w § 1  i § 2 umowy, Zamawiający może odstąpić od umowy bez wypowiedzenia, naliczając kary umowne, zgodnie z § 8 umowy. </w:t>
      </w: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10.</w:t>
      </w:r>
    </w:p>
    <w:p w:rsidR="00884B0C" w:rsidRPr="00544C20" w:rsidRDefault="00884B0C" w:rsidP="00884B0C">
      <w:pPr>
        <w:ind w:left="2832" w:firstLine="708"/>
        <w:rPr>
          <w:rFonts w:ascii="Times New Roman" w:hAnsi="Times New Roman" w:cs="Times New Roman"/>
          <w:b/>
          <w:sz w:val="24"/>
          <w:szCs w:val="24"/>
        </w:rPr>
      </w:pPr>
      <w:r w:rsidRPr="00544C20">
        <w:rPr>
          <w:rFonts w:ascii="Times New Roman" w:hAnsi="Times New Roman" w:cs="Times New Roman"/>
          <w:b/>
          <w:sz w:val="24"/>
          <w:szCs w:val="24"/>
        </w:rPr>
        <w:t xml:space="preserve">    Podwykonawcy</w:t>
      </w:r>
    </w:p>
    <w:p w:rsidR="00884B0C" w:rsidRPr="00544C20" w:rsidRDefault="00884B0C" w:rsidP="00884B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 xml:space="preserve">1. Zamawiający dopuszcza zlecenie Podwykonawcy zakresu zamówienia wymienionego w ofercie Wykonawcy, </w:t>
      </w:r>
      <w:proofErr w:type="spellStart"/>
      <w:r w:rsidRPr="00544C20">
        <w:rPr>
          <w:rFonts w:ascii="Times New Roman" w:hAnsi="Times New Roman" w:cs="Times New Roman"/>
          <w:sz w:val="24"/>
          <w:szCs w:val="24"/>
        </w:rPr>
        <w:t>tj</w:t>
      </w:r>
      <w:proofErr w:type="spellEnd"/>
      <w:r w:rsidRPr="00544C20">
        <w:rPr>
          <w:rFonts w:ascii="Times New Roman" w:hAnsi="Times New Roman" w:cs="Times New Roman"/>
          <w:sz w:val="24"/>
          <w:szCs w:val="24"/>
        </w:rPr>
        <w:t>: …………………</w:t>
      </w:r>
    </w:p>
    <w:p w:rsidR="00884B0C" w:rsidRPr="00544C20" w:rsidRDefault="00884B0C" w:rsidP="00884B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 xml:space="preserve">2. W przypadku zlecenia części zamówienia Podwykonawcy, Wykonawca w terminie najpóźniej do 7 dni od daty podpisania umowy z Podwykonawcą, zobowiązany jest do przedłożenia Zamawiającemu zawartej z Podwykonawcą umowy o podwykonawstwo (oryginał), zawierającej szczegóły powierzonego Podwykonawcy zakresu usług. </w:t>
      </w:r>
    </w:p>
    <w:p w:rsidR="00884B0C" w:rsidRPr="00544C20" w:rsidRDefault="00884B0C" w:rsidP="00884B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3. Zamawiający nie wyraża zgody na zawarcie umowy z Podwykonawcą, której treść będzie sprzeczna z treścią niniejszej umowy.</w:t>
      </w:r>
    </w:p>
    <w:p w:rsidR="00884B0C" w:rsidRPr="00544C20" w:rsidRDefault="00884B0C" w:rsidP="00884B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4. Podwykonawcy dotyczą również postanowienia § 4 umowy odnośnie zatrudnienia na umowę o pracę pracowników wykonujących bezpośrednio usługi objęte przedmiotem umowy.</w:t>
      </w:r>
    </w:p>
    <w:p w:rsidR="00884B0C" w:rsidRPr="00544C20" w:rsidRDefault="00884B0C" w:rsidP="00884B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5. Zatrudnienie Podwykonawcy do wykonania części zamówienia nie zmienia zobowiązań Wykonawcy wobec Zamawiającego do wykonania tej części. Wykonawca jest odpowiedzialny za działania, uchybienia lub zaniedbania Podwykonawców i ich pracowników w takim samym stopniu, jakby to były działania, uchybienia lub zaniedbania jego własnych pracowników.</w:t>
      </w:r>
    </w:p>
    <w:p w:rsidR="00884B0C" w:rsidRPr="00544C20" w:rsidRDefault="00884B0C" w:rsidP="00884B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6. Zamawiający dopuszcza możliwość zmiany Podwykonawcy w trakcie realizacji zamówienia na zasadach określonych w ust. 2-4.</w:t>
      </w:r>
    </w:p>
    <w:p w:rsidR="00884B0C" w:rsidRPr="00544C20" w:rsidRDefault="00884B0C" w:rsidP="00884B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7. Wykonawca przed przystąpieniem do wykonania zamówienia (o ile są już znane) podaje nazwy albo imiona i nazwiska oraz dane kontaktowe Podwykonawców i osób do kontaktu z nimi, zaangażowanych w usługi. Wykonawca zawiadamia Zamawiającego o wszelkich zmianach danych, o których mowa w zdaniu pierwszym, w trakcie realizacji zamówienia, a także przekazuje informacje na temat nowych Podwykonawców, którym w późniejszym okresie zamierza powierzyć realizację usług.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8. Powierzenie wykonania części zamówienia Podwykonawcom nie zwalnia Wykonawcy z odpowiedzialności za należyte wykonanie tego zamówienia.</w:t>
      </w: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11.</w:t>
      </w: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Warunki dodatkowe</w:t>
      </w:r>
    </w:p>
    <w:p w:rsidR="00884B0C" w:rsidRPr="00544C20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544C20" w:rsidRDefault="00884B0C" w:rsidP="00884B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1. Zamawiający umożliwi Wykonawcy wykonywanie usługi poprzez: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1) udostępnienie pomieszczeń na terenie obiektów  na posterunki dla służb ochrony, 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2) zapewnienie właściwego stanu technicznego zabezpieczeń poszczególnych obiektów. 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2. Zamawiający wyraża zgodę na oznakowanie przez Wykonawcę obiektu informacjami dotyczącymi podmiotu wykonującego usługę ochrony w uzgodnionych miejscach i formie.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3. Zamawiający zapewni pracownikom Wykonawcy dostęp do pomieszczenia socjalnego w miejscu wykonywania zamówienia oraz możliwość korzystania z telefonu w celach związanych z wykonywaniem zamówienia.</w:t>
      </w: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544C20" w:rsidRDefault="00884B0C" w:rsidP="00884B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12.</w:t>
      </w:r>
    </w:p>
    <w:p w:rsidR="00884B0C" w:rsidRPr="00544C20" w:rsidRDefault="00884B0C" w:rsidP="00884B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Zmiany umowy</w:t>
      </w:r>
    </w:p>
    <w:p w:rsidR="00884B0C" w:rsidRPr="00544C20" w:rsidRDefault="00884B0C" w:rsidP="00884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884B0C" w:rsidRPr="00544C20" w:rsidRDefault="00884B0C" w:rsidP="00884B0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Wszelkie zmiany niniejszej umowy będą dopuszczalne w granicach unormowania art. 144 </w:t>
      </w:r>
      <w:r w:rsidR="00D67FA6"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ust.1. pkt. 1) , 2), 3), 6)  </w:t>
      </w: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PZP.</w:t>
      </w:r>
    </w:p>
    <w:p w:rsidR="00884B0C" w:rsidRPr="00544C20" w:rsidRDefault="00884B0C" w:rsidP="00884B0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Zmiana postanowień niniejszej umowy w zakresie odnoszącym się do </w:t>
      </w:r>
      <w:r w:rsidRPr="00544C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ceny </w:t>
      </w: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544C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okresie realizacji umowy </w:t>
      </w:r>
      <w:r w:rsidRPr="00544C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-</w:t>
      </w: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 dopuszczalna w przypadku:</w:t>
      </w:r>
    </w:p>
    <w:p w:rsidR="00884B0C" w:rsidRPr="00544C20" w:rsidRDefault="00884B0C" w:rsidP="00884B0C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a) zmiany w okre</w:t>
      </w:r>
      <w:r w:rsidR="00174610"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sie realizacji umowy (02.01.2020 r. - 02.01.2021</w:t>
      </w: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r.)</w:t>
      </w:r>
      <w:r w:rsidRPr="00544C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obowiązującej wysokości podatku od towarów i usług w przypadku, gdy zmiana ta spowoduje zwiększenie lub zmniejszenie kosztów wykonania umowy po stronie Wykonawcy;</w:t>
      </w:r>
    </w:p>
    <w:p w:rsidR="00884B0C" w:rsidRPr="00544C20" w:rsidRDefault="00884B0C" w:rsidP="00884B0C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zmiany zasad podlegania ubezpieczeniom społecznym lub ubezpieczeniu zdrowotnemu lub wysokości stawki składki na ubezpieczenia społeczne lub zdrowotne </w:t>
      </w:r>
    </w:p>
    <w:p w:rsidR="00884B0C" w:rsidRPr="00544C20" w:rsidRDefault="00884B0C" w:rsidP="00884B0C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w okre</w:t>
      </w:r>
      <w:r w:rsidR="00174610"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sie realizacji umowy (02.01.2020 r. - 02.01.2021</w:t>
      </w: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r.) - jeżeli zmiany te będą miały wpływ na koszty wykonania zamówienia przez Wykonawcę.</w:t>
      </w:r>
    </w:p>
    <w:p w:rsidR="00884B0C" w:rsidRPr="00544C20" w:rsidRDefault="00884B0C" w:rsidP="00884B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3. Zamawiający dopuszcza możliwość zwiększenia lub zmniejszenia wynagrodzenia należnego Wykonawcy w okresie realizacji umowy o kwotę stanowiącą różnicę między nowo obowiązującą, a dotychczasową (tj. zastosowaną w momencie zawierania umowy) wysokością podatku od towarów i usług, składki na ubezpieczenia społeczne lub zdrowotne, jednakże wyłącznie za okres po wejściu w życie zmiany jego wysokości, przy czym zmianie ulegnie wyłącznie cena brutto.</w:t>
      </w:r>
    </w:p>
    <w:p w:rsidR="00EE34D3" w:rsidRPr="00544C20" w:rsidRDefault="00F65D01" w:rsidP="00EE34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EE34D3"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Ponadto: Strony dopuszczają zmiany postanowień niniejszej umowy w zakresie: ilości  </w:t>
      </w:r>
      <w:r w:rsidR="009906BF"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</w:t>
      </w:r>
      <w:r w:rsidR="00EE34D3"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i wartości usług oraz terminu obowiązywania  umowy -  w sytuacji wystąpienia zmian organizacyjnych w strukturze jednostki  Zamawiającego w okresie  obowiązywania umowy, skutkujących podziałem bądź  zmianą zakresu i ilości zamówień  oraz skróceniem terminu ich realizacji.</w:t>
      </w:r>
    </w:p>
    <w:p w:rsidR="00F65D01" w:rsidRPr="00544C20" w:rsidRDefault="00F65D01" w:rsidP="00F65D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Zmiany, o których mowa w ust. </w:t>
      </w:r>
      <w:r w:rsidR="0039361C"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1, 2,3 i 4 </w:t>
      </w: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wymagają dla swej ważności formy pisemnej pod rygorem nieważności i muszą być poprzedzone zawarciem aneksu do umowy.</w:t>
      </w:r>
    </w:p>
    <w:p w:rsidR="00884B0C" w:rsidRPr="00544C20" w:rsidRDefault="00884B0C" w:rsidP="00884B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B0C" w:rsidRPr="00544C20" w:rsidRDefault="00884B0C" w:rsidP="00884B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13.</w:t>
      </w:r>
    </w:p>
    <w:p w:rsidR="00884B0C" w:rsidRPr="00C241AB" w:rsidRDefault="00884B0C" w:rsidP="00884B0C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241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Odstąpienie od umowy</w:t>
      </w:r>
    </w:p>
    <w:p w:rsidR="00884B0C" w:rsidRPr="00544C20" w:rsidRDefault="00884B0C" w:rsidP="00884B0C">
      <w:pPr>
        <w:autoSpaceDE w:val="0"/>
        <w:autoSpaceDN w:val="0"/>
        <w:adjustRightInd w:val="0"/>
        <w:spacing w:after="0" w:line="240" w:lineRule="auto"/>
        <w:ind w:left="644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4B0C" w:rsidRPr="00544C20" w:rsidRDefault="00884B0C" w:rsidP="00884B0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uprawniony jest do odstąpienia od umowy w przypadku:</w:t>
      </w:r>
    </w:p>
    <w:p w:rsidR="00884B0C" w:rsidRPr="00544C20" w:rsidRDefault="00884B0C" w:rsidP="00884B0C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1) zaistnienia istotnej zmiany okoliczności powodującej, że wykonanie umowy nie leży w interesie publicznym, czego nie można było przewidzieć w chwili zawarcia umowy. W takim wypadku Wykonawca może żądać jedynie wynagrodzenia należnego mu z tytułu wykonania zrealizowanej części umowy;</w:t>
      </w:r>
    </w:p>
    <w:p w:rsidR="00884B0C" w:rsidRPr="00544C20" w:rsidRDefault="00884B0C" w:rsidP="00884B0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2) wykreślenia Wykonawcy z rejestrów umożliwiających wykonanie umowy zgodnie z przepisami prawa;</w:t>
      </w:r>
    </w:p>
    <w:p w:rsidR="00884B0C" w:rsidRPr="00544C20" w:rsidRDefault="00884B0C" w:rsidP="00884B0C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3) trzykrotnego powierzenia (w okresie jednego kwartału kalendarzowego) wykonania usługi innemu podmiotowi, niż wynikającemu z przedłożonej umowy zawartej z ew. Podwykonawcą;</w:t>
      </w:r>
    </w:p>
    <w:p w:rsidR="00884B0C" w:rsidRPr="00544C20" w:rsidRDefault="00884B0C" w:rsidP="00884B0C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4)  nie wykonywania któregokolwiek z obowiązków określonych w § 1 i § 2 umowy;</w:t>
      </w:r>
    </w:p>
    <w:p w:rsidR="00884B0C" w:rsidRPr="00544C20" w:rsidRDefault="00884B0C" w:rsidP="00884B0C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5) ogłoszenia upadłości Wykonawcy lub wszczęcia jego likwidacji lub postępowania układowego;</w:t>
      </w:r>
    </w:p>
    <w:p w:rsidR="00884B0C" w:rsidRPr="00544C20" w:rsidRDefault="00884B0C" w:rsidP="00884B0C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6)  zawieszenia przez Wykonawcę prowadzenia działalności gospodarczej;</w:t>
      </w:r>
    </w:p>
    <w:p w:rsidR="00884B0C" w:rsidRPr="00544C20" w:rsidRDefault="00884B0C" w:rsidP="00884B0C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7) dokonania zajęcia lub obciążenia majątku Wykonawcy uniemożliwiające wykonywanie przedmiotu umowy zgodnie z jej postanowieniami;</w:t>
      </w:r>
    </w:p>
    <w:p w:rsidR="00884B0C" w:rsidRPr="00544C20" w:rsidRDefault="00884B0C" w:rsidP="00884B0C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8) </w:t>
      </w:r>
      <w:bookmarkStart w:id="4" w:name="_Hlk525760112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trzykrotnego naruszenia warunków umowy określonych na podstawie art. 29 ust. 3a) PZP, a zawartych w § 4 ust. 4 - 6  niniejszej umowy</w:t>
      </w:r>
      <w:bookmarkEnd w:id="4"/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884B0C" w:rsidRPr="00544C20" w:rsidRDefault="00884B0C" w:rsidP="00884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2. Odstąpienie od umowy powinno, pod rygorem nieważności, zostać dokonane na piśmie                        i zawierać uzasadnienie.</w:t>
      </w:r>
    </w:p>
    <w:p w:rsidR="00884B0C" w:rsidRPr="00544C20" w:rsidRDefault="00884B0C" w:rsidP="00884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C20">
        <w:rPr>
          <w:rFonts w:ascii="Times New Roman" w:eastAsia="Times New Roman" w:hAnsi="Times New Roman" w:cs="Times New Roman"/>
          <w:sz w:val="24"/>
          <w:szCs w:val="24"/>
          <w:lang w:eastAsia="pl-PL"/>
        </w:rPr>
        <w:t>3. Odstąpienie od umowy wywołuje ten skutek, że Wykonawca może żądać jedynie wynagrodzenia należnego mu z tytułu prawidłowego wykonania umowy do dnia jej wygaśnięcia na skutek odstąpienia.</w:t>
      </w:r>
    </w:p>
    <w:p w:rsidR="00884B0C" w:rsidRPr="00544C20" w:rsidRDefault="00884B0C" w:rsidP="00884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14.</w:t>
      </w:r>
    </w:p>
    <w:p w:rsidR="00884B0C" w:rsidRPr="00544C20" w:rsidRDefault="00884B0C" w:rsidP="00884B0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Postanowienia końcowe umowy</w:t>
      </w:r>
    </w:p>
    <w:p w:rsidR="00884B0C" w:rsidRPr="00544C20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1. W sprawach nieuregulowanych w niniejszej umowie będą miały zastosowanie przepisy Kodeksu Cywilnego.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2. Wszelkie zmiany i uzupełnienia wymagają formy pisemnej pod rygorem nieważności.</w:t>
      </w:r>
    </w:p>
    <w:p w:rsidR="00884B0C" w:rsidRPr="00544C20" w:rsidRDefault="00884B0C" w:rsidP="00884B0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>3. Spory między Stronami umowy rozstrzygać będzie właściwy Sąd w Kielcach.</w:t>
      </w:r>
    </w:p>
    <w:p w:rsidR="00AA56DD" w:rsidRDefault="00884B0C" w:rsidP="001D2FC5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lastRenderedPageBreak/>
        <w:t>4. Umowa została sporządzona w dwóch jednobrzmiących egzemplarzach –</w:t>
      </w:r>
      <w:r w:rsidR="001D2FC5" w:rsidRPr="00544C2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po jednym dla każdej ze Stron.</w:t>
      </w:r>
    </w:p>
    <w:p w:rsidR="00FC0F68" w:rsidRDefault="00FC0F68" w:rsidP="001D2FC5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FC0F68" w:rsidRDefault="00FC0F68" w:rsidP="001D2FC5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FC0F68" w:rsidRDefault="00FC0F68" w:rsidP="001D2FC5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FC0F68" w:rsidRDefault="00FC0F68" w:rsidP="001D2FC5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FC0F68" w:rsidRDefault="00FC0F68" w:rsidP="001D2FC5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FC0F68" w:rsidRDefault="00FC0F68" w:rsidP="001D2FC5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FC0F68" w:rsidRDefault="00FC0F68" w:rsidP="001D2FC5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FC0F68" w:rsidRDefault="00FC0F68" w:rsidP="001D2FC5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FC0F68" w:rsidRPr="00544C20" w:rsidRDefault="00FC0F68" w:rsidP="001D2FC5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1D2FC5" w:rsidRPr="00544C20" w:rsidRDefault="001D2FC5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84B0C" w:rsidRPr="00544C20" w:rsidRDefault="00884B0C" w:rsidP="00884B0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ZAMAWIAJĄCY: </w:t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544C2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  <w:t>WYKONAWCA:</w:t>
      </w:r>
    </w:p>
    <w:p w:rsidR="00FE698B" w:rsidRPr="00544C20" w:rsidRDefault="00FE698B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E698B" w:rsidRPr="00544C20" w:rsidRDefault="00FE698B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E698B" w:rsidRPr="00544C20" w:rsidRDefault="00FE698B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B0563" w:rsidRPr="00544C20" w:rsidRDefault="002B0563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A56DD" w:rsidRDefault="00AA56DD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C0F68" w:rsidRDefault="00FC0F68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C0F68" w:rsidRDefault="00FC0F68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C0F68" w:rsidRDefault="00FC0F68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C0F68" w:rsidRDefault="00FC0F68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C0F68" w:rsidRDefault="00FC0F68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C0F68" w:rsidRDefault="00FC0F68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C0F68" w:rsidRDefault="00FC0F68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C0F68" w:rsidRDefault="00FC0F68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C0F68" w:rsidRDefault="00FC0F68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C0F68" w:rsidRDefault="00FC0F68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C0F68" w:rsidRDefault="00FC0F68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C0F68" w:rsidRDefault="00FC0F68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C0F68" w:rsidRDefault="00FC0F68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C0F68" w:rsidRDefault="00FC0F68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C0F68" w:rsidRDefault="00FC0F68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C0F68" w:rsidRDefault="00FC0F68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C0F68" w:rsidRDefault="00FC0F68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C0F68" w:rsidRDefault="00FC0F68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C0F68" w:rsidRDefault="00FC0F68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C0F68" w:rsidRPr="00544C20" w:rsidRDefault="00FC0F68" w:rsidP="00E10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060F9" w:rsidRDefault="00EE34D3" w:rsidP="00C241A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44C20">
        <w:rPr>
          <w:rFonts w:ascii="Times New Roman" w:hAnsi="Times New Roman" w:cs="Times New Roman"/>
          <w:i/>
          <w:sz w:val="24"/>
          <w:szCs w:val="24"/>
        </w:rPr>
        <w:t>Kontrasygnata Gł. Księgowej Zamawiającego: …………………………………………….</w:t>
      </w:r>
    </w:p>
    <w:p w:rsidR="00C241AB" w:rsidRPr="00C241AB" w:rsidRDefault="00C241AB" w:rsidP="00C241A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A134D5" w:rsidRDefault="00A134D5" w:rsidP="00556713">
      <w:pPr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34D5" w:rsidRDefault="00A134D5" w:rsidP="00556713">
      <w:pPr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34D5" w:rsidRDefault="00A134D5" w:rsidP="00556713">
      <w:pPr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34D5" w:rsidRDefault="00A134D5" w:rsidP="00556713">
      <w:pPr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34D5" w:rsidRDefault="00A134D5" w:rsidP="00556713">
      <w:pPr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34D5" w:rsidRDefault="00A134D5" w:rsidP="00556713">
      <w:pPr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34D5" w:rsidRDefault="00A134D5" w:rsidP="00556713">
      <w:pPr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C0F68" w:rsidRDefault="00FC0F68" w:rsidP="00556713">
      <w:pPr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5" w:name="_GoBack"/>
      <w:bookmarkEnd w:id="5"/>
    </w:p>
    <w:p w:rsidR="00556713" w:rsidRPr="00544C20" w:rsidRDefault="003327CF" w:rsidP="00556713">
      <w:pPr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4C20">
        <w:rPr>
          <w:rFonts w:ascii="Times New Roman" w:hAnsi="Times New Roman" w:cs="Times New Roman"/>
          <w:b/>
          <w:sz w:val="24"/>
          <w:szCs w:val="24"/>
        </w:rPr>
        <w:lastRenderedPageBreak/>
        <w:t xml:space="preserve">Zał. nr 2  do Umowy nr </w:t>
      </w:r>
      <w:r w:rsidR="00174610" w:rsidRPr="00544C20">
        <w:rPr>
          <w:rFonts w:ascii="Times New Roman" w:eastAsia="Calibri" w:hAnsi="Times New Roman" w:cs="Times New Roman"/>
          <w:b/>
          <w:sz w:val="24"/>
          <w:szCs w:val="24"/>
        </w:rPr>
        <w:t>………../19</w:t>
      </w:r>
      <w:r w:rsidR="00556713" w:rsidRPr="00544C2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56713" w:rsidRPr="00544C20" w:rsidRDefault="00556713" w:rsidP="00556713">
      <w:pPr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 xml:space="preserve">1. </w:t>
      </w:r>
      <w:r w:rsidR="003327CF" w:rsidRPr="00544C20">
        <w:rPr>
          <w:rFonts w:ascii="Times New Roman" w:hAnsi="Times New Roman" w:cs="Times New Roman"/>
          <w:sz w:val="24"/>
          <w:szCs w:val="24"/>
        </w:rPr>
        <w:t xml:space="preserve">Osoby  Zamawiającego </w:t>
      </w:r>
      <w:r w:rsidRPr="00544C20">
        <w:rPr>
          <w:rFonts w:ascii="Times New Roman" w:hAnsi="Times New Roman" w:cs="Times New Roman"/>
          <w:sz w:val="24"/>
          <w:szCs w:val="24"/>
        </w:rPr>
        <w:t xml:space="preserve">-  kierownicy obiektów - </w:t>
      </w:r>
      <w:r w:rsidR="003327CF" w:rsidRPr="00544C20">
        <w:rPr>
          <w:rFonts w:ascii="Times New Roman" w:hAnsi="Times New Roman" w:cs="Times New Roman"/>
          <w:sz w:val="24"/>
          <w:szCs w:val="24"/>
        </w:rPr>
        <w:t>uprawnione  do kontaktów z Wykonawcą  w zakresie  wynikającym z niniejszej umowy:</w:t>
      </w:r>
    </w:p>
    <w:tbl>
      <w:tblPr>
        <w:tblStyle w:val="Tabela-Siatka"/>
        <w:tblW w:w="10490" w:type="dxa"/>
        <w:tblInd w:w="-459" w:type="dxa"/>
        <w:tblLook w:val="04A0" w:firstRow="1" w:lastRow="0" w:firstColumn="1" w:lastColumn="0" w:noHBand="0" w:noVBand="1"/>
      </w:tblPr>
      <w:tblGrid>
        <w:gridCol w:w="2835"/>
        <w:gridCol w:w="2127"/>
        <w:gridCol w:w="1559"/>
        <w:gridCol w:w="3969"/>
      </w:tblGrid>
      <w:tr w:rsidR="00544C20" w:rsidRPr="00544C20" w:rsidTr="00556713">
        <w:tc>
          <w:tcPr>
            <w:tcW w:w="2835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b/>
                <w:sz w:val="24"/>
                <w:szCs w:val="24"/>
              </w:rPr>
              <w:t>Nazwa obiektu</w:t>
            </w:r>
          </w:p>
          <w:p w:rsidR="00556713" w:rsidRPr="00544C2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7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Imię i nazwisko </w:t>
            </w:r>
          </w:p>
        </w:tc>
        <w:tc>
          <w:tcPr>
            <w:tcW w:w="1559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Nr telefonu </w:t>
            </w:r>
          </w:p>
        </w:tc>
        <w:tc>
          <w:tcPr>
            <w:tcW w:w="3969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b/>
                <w:sz w:val="24"/>
                <w:szCs w:val="24"/>
              </w:rPr>
              <w:t>Adres e-mail</w:t>
            </w:r>
          </w:p>
        </w:tc>
      </w:tr>
      <w:tr w:rsidR="00544C20" w:rsidRPr="00544C20" w:rsidTr="00556713">
        <w:tc>
          <w:tcPr>
            <w:tcW w:w="2835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sz w:val="24"/>
                <w:szCs w:val="24"/>
              </w:rPr>
              <w:t xml:space="preserve">ZOS ul. L. Drogosza (Hala Legionów, hotel MARATON , stadion </w:t>
            </w:r>
            <w:proofErr w:type="spellStart"/>
            <w:r w:rsidRPr="00544C20">
              <w:rPr>
                <w:rFonts w:ascii="Times New Roman" w:hAnsi="Times New Roman" w:cs="Times New Roman"/>
                <w:sz w:val="24"/>
                <w:szCs w:val="24"/>
              </w:rPr>
              <w:t>l.a</w:t>
            </w:r>
            <w:proofErr w:type="spellEnd"/>
            <w:r w:rsidRPr="00544C20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2127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sz w:val="24"/>
                <w:szCs w:val="24"/>
              </w:rPr>
              <w:t>Dariusz Misiorowski</w:t>
            </w:r>
          </w:p>
          <w:p w:rsidR="00556713" w:rsidRPr="00544C20" w:rsidRDefault="00556713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713" w:rsidRPr="00544C20" w:rsidRDefault="00556713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sz w:val="24"/>
                <w:szCs w:val="24"/>
              </w:rPr>
              <w:t>Marek Baran</w:t>
            </w:r>
          </w:p>
          <w:p w:rsidR="00556713" w:rsidRPr="00544C2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sz w:val="24"/>
                <w:szCs w:val="24"/>
              </w:rPr>
              <w:t>41 3676718</w:t>
            </w:r>
          </w:p>
          <w:p w:rsidR="00556713" w:rsidRPr="00544C20" w:rsidRDefault="00556713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713" w:rsidRPr="00544C20" w:rsidRDefault="00556713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sz w:val="24"/>
                <w:szCs w:val="24"/>
              </w:rPr>
              <w:t xml:space="preserve">41 3629116,  </w:t>
            </w:r>
          </w:p>
          <w:p w:rsidR="00556713" w:rsidRPr="00544C20" w:rsidRDefault="00556713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sz w:val="24"/>
                <w:szCs w:val="24"/>
              </w:rPr>
              <w:t xml:space="preserve">36 76 718 </w:t>
            </w:r>
          </w:p>
          <w:p w:rsidR="00556713" w:rsidRPr="00544C20" w:rsidRDefault="00556713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sz w:val="24"/>
                <w:szCs w:val="24"/>
              </w:rPr>
              <w:t>w. 960</w:t>
            </w:r>
          </w:p>
          <w:p w:rsidR="00556713" w:rsidRPr="00544C20" w:rsidRDefault="00556713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556713" w:rsidRPr="00544C20" w:rsidRDefault="00FC0F68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D44C09" w:rsidRPr="00544C20">
                <w:rPr>
                  <w:rStyle w:val="Hipercze"/>
                  <w:rFonts w:ascii="Times New Roman" w:hAnsi="Times New Roman" w:cs="Times New Roman"/>
                  <w:color w:val="auto"/>
                  <w:sz w:val="24"/>
                  <w:szCs w:val="24"/>
                </w:rPr>
                <w:t>dariusz.misiorowski@mosir.kielce.pl</w:t>
              </w:r>
            </w:hyperlink>
          </w:p>
          <w:p w:rsidR="00D44C09" w:rsidRPr="00544C20" w:rsidRDefault="00D44C09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4C09" w:rsidRPr="00544C20" w:rsidRDefault="00FC0F68" w:rsidP="00556713">
            <w:pPr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hyperlink r:id="rId7" w:history="1">
              <w:r w:rsidR="00D44C09" w:rsidRPr="00544C20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hotel.maraton@mosir.kielce.pl</w:t>
              </w:r>
            </w:hyperlink>
          </w:p>
          <w:p w:rsidR="00D44C09" w:rsidRPr="00544C20" w:rsidRDefault="00D44C09" w:rsidP="00556713">
            <w:pPr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</w:p>
          <w:p w:rsidR="00D44C09" w:rsidRPr="00544C20" w:rsidRDefault="00FC0F68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D44C09" w:rsidRPr="00544C20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stadion.la@mosir.kielce.pl</w:t>
              </w:r>
            </w:hyperlink>
          </w:p>
        </w:tc>
      </w:tr>
      <w:tr w:rsidR="00544C20" w:rsidRPr="00544C20" w:rsidTr="00556713">
        <w:trPr>
          <w:trHeight w:val="1505"/>
        </w:trPr>
        <w:tc>
          <w:tcPr>
            <w:tcW w:w="2835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sz w:val="24"/>
                <w:szCs w:val="24"/>
              </w:rPr>
              <w:t xml:space="preserve">ZOS ul. Ściegiennego 8 </w:t>
            </w:r>
          </w:p>
          <w:p w:rsidR="00556713" w:rsidRPr="00544C20" w:rsidRDefault="00556713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sz w:val="24"/>
                <w:szCs w:val="24"/>
              </w:rPr>
              <w:t>( stadion piłkarski, hotel STADION, hala sportowa)</w:t>
            </w:r>
          </w:p>
          <w:p w:rsidR="00556713" w:rsidRPr="00544C20" w:rsidRDefault="00556713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sz w:val="24"/>
                <w:szCs w:val="24"/>
              </w:rPr>
              <w:t xml:space="preserve">ul. Szczepaniaka 29  </w:t>
            </w:r>
          </w:p>
          <w:p w:rsidR="00556713" w:rsidRPr="00544C2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sz w:val="24"/>
                <w:szCs w:val="24"/>
              </w:rPr>
              <w:t>ul. Kusocińskiego 53</w:t>
            </w:r>
          </w:p>
        </w:tc>
        <w:tc>
          <w:tcPr>
            <w:tcW w:w="2127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sz w:val="24"/>
                <w:szCs w:val="24"/>
              </w:rPr>
              <w:t xml:space="preserve">Jacek </w:t>
            </w:r>
            <w:proofErr w:type="spellStart"/>
            <w:r w:rsidRPr="00544C20">
              <w:rPr>
                <w:rFonts w:ascii="Times New Roman" w:hAnsi="Times New Roman" w:cs="Times New Roman"/>
                <w:sz w:val="24"/>
                <w:szCs w:val="24"/>
              </w:rPr>
              <w:t>Domoradzki</w:t>
            </w:r>
            <w:proofErr w:type="spellEnd"/>
          </w:p>
          <w:p w:rsidR="00556713" w:rsidRPr="00544C20" w:rsidRDefault="00556713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713" w:rsidRPr="00544C20" w:rsidRDefault="00556713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713" w:rsidRPr="00544C20" w:rsidRDefault="00556713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sz w:val="24"/>
                <w:szCs w:val="24"/>
              </w:rPr>
              <w:t xml:space="preserve">Robert Odo    Mariusz Filipowicz  </w:t>
            </w:r>
          </w:p>
        </w:tc>
        <w:tc>
          <w:tcPr>
            <w:tcW w:w="1559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sz w:val="24"/>
                <w:szCs w:val="24"/>
              </w:rPr>
              <w:t>41 3676714,</w:t>
            </w:r>
          </w:p>
          <w:p w:rsidR="00556713" w:rsidRPr="00544C20" w:rsidRDefault="00556713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sz w:val="24"/>
                <w:szCs w:val="24"/>
              </w:rPr>
              <w:t xml:space="preserve">15  </w:t>
            </w:r>
          </w:p>
          <w:p w:rsidR="00556713" w:rsidRPr="00544C20" w:rsidRDefault="00556713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713" w:rsidRPr="00544C20" w:rsidRDefault="00556713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sz w:val="24"/>
                <w:szCs w:val="24"/>
              </w:rPr>
              <w:t>41 3612715</w:t>
            </w:r>
          </w:p>
          <w:p w:rsidR="00556713" w:rsidRPr="00544C2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sz w:val="24"/>
                <w:szCs w:val="24"/>
              </w:rPr>
              <w:t xml:space="preserve">728 991823  </w:t>
            </w:r>
          </w:p>
        </w:tc>
        <w:tc>
          <w:tcPr>
            <w:tcW w:w="3969" w:type="dxa"/>
          </w:tcPr>
          <w:p w:rsidR="00556713" w:rsidRPr="00544C20" w:rsidRDefault="00FC0F68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D44C09" w:rsidRPr="00544C20">
                <w:rPr>
                  <w:rStyle w:val="Hipercze"/>
                  <w:rFonts w:ascii="Times New Roman" w:hAnsi="Times New Roman" w:cs="Times New Roman"/>
                  <w:color w:val="auto"/>
                  <w:sz w:val="24"/>
                  <w:szCs w:val="24"/>
                </w:rPr>
                <w:t>stadion@mosir.kielce.pl</w:t>
              </w:r>
            </w:hyperlink>
          </w:p>
          <w:p w:rsidR="00D44C09" w:rsidRPr="00544C20" w:rsidRDefault="00D44C09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44C09" w:rsidRPr="00544C20" w:rsidRDefault="00FC0F68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10" w:history="1">
              <w:r w:rsidR="00D44C09" w:rsidRPr="00544C20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hotel.stadion@mosir.kielce.pl</w:t>
              </w:r>
            </w:hyperlink>
          </w:p>
        </w:tc>
      </w:tr>
      <w:tr w:rsidR="00544C20" w:rsidRPr="00544C20" w:rsidTr="00556713">
        <w:tc>
          <w:tcPr>
            <w:tcW w:w="2835" w:type="dxa"/>
          </w:tcPr>
          <w:p w:rsidR="00556713" w:rsidRDefault="00556713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sz w:val="24"/>
                <w:szCs w:val="24"/>
              </w:rPr>
              <w:t xml:space="preserve">ZOS ul. Szczecińska 1   Basen </w:t>
            </w:r>
            <w:proofErr w:type="spellStart"/>
            <w:r w:rsidRPr="00544C20">
              <w:rPr>
                <w:rFonts w:ascii="Times New Roman" w:hAnsi="Times New Roman" w:cs="Times New Roman"/>
                <w:sz w:val="24"/>
                <w:szCs w:val="24"/>
              </w:rPr>
              <w:t>Letni-Lodowisko</w:t>
            </w:r>
            <w:proofErr w:type="spellEnd"/>
          </w:p>
          <w:p w:rsidR="00A134D5" w:rsidRPr="00544C20" w:rsidRDefault="00A134D5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7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sz w:val="24"/>
                <w:szCs w:val="24"/>
              </w:rPr>
              <w:t>Andrzej Nańczyk</w:t>
            </w:r>
          </w:p>
        </w:tc>
        <w:tc>
          <w:tcPr>
            <w:tcW w:w="1559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sz w:val="24"/>
                <w:szCs w:val="24"/>
              </w:rPr>
              <w:t>41  368 80 81</w:t>
            </w:r>
          </w:p>
          <w:p w:rsidR="00556713" w:rsidRPr="00544C2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556713" w:rsidRPr="00A134D5" w:rsidRDefault="00A134D5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34D5">
              <w:rPr>
                <w:rFonts w:ascii="Times New Roman" w:hAnsi="Times New Roman" w:cs="Times New Roman"/>
                <w:sz w:val="24"/>
                <w:szCs w:val="24"/>
              </w:rPr>
              <w:t>andrzej.nanczyk@mosir.kielce.pl</w:t>
            </w:r>
          </w:p>
        </w:tc>
      </w:tr>
    </w:tbl>
    <w:p w:rsidR="003327CF" w:rsidRDefault="003327CF" w:rsidP="003327C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134D5" w:rsidRDefault="00A134D5" w:rsidP="003327C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134D5" w:rsidRPr="00544C20" w:rsidRDefault="00A134D5" w:rsidP="003327C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327CF" w:rsidRPr="00544C20" w:rsidRDefault="003327CF" w:rsidP="002B1C2A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 xml:space="preserve">Osoby  Wykonawcy wyznaczone do </w:t>
      </w:r>
      <w:r w:rsidR="002B1C2A" w:rsidRPr="00544C20">
        <w:rPr>
          <w:rFonts w:ascii="Times New Roman" w:hAnsi="Times New Roman" w:cs="Times New Roman"/>
          <w:sz w:val="24"/>
          <w:szCs w:val="24"/>
        </w:rPr>
        <w:t xml:space="preserve">kontaktów z Zamawiającym </w:t>
      </w:r>
      <w:r w:rsidRPr="00544C20">
        <w:rPr>
          <w:rFonts w:ascii="Times New Roman" w:hAnsi="Times New Roman" w:cs="Times New Roman"/>
          <w:sz w:val="24"/>
          <w:szCs w:val="24"/>
        </w:rPr>
        <w:t xml:space="preserve">w zakresie  wynikającym z niniejszej umowy: </w:t>
      </w:r>
    </w:p>
    <w:p w:rsidR="003327CF" w:rsidRPr="00544C20" w:rsidRDefault="003327CF" w:rsidP="003327CF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Style w:val="Tabela-Siatka"/>
        <w:tblW w:w="10206" w:type="dxa"/>
        <w:tblInd w:w="-459" w:type="dxa"/>
        <w:tblLook w:val="04A0" w:firstRow="1" w:lastRow="0" w:firstColumn="1" w:lastColumn="0" w:noHBand="0" w:noVBand="1"/>
      </w:tblPr>
      <w:tblGrid>
        <w:gridCol w:w="2835"/>
        <w:gridCol w:w="2835"/>
        <w:gridCol w:w="4536"/>
      </w:tblGrid>
      <w:tr w:rsidR="00544C20" w:rsidRPr="00544C20" w:rsidTr="00556713">
        <w:trPr>
          <w:trHeight w:val="914"/>
        </w:trPr>
        <w:tc>
          <w:tcPr>
            <w:tcW w:w="2835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Imię i nazwisko </w:t>
            </w:r>
          </w:p>
        </w:tc>
        <w:tc>
          <w:tcPr>
            <w:tcW w:w="2835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Nr telefonu </w:t>
            </w:r>
          </w:p>
        </w:tc>
        <w:tc>
          <w:tcPr>
            <w:tcW w:w="4536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4C20">
              <w:rPr>
                <w:rFonts w:ascii="Times New Roman" w:hAnsi="Times New Roman" w:cs="Times New Roman"/>
                <w:b/>
                <w:sz w:val="24"/>
                <w:szCs w:val="24"/>
              </w:rPr>
              <w:t>Adres e-mail</w:t>
            </w:r>
          </w:p>
        </w:tc>
      </w:tr>
      <w:tr w:rsidR="00544C20" w:rsidRPr="00544C20" w:rsidTr="00556713">
        <w:tc>
          <w:tcPr>
            <w:tcW w:w="2835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556713" w:rsidRDefault="00556713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34D5" w:rsidRDefault="00A134D5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34D5" w:rsidRDefault="00A134D5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34D5" w:rsidRPr="00544C20" w:rsidRDefault="00A134D5" w:rsidP="005567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4C20" w:rsidRPr="00544C20" w:rsidTr="00556713">
        <w:tc>
          <w:tcPr>
            <w:tcW w:w="2835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556713" w:rsidRPr="00544C20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556713" w:rsidRDefault="00556713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34D5" w:rsidRDefault="00A134D5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34D5" w:rsidRDefault="00A134D5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34D5" w:rsidRDefault="00A134D5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34D5" w:rsidRPr="00544C20" w:rsidRDefault="00A134D5" w:rsidP="00556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327CF" w:rsidRPr="00544C20" w:rsidRDefault="003327CF" w:rsidP="003327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327CF" w:rsidRPr="00544C20" w:rsidRDefault="003327CF" w:rsidP="003327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327CF" w:rsidRPr="00544C20" w:rsidRDefault="003327CF" w:rsidP="003327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327CF" w:rsidRPr="00544C20" w:rsidRDefault="003327CF" w:rsidP="003327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25F01" w:rsidRDefault="00C25F01" w:rsidP="00F4236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134D5" w:rsidRDefault="00A134D5" w:rsidP="00F4236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134D5" w:rsidRDefault="00A134D5" w:rsidP="00F4236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134D5" w:rsidRDefault="00A134D5" w:rsidP="00F4236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134D5" w:rsidRDefault="00A134D5" w:rsidP="00F4236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134D5" w:rsidRDefault="00A134D5" w:rsidP="00F4236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134D5" w:rsidRDefault="00A134D5" w:rsidP="00F4236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134D5" w:rsidRDefault="00A134D5" w:rsidP="00F4236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134D5" w:rsidRDefault="00A134D5" w:rsidP="00F4236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134D5" w:rsidRPr="00544C20" w:rsidRDefault="00A134D5" w:rsidP="00F4236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25F01" w:rsidRPr="00544C20" w:rsidRDefault="00C25F01" w:rsidP="00D44C0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060F9" w:rsidRPr="00544C20" w:rsidRDefault="00F060F9" w:rsidP="00F060F9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44C20">
        <w:rPr>
          <w:rFonts w:ascii="Times New Roman" w:hAnsi="Times New Roman" w:cs="Times New Roman"/>
          <w:b/>
          <w:sz w:val="24"/>
          <w:szCs w:val="24"/>
        </w:rPr>
        <w:lastRenderedPageBreak/>
        <w:t xml:space="preserve">Załącznik nr  4  do Umowy nr  ……………2019 </w:t>
      </w:r>
    </w:p>
    <w:p w:rsidR="00F060F9" w:rsidRPr="00544C20" w:rsidRDefault="00F060F9" w:rsidP="00C241A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060F9" w:rsidRPr="00544C20" w:rsidRDefault="00F060F9" w:rsidP="00F060F9">
      <w:pPr>
        <w:numPr>
          <w:ilvl w:val="0"/>
          <w:numId w:val="21"/>
        </w:numPr>
        <w:tabs>
          <w:tab w:val="clear" w:pos="720"/>
          <w:tab w:val="num" w:pos="502"/>
        </w:tabs>
        <w:suppressAutoHyphens/>
        <w:spacing w:after="0" w:line="240" w:lineRule="auto"/>
        <w:ind w:left="502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b/>
          <w:sz w:val="24"/>
          <w:szCs w:val="24"/>
          <w:u w:val="single"/>
        </w:rPr>
        <w:t>Zespół Obiektów Sportowych  ul.</w:t>
      </w:r>
      <w:r w:rsidRPr="00544C20">
        <w:rPr>
          <w:rFonts w:ascii="Times New Roman" w:hAnsi="Times New Roman" w:cs="Times New Roman"/>
          <w:sz w:val="24"/>
          <w:szCs w:val="24"/>
        </w:rPr>
        <w:t xml:space="preserve"> </w:t>
      </w:r>
      <w:r w:rsidRPr="00544C20">
        <w:rPr>
          <w:rFonts w:ascii="Times New Roman" w:hAnsi="Times New Roman" w:cs="Times New Roman"/>
          <w:b/>
          <w:sz w:val="24"/>
          <w:szCs w:val="24"/>
          <w:u w:val="single"/>
        </w:rPr>
        <w:t xml:space="preserve">Drogosza (Hala Legionów, hotel MARATON , stadion </w:t>
      </w:r>
      <w:proofErr w:type="spellStart"/>
      <w:r w:rsidRPr="00544C20">
        <w:rPr>
          <w:rFonts w:ascii="Times New Roman" w:hAnsi="Times New Roman" w:cs="Times New Roman"/>
          <w:b/>
          <w:sz w:val="24"/>
          <w:szCs w:val="24"/>
          <w:u w:val="single"/>
        </w:rPr>
        <w:t>l.a</w:t>
      </w:r>
      <w:proofErr w:type="spellEnd"/>
      <w:r w:rsidRPr="00544C20">
        <w:rPr>
          <w:rFonts w:ascii="Times New Roman" w:hAnsi="Times New Roman" w:cs="Times New Roman"/>
          <w:b/>
          <w:sz w:val="24"/>
          <w:szCs w:val="24"/>
          <w:u w:val="single"/>
        </w:rPr>
        <w:t>.)</w:t>
      </w:r>
    </w:p>
    <w:p w:rsidR="00F060F9" w:rsidRPr="00544C20" w:rsidRDefault="00F060F9" w:rsidP="00F060F9">
      <w:pPr>
        <w:suppressAutoHyphens/>
        <w:spacing w:after="0" w:line="240" w:lineRule="auto"/>
        <w:ind w:left="502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060F9" w:rsidRPr="00544C20" w:rsidRDefault="00F060F9" w:rsidP="00F060F9">
      <w:pPr>
        <w:suppressAutoHyphens/>
        <w:spacing w:after="0" w:line="240" w:lineRule="auto"/>
        <w:ind w:left="502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Punkt kontroli obchodu pracowników ochrony zamontować w pomieszczeniu kotłowni</w:t>
      </w:r>
      <w:r w:rsidR="005208BC">
        <w:rPr>
          <w:rFonts w:ascii="Times New Roman" w:hAnsi="Times New Roman" w:cs="Times New Roman"/>
          <w:sz w:val="24"/>
          <w:szCs w:val="24"/>
        </w:rPr>
        <w:t xml:space="preserve"> Hali Legionów</w:t>
      </w:r>
      <w:r w:rsidRPr="00544C20">
        <w:rPr>
          <w:rFonts w:ascii="Times New Roman" w:hAnsi="Times New Roman" w:cs="Times New Roman"/>
          <w:sz w:val="24"/>
          <w:szCs w:val="24"/>
        </w:rPr>
        <w:t xml:space="preserve"> oraz przy domku sędziowskim na stadionie lekkoatletycznym.</w:t>
      </w:r>
    </w:p>
    <w:p w:rsidR="00F060F9" w:rsidRPr="00544C20" w:rsidRDefault="00F060F9" w:rsidP="0084201F">
      <w:pPr>
        <w:pStyle w:val="Akapitzlist"/>
        <w:numPr>
          <w:ilvl w:val="0"/>
          <w:numId w:val="2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Trasa obchodu wewnątrz budynku Hali Legionów przebiegać będzie: ciągami komunikacyjnymi hali od strony południowej do modułu lekkoatletycznego – obserwacja terenu zewnętrznego podczas obchodów przez okna na korytarzach i na module - następnie przejście przez klatkę schodowa do pomieszczenia kotłowni, odbicie karty kontroli pracy i powrót przez druga klatkę schodową i ciągi komunikacyjne od strony północnej. Obchody w dni pow</w:t>
      </w:r>
      <w:r w:rsidR="004A6441">
        <w:rPr>
          <w:rFonts w:ascii="Times New Roman" w:hAnsi="Times New Roman" w:cs="Times New Roman"/>
          <w:sz w:val="24"/>
          <w:szCs w:val="24"/>
        </w:rPr>
        <w:t xml:space="preserve">szednie </w:t>
      </w:r>
      <w:r w:rsidR="0084201F">
        <w:rPr>
          <w:rFonts w:ascii="Times New Roman" w:hAnsi="Times New Roman" w:cs="Times New Roman"/>
          <w:sz w:val="24"/>
          <w:szCs w:val="24"/>
        </w:rPr>
        <w:t xml:space="preserve">i soboty </w:t>
      </w:r>
      <w:r w:rsidR="004A6441">
        <w:rPr>
          <w:rFonts w:ascii="Times New Roman" w:hAnsi="Times New Roman" w:cs="Times New Roman"/>
          <w:sz w:val="24"/>
          <w:szCs w:val="24"/>
        </w:rPr>
        <w:t xml:space="preserve">wykonywać w godzinach </w:t>
      </w:r>
      <w:r w:rsidR="004A6441" w:rsidRPr="0084201F">
        <w:rPr>
          <w:rFonts w:ascii="Times New Roman" w:hAnsi="Times New Roman" w:cs="Times New Roman"/>
          <w:b/>
          <w:sz w:val="24"/>
          <w:szCs w:val="24"/>
        </w:rPr>
        <w:t>22</w:t>
      </w:r>
      <w:r w:rsidRPr="0084201F">
        <w:rPr>
          <w:rFonts w:ascii="Times New Roman" w:hAnsi="Times New Roman" w:cs="Times New Roman"/>
          <w:b/>
          <w:sz w:val="24"/>
          <w:szCs w:val="24"/>
          <w:vertAlign w:val="superscript"/>
        </w:rPr>
        <w:t>00</w:t>
      </w:r>
      <w:r w:rsidR="004A6441" w:rsidRPr="0084201F">
        <w:rPr>
          <w:rFonts w:ascii="Times New Roman" w:hAnsi="Times New Roman" w:cs="Times New Roman"/>
          <w:b/>
          <w:sz w:val="24"/>
          <w:szCs w:val="24"/>
        </w:rPr>
        <w:t>-7</w:t>
      </w:r>
      <w:r w:rsidRPr="0084201F">
        <w:rPr>
          <w:rFonts w:ascii="Times New Roman" w:hAnsi="Times New Roman" w:cs="Times New Roman"/>
          <w:b/>
          <w:sz w:val="24"/>
          <w:szCs w:val="24"/>
          <w:vertAlign w:val="superscript"/>
        </w:rPr>
        <w:t>00</w:t>
      </w:r>
      <w:r w:rsidR="0084201F">
        <w:rPr>
          <w:rFonts w:ascii="Times New Roman" w:hAnsi="Times New Roman" w:cs="Times New Roman"/>
          <w:sz w:val="24"/>
          <w:szCs w:val="24"/>
        </w:rPr>
        <w:t xml:space="preserve">, </w:t>
      </w:r>
      <w:r w:rsidR="0084201F" w:rsidRPr="0084201F">
        <w:rPr>
          <w:rFonts w:ascii="Times New Roman" w:hAnsi="Times New Roman" w:cs="Times New Roman"/>
          <w:sz w:val="24"/>
          <w:szCs w:val="24"/>
        </w:rPr>
        <w:t>nie rzadziej niż 1 raz na 2 godziny</w:t>
      </w:r>
      <w:r w:rsidR="0084201F">
        <w:rPr>
          <w:rFonts w:ascii="Times New Roman" w:hAnsi="Times New Roman" w:cs="Times New Roman"/>
          <w:sz w:val="24"/>
          <w:szCs w:val="24"/>
        </w:rPr>
        <w:t>,</w:t>
      </w:r>
      <w:r w:rsidR="0084201F" w:rsidRPr="0084201F">
        <w:rPr>
          <w:rFonts w:ascii="Times New Roman" w:hAnsi="Times New Roman" w:cs="Times New Roman"/>
          <w:sz w:val="24"/>
          <w:szCs w:val="24"/>
        </w:rPr>
        <w:t xml:space="preserve"> </w:t>
      </w:r>
      <w:r w:rsidR="0084201F">
        <w:rPr>
          <w:rFonts w:ascii="Times New Roman" w:hAnsi="Times New Roman" w:cs="Times New Roman"/>
          <w:sz w:val="24"/>
          <w:szCs w:val="24"/>
        </w:rPr>
        <w:t xml:space="preserve">a w niedziele i święta w godzinach: </w:t>
      </w:r>
      <w:r w:rsidR="0084201F" w:rsidRPr="0084201F">
        <w:rPr>
          <w:rFonts w:ascii="Times New Roman" w:hAnsi="Times New Roman" w:cs="Times New Roman"/>
          <w:b/>
          <w:sz w:val="24"/>
          <w:szCs w:val="24"/>
        </w:rPr>
        <w:t>7</w:t>
      </w:r>
      <w:r w:rsidR="0084201F" w:rsidRPr="0084201F">
        <w:rPr>
          <w:rFonts w:ascii="Times New Roman" w:hAnsi="Times New Roman" w:cs="Times New Roman"/>
          <w:b/>
          <w:sz w:val="24"/>
          <w:szCs w:val="24"/>
          <w:vertAlign w:val="superscript"/>
        </w:rPr>
        <w:t xml:space="preserve">00 </w:t>
      </w:r>
      <w:r w:rsidR="0084201F" w:rsidRPr="0084201F">
        <w:rPr>
          <w:rFonts w:ascii="Times New Roman" w:hAnsi="Times New Roman" w:cs="Times New Roman"/>
          <w:b/>
          <w:sz w:val="24"/>
          <w:szCs w:val="24"/>
        </w:rPr>
        <w:t>do 7</w:t>
      </w:r>
      <w:r w:rsidR="0084201F" w:rsidRPr="0084201F">
        <w:rPr>
          <w:rFonts w:ascii="Times New Roman" w:hAnsi="Times New Roman" w:cs="Times New Roman"/>
          <w:b/>
          <w:sz w:val="24"/>
          <w:szCs w:val="24"/>
          <w:vertAlign w:val="superscript"/>
        </w:rPr>
        <w:t>00</w:t>
      </w:r>
      <w:r w:rsidR="0084201F">
        <w:rPr>
          <w:rFonts w:ascii="Times New Roman" w:hAnsi="Times New Roman" w:cs="Times New Roman"/>
          <w:sz w:val="24"/>
          <w:szCs w:val="24"/>
        </w:rPr>
        <w:t xml:space="preserve"> </w:t>
      </w:r>
      <w:r w:rsidRPr="0084201F">
        <w:rPr>
          <w:rFonts w:ascii="Times New Roman" w:hAnsi="Times New Roman" w:cs="Times New Roman"/>
          <w:sz w:val="24"/>
          <w:szCs w:val="24"/>
        </w:rPr>
        <w:t>nie</w:t>
      </w:r>
      <w:r w:rsidRPr="00544C20">
        <w:rPr>
          <w:rFonts w:ascii="Times New Roman" w:hAnsi="Times New Roman" w:cs="Times New Roman"/>
          <w:sz w:val="24"/>
          <w:szCs w:val="24"/>
        </w:rPr>
        <w:t xml:space="preserve"> rzadziej niż 1 raz na 2 godziny. Ciągłą kontrolę terenu zewnętrznego Hali prowadzić poprzez monitoring.</w:t>
      </w:r>
    </w:p>
    <w:p w:rsidR="00F060F9" w:rsidRDefault="00F060F9" w:rsidP="005208BC">
      <w:pPr>
        <w:pStyle w:val="Akapitzlist"/>
        <w:numPr>
          <w:ilvl w:val="0"/>
          <w:numId w:val="2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201F">
        <w:rPr>
          <w:rFonts w:ascii="Times New Roman" w:hAnsi="Times New Roman" w:cs="Times New Roman"/>
          <w:sz w:val="24"/>
          <w:szCs w:val="24"/>
        </w:rPr>
        <w:t>Trasa obchodu terenu zewnętrznego Z.O.S. przebiegać będzie: wyjście na obchód z Hali Legionów na stadion lekkoatletyczny dołem, obok drzwi garażu i zaplecza kuchni</w:t>
      </w:r>
      <w:r w:rsidR="0084201F" w:rsidRPr="0084201F">
        <w:rPr>
          <w:rFonts w:ascii="Times New Roman" w:hAnsi="Times New Roman" w:cs="Times New Roman"/>
          <w:sz w:val="24"/>
          <w:szCs w:val="24"/>
        </w:rPr>
        <w:t xml:space="preserve"> restauracji Olimpijska</w:t>
      </w:r>
      <w:r w:rsidRPr="0084201F">
        <w:rPr>
          <w:rFonts w:ascii="Times New Roman" w:hAnsi="Times New Roman" w:cs="Times New Roman"/>
          <w:sz w:val="24"/>
          <w:szCs w:val="24"/>
        </w:rPr>
        <w:t xml:space="preserve">. Następnie przejście koroną stadionu od strony lasu do punktu kontroli z odbiciem karty przy </w:t>
      </w:r>
      <w:r w:rsidR="0084201F" w:rsidRPr="0084201F">
        <w:rPr>
          <w:rFonts w:ascii="Times New Roman" w:hAnsi="Times New Roman" w:cs="Times New Roman"/>
          <w:sz w:val="24"/>
          <w:szCs w:val="24"/>
        </w:rPr>
        <w:t xml:space="preserve">domku sędziowskim </w:t>
      </w:r>
      <w:r w:rsidRPr="0084201F">
        <w:rPr>
          <w:rFonts w:ascii="Times New Roman" w:hAnsi="Times New Roman" w:cs="Times New Roman"/>
          <w:sz w:val="24"/>
          <w:szCs w:val="24"/>
        </w:rPr>
        <w:t xml:space="preserve">i powrót koroną stadionu od strony parkingu. </w:t>
      </w:r>
      <w:r w:rsidR="0084201F" w:rsidRPr="00544C20">
        <w:rPr>
          <w:rFonts w:ascii="Times New Roman" w:hAnsi="Times New Roman" w:cs="Times New Roman"/>
          <w:sz w:val="24"/>
          <w:szCs w:val="24"/>
        </w:rPr>
        <w:t>Obchody w dni pow</w:t>
      </w:r>
      <w:r w:rsidR="0084201F">
        <w:rPr>
          <w:rFonts w:ascii="Times New Roman" w:hAnsi="Times New Roman" w:cs="Times New Roman"/>
          <w:sz w:val="24"/>
          <w:szCs w:val="24"/>
        </w:rPr>
        <w:t xml:space="preserve">szednie i soboty wykonywać w godzinach </w:t>
      </w:r>
      <w:r w:rsidR="0084201F" w:rsidRPr="0084201F">
        <w:rPr>
          <w:rFonts w:ascii="Times New Roman" w:hAnsi="Times New Roman" w:cs="Times New Roman"/>
          <w:b/>
          <w:sz w:val="24"/>
          <w:szCs w:val="24"/>
        </w:rPr>
        <w:t>22</w:t>
      </w:r>
      <w:r w:rsidR="0084201F" w:rsidRPr="0084201F">
        <w:rPr>
          <w:rFonts w:ascii="Times New Roman" w:hAnsi="Times New Roman" w:cs="Times New Roman"/>
          <w:b/>
          <w:sz w:val="24"/>
          <w:szCs w:val="24"/>
          <w:vertAlign w:val="superscript"/>
        </w:rPr>
        <w:t>00</w:t>
      </w:r>
      <w:r w:rsidR="0084201F" w:rsidRPr="0084201F">
        <w:rPr>
          <w:rFonts w:ascii="Times New Roman" w:hAnsi="Times New Roman" w:cs="Times New Roman"/>
          <w:b/>
          <w:sz w:val="24"/>
          <w:szCs w:val="24"/>
        </w:rPr>
        <w:t>-7</w:t>
      </w:r>
      <w:r w:rsidR="0084201F" w:rsidRPr="0084201F">
        <w:rPr>
          <w:rFonts w:ascii="Times New Roman" w:hAnsi="Times New Roman" w:cs="Times New Roman"/>
          <w:b/>
          <w:sz w:val="24"/>
          <w:szCs w:val="24"/>
          <w:vertAlign w:val="superscript"/>
        </w:rPr>
        <w:t>00</w:t>
      </w:r>
      <w:r w:rsidR="0084201F">
        <w:rPr>
          <w:rFonts w:ascii="Times New Roman" w:hAnsi="Times New Roman" w:cs="Times New Roman"/>
          <w:sz w:val="24"/>
          <w:szCs w:val="24"/>
        </w:rPr>
        <w:t xml:space="preserve">, </w:t>
      </w:r>
      <w:r w:rsidR="0084201F" w:rsidRPr="0084201F">
        <w:rPr>
          <w:rFonts w:ascii="Times New Roman" w:hAnsi="Times New Roman" w:cs="Times New Roman"/>
          <w:sz w:val="24"/>
          <w:szCs w:val="24"/>
        </w:rPr>
        <w:t>nie rzadziej niż 1 raz na 2 godziny</w:t>
      </w:r>
      <w:r w:rsidR="0084201F">
        <w:rPr>
          <w:rFonts w:ascii="Times New Roman" w:hAnsi="Times New Roman" w:cs="Times New Roman"/>
          <w:sz w:val="24"/>
          <w:szCs w:val="24"/>
        </w:rPr>
        <w:t>,</w:t>
      </w:r>
      <w:r w:rsidR="0084201F" w:rsidRPr="0084201F">
        <w:rPr>
          <w:rFonts w:ascii="Times New Roman" w:hAnsi="Times New Roman" w:cs="Times New Roman"/>
          <w:sz w:val="24"/>
          <w:szCs w:val="24"/>
        </w:rPr>
        <w:t xml:space="preserve"> </w:t>
      </w:r>
      <w:r w:rsidR="0084201F">
        <w:rPr>
          <w:rFonts w:ascii="Times New Roman" w:hAnsi="Times New Roman" w:cs="Times New Roman"/>
          <w:sz w:val="24"/>
          <w:szCs w:val="24"/>
        </w:rPr>
        <w:t xml:space="preserve">a w niedziele i święta w godzinach: </w:t>
      </w:r>
      <w:r w:rsidR="0084201F" w:rsidRPr="0084201F">
        <w:rPr>
          <w:rFonts w:ascii="Times New Roman" w:hAnsi="Times New Roman" w:cs="Times New Roman"/>
          <w:b/>
          <w:sz w:val="24"/>
          <w:szCs w:val="24"/>
        </w:rPr>
        <w:t>7</w:t>
      </w:r>
      <w:r w:rsidR="0084201F" w:rsidRPr="0084201F">
        <w:rPr>
          <w:rFonts w:ascii="Times New Roman" w:hAnsi="Times New Roman" w:cs="Times New Roman"/>
          <w:b/>
          <w:sz w:val="24"/>
          <w:szCs w:val="24"/>
          <w:vertAlign w:val="superscript"/>
        </w:rPr>
        <w:t xml:space="preserve">00 </w:t>
      </w:r>
      <w:r w:rsidR="0084201F" w:rsidRPr="0084201F">
        <w:rPr>
          <w:rFonts w:ascii="Times New Roman" w:hAnsi="Times New Roman" w:cs="Times New Roman"/>
          <w:b/>
          <w:sz w:val="24"/>
          <w:szCs w:val="24"/>
        </w:rPr>
        <w:t>do 7</w:t>
      </w:r>
      <w:r w:rsidR="0084201F" w:rsidRPr="0084201F">
        <w:rPr>
          <w:rFonts w:ascii="Times New Roman" w:hAnsi="Times New Roman" w:cs="Times New Roman"/>
          <w:b/>
          <w:sz w:val="24"/>
          <w:szCs w:val="24"/>
          <w:vertAlign w:val="superscript"/>
        </w:rPr>
        <w:t>00</w:t>
      </w:r>
      <w:r w:rsidR="0084201F">
        <w:rPr>
          <w:rFonts w:ascii="Times New Roman" w:hAnsi="Times New Roman" w:cs="Times New Roman"/>
          <w:sz w:val="24"/>
          <w:szCs w:val="24"/>
        </w:rPr>
        <w:t xml:space="preserve"> </w:t>
      </w:r>
      <w:r w:rsidR="0084201F" w:rsidRPr="0084201F">
        <w:rPr>
          <w:rFonts w:ascii="Times New Roman" w:hAnsi="Times New Roman" w:cs="Times New Roman"/>
          <w:sz w:val="24"/>
          <w:szCs w:val="24"/>
        </w:rPr>
        <w:t>nie</w:t>
      </w:r>
      <w:r w:rsidR="0084201F" w:rsidRPr="00544C20">
        <w:rPr>
          <w:rFonts w:ascii="Times New Roman" w:hAnsi="Times New Roman" w:cs="Times New Roman"/>
          <w:sz w:val="24"/>
          <w:szCs w:val="24"/>
        </w:rPr>
        <w:t xml:space="preserve"> rzadziej niż 1 raz na 2 godziny.</w:t>
      </w:r>
    </w:p>
    <w:p w:rsidR="0084201F" w:rsidRPr="0084201F" w:rsidRDefault="0084201F" w:rsidP="0084201F">
      <w:pPr>
        <w:pStyle w:val="Akapitzlist"/>
        <w:suppressAutoHyphens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F060F9" w:rsidRPr="00544C20" w:rsidRDefault="00F060F9" w:rsidP="00F060F9">
      <w:pPr>
        <w:pStyle w:val="Akapitzlist"/>
        <w:numPr>
          <w:ilvl w:val="0"/>
          <w:numId w:val="2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b/>
          <w:sz w:val="24"/>
          <w:szCs w:val="24"/>
        </w:rPr>
        <w:t>Basen letni i lodowisko przy ulicy Szczecińskiej 1</w:t>
      </w:r>
      <w:r w:rsidRPr="00544C20">
        <w:rPr>
          <w:rFonts w:ascii="Times New Roman" w:hAnsi="Times New Roman" w:cs="Times New Roman"/>
          <w:sz w:val="24"/>
          <w:szCs w:val="24"/>
        </w:rPr>
        <w:t>.</w:t>
      </w:r>
    </w:p>
    <w:p w:rsidR="00F060F9" w:rsidRPr="00544C20" w:rsidRDefault="00F060F9" w:rsidP="00F060F9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060F9" w:rsidRDefault="00F060F9" w:rsidP="00A134D5">
      <w:pPr>
        <w:pStyle w:val="Akapitzlist"/>
        <w:spacing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Punkt kontroli pracowników ochrony zamontować przy pomieszczeniu lodowiska. Trasa obchodu przebiegać będzie: ciągami komunikacyjnymi obok dużego basenu do punktu kontroli przy lodowisku z odbiciem karty, następnie powrót obok małego basenu z wyjściem przed budynek od strony parkingu. Obchody wykonywać nie rzadziej niż 1 raz na 30 minut.</w:t>
      </w:r>
    </w:p>
    <w:p w:rsidR="00A134D5" w:rsidRPr="00544C20" w:rsidRDefault="00A134D5" w:rsidP="00A134D5">
      <w:pPr>
        <w:pStyle w:val="Akapitzlist"/>
        <w:spacing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F060F9" w:rsidRPr="00544C20" w:rsidRDefault="00F060F9" w:rsidP="00F060F9">
      <w:pPr>
        <w:pStyle w:val="Akapitzlist"/>
        <w:numPr>
          <w:ilvl w:val="0"/>
          <w:numId w:val="2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b/>
          <w:sz w:val="24"/>
          <w:szCs w:val="24"/>
        </w:rPr>
        <w:t>Zespół Obiektów Sportowych</w:t>
      </w:r>
      <w:r w:rsidRPr="00544C20">
        <w:rPr>
          <w:rFonts w:ascii="Times New Roman" w:hAnsi="Times New Roman" w:cs="Times New Roman"/>
          <w:sz w:val="24"/>
          <w:szCs w:val="24"/>
        </w:rPr>
        <w:t xml:space="preserve"> (</w:t>
      </w:r>
      <w:r w:rsidRPr="00544C20">
        <w:rPr>
          <w:rFonts w:ascii="Times New Roman" w:hAnsi="Times New Roman" w:cs="Times New Roman"/>
          <w:b/>
          <w:sz w:val="24"/>
          <w:szCs w:val="24"/>
        </w:rPr>
        <w:t>stadion piłkarski, hotel i hala ) przy ul. Ściegiennego 8</w:t>
      </w:r>
      <w:r w:rsidRPr="00544C20">
        <w:rPr>
          <w:rFonts w:ascii="Times New Roman" w:hAnsi="Times New Roman" w:cs="Times New Roman"/>
          <w:sz w:val="24"/>
          <w:szCs w:val="24"/>
        </w:rPr>
        <w:t>.</w:t>
      </w:r>
    </w:p>
    <w:p w:rsidR="00F060F9" w:rsidRPr="00544C20" w:rsidRDefault="00F060F9" w:rsidP="00F060F9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Podczas „ochrony nocnej” stanowiskiem agentów ochrony jest recepcja stadionu, ze stanowiskiem obsługi monitoringu wizyjnego. Obchody odbywać się będą zgodnie z wyznaczonymi  trasami ustalonymi z kierowni</w:t>
      </w:r>
      <w:r w:rsidR="006A0A48">
        <w:rPr>
          <w:rFonts w:ascii="Times New Roman" w:hAnsi="Times New Roman" w:cs="Times New Roman"/>
          <w:sz w:val="24"/>
          <w:szCs w:val="24"/>
        </w:rPr>
        <w:t>ctwem obiektu w trybie roboczym,                  w godzinach 22</w:t>
      </w:r>
      <w:r w:rsidR="006A0A48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="006A0A48">
        <w:rPr>
          <w:rFonts w:ascii="Times New Roman" w:hAnsi="Times New Roman" w:cs="Times New Roman"/>
          <w:sz w:val="24"/>
          <w:szCs w:val="24"/>
        </w:rPr>
        <w:t>-6</w:t>
      </w:r>
      <w:r w:rsidR="006A0A48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="006A0A48" w:rsidRPr="006A0A48">
        <w:rPr>
          <w:rFonts w:ascii="Times New Roman" w:hAnsi="Times New Roman" w:cs="Times New Roman"/>
          <w:sz w:val="24"/>
          <w:szCs w:val="24"/>
        </w:rPr>
        <w:t>, nie rzadziej niż 1 raz na 2 godziny</w:t>
      </w:r>
      <w:r w:rsidRPr="00544C20">
        <w:rPr>
          <w:rFonts w:ascii="Times New Roman" w:hAnsi="Times New Roman" w:cs="Times New Roman"/>
          <w:sz w:val="24"/>
          <w:szCs w:val="24"/>
        </w:rPr>
        <w:t xml:space="preserve"> Trasę obchodu wyznaczać będą zamontowane przez wykonawcę punkty </w:t>
      </w:r>
      <w:proofErr w:type="spellStart"/>
      <w:r w:rsidRPr="00544C20">
        <w:rPr>
          <w:rFonts w:ascii="Times New Roman" w:hAnsi="Times New Roman" w:cs="Times New Roman"/>
          <w:sz w:val="24"/>
          <w:szCs w:val="24"/>
        </w:rPr>
        <w:t>odbijakowe</w:t>
      </w:r>
      <w:proofErr w:type="spellEnd"/>
      <w:r w:rsidRPr="00544C20">
        <w:rPr>
          <w:rFonts w:ascii="Times New Roman" w:hAnsi="Times New Roman" w:cs="Times New Roman"/>
          <w:sz w:val="24"/>
          <w:szCs w:val="24"/>
        </w:rPr>
        <w:t xml:space="preserve">  w ilości 10 szt.</w:t>
      </w:r>
    </w:p>
    <w:p w:rsidR="00F060F9" w:rsidRPr="00544C20" w:rsidRDefault="00F060F9" w:rsidP="00F060F9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 xml:space="preserve">Wstępna lokalizacja punktów </w:t>
      </w:r>
      <w:proofErr w:type="spellStart"/>
      <w:r w:rsidRPr="00544C20">
        <w:rPr>
          <w:rFonts w:ascii="Times New Roman" w:hAnsi="Times New Roman" w:cs="Times New Roman"/>
          <w:sz w:val="24"/>
          <w:szCs w:val="24"/>
        </w:rPr>
        <w:t>odbijakowych</w:t>
      </w:r>
      <w:proofErr w:type="spellEnd"/>
      <w:r w:rsidRPr="00544C20">
        <w:rPr>
          <w:rFonts w:ascii="Times New Roman" w:hAnsi="Times New Roman" w:cs="Times New Roman"/>
          <w:sz w:val="24"/>
          <w:szCs w:val="24"/>
        </w:rPr>
        <w:t>:</w:t>
      </w:r>
    </w:p>
    <w:p w:rsidR="00F060F9" w:rsidRPr="00544C20" w:rsidRDefault="00F060F9" w:rsidP="00F060F9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1.Toaleta ogólna –narożnik stadionu od strony parkingu ul. Ściegiennego</w:t>
      </w:r>
    </w:p>
    <w:p w:rsidR="00F060F9" w:rsidRPr="00544C20" w:rsidRDefault="00F060F9" w:rsidP="00F060F9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2.Magazyn sprzętu sportowego</w:t>
      </w:r>
    </w:p>
    <w:p w:rsidR="00F060F9" w:rsidRPr="00544C20" w:rsidRDefault="00F060F9" w:rsidP="00F060F9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3.Toaleta ogólna –pod sektorem gości przyjezdnych</w:t>
      </w:r>
    </w:p>
    <w:p w:rsidR="00F060F9" w:rsidRPr="00544C20" w:rsidRDefault="00F060F9" w:rsidP="00F060F9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4.Kołowrotki wejściowe w sektorze gości przyjezdnych</w:t>
      </w:r>
    </w:p>
    <w:p w:rsidR="00F060F9" w:rsidRPr="00544C20" w:rsidRDefault="00F060F9" w:rsidP="00F060F9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5.Toaleta ogólna –narożnik stadionu od strony Al. Legionów</w:t>
      </w:r>
    </w:p>
    <w:p w:rsidR="00F060F9" w:rsidRPr="00544C20" w:rsidRDefault="00F060F9" w:rsidP="00F060F9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6.Pomieszczenia szatni i siłowni oraz odnowy biologicznej</w:t>
      </w:r>
    </w:p>
    <w:p w:rsidR="00F060F9" w:rsidRPr="00544C20" w:rsidRDefault="00F060F9" w:rsidP="00F060F9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7.Narożnik hali sportowej od strony ul. Sołtysiaka „Barabasza”</w:t>
      </w:r>
    </w:p>
    <w:p w:rsidR="00F060F9" w:rsidRPr="00544C20" w:rsidRDefault="00F060F9" w:rsidP="00F060F9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8.Zejście do kotłowni gazowej, zlokalizowanej pod hotelem</w:t>
      </w:r>
    </w:p>
    <w:p w:rsidR="00F060F9" w:rsidRPr="00544C20" w:rsidRDefault="00F060F9" w:rsidP="00F060F9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9.Narożnik hali sportowej od strony boiska piłkarskiego ze sztuczną nawierzchnią</w:t>
      </w:r>
    </w:p>
    <w:p w:rsidR="009F61E4" w:rsidRPr="00A134D5" w:rsidRDefault="00A134D5" w:rsidP="00A134D5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10.Recepcja główna Klubu Korona.</w:t>
      </w:r>
    </w:p>
    <w:p w:rsidR="009F61E4" w:rsidRDefault="009F61E4" w:rsidP="003327C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F61E4" w:rsidRDefault="009F61E4" w:rsidP="003327C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F61E4" w:rsidRDefault="009F61E4" w:rsidP="003327C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F61E4" w:rsidRDefault="009F61E4" w:rsidP="00A134D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70F76" w:rsidRPr="00544C20" w:rsidRDefault="00A70F76" w:rsidP="003327C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44C20">
        <w:rPr>
          <w:rFonts w:ascii="Times New Roman" w:hAnsi="Times New Roman" w:cs="Times New Roman"/>
          <w:b/>
          <w:sz w:val="24"/>
          <w:szCs w:val="24"/>
        </w:rPr>
        <w:t>Zał</w:t>
      </w:r>
      <w:r w:rsidR="00174610" w:rsidRPr="00544C20">
        <w:rPr>
          <w:rFonts w:ascii="Times New Roman" w:hAnsi="Times New Roman" w:cs="Times New Roman"/>
          <w:b/>
          <w:sz w:val="24"/>
          <w:szCs w:val="24"/>
        </w:rPr>
        <w:t>ącznik nr 5 do Umowy ……………..2019</w:t>
      </w:r>
    </w:p>
    <w:p w:rsidR="00A70F76" w:rsidRPr="00544C20" w:rsidRDefault="00A70F76" w:rsidP="008A59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0F76" w:rsidRPr="00544C20" w:rsidRDefault="00A70F76" w:rsidP="00A70F76">
      <w:pPr>
        <w:spacing w:after="0"/>
        <w:ind w:left="5246" w:firstLine="708"/>
        <w:rPr>
          <w:rFonts w:ascii="Times New Roman" w:hAnsi="Times New Roman" w:cs="Times New Roman"/>
          <w:b/>
          <w:sz w:val="24"/>
          <w:szCs w:val="24"/>
        </w:rPr>
      </w:pPr>
      <w:r w:rsidRPr="00544C20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A70F76" w:rsidRPr="00544C20" w:rsidRDefault="00A70F76" w:rsidP="00A70F76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A70F76" w:rsidRPr="00544C20" w:rsidRDefault="00A70F76" w:rsidP="00A70F76">
      <w:pPr>
        <w:ind w:left="5954"/>
        <w:rPr>
          <w:rFonts w:ascii="Times New Roman" w:hAnsi="Times New Roman" w:cs="Times New Roman"/>
          <w:i/>
          <w:sz w:val="24"/>
          <w:szCs w:val="24"/>
        </w:rPr>
      </w:pPr>
      <w:r w:rsidRPr="00544C20">
        <w:rPr>
          <w:rFonts w:ascii="Times New Roman" w:hAnsi="Times New Roman" w:cs="Times New Roman"/>
          <w:i/>
          <w:sz w:val="24"/>
          <w:szCs w:val="24"/>
        </w:rPr>
        <w:t>(pełna nazwa/firma, adres)</w:t>
      </w:r>
    </w:p>
    <w:p w:rsidR="00A70F76" w:rsidRPr="00544C20" w:rsidRDefault="00A70F76" w:rsidP="00A70F76">
      <w:pPr>
        <w:rPr>
          <w:rFonts w:ascii="Times New Roman" w:hAnsi="Times New Roman" w:cs="Times New Roman"/>
          <w:i/>
          <w:sz w:val="24"/>
          <w:szCs w:val="24"/>
        </w:rPr>
      </w:pPr>
      <w:r w:rsidRPr="00544C20">
        <w:rPr>
          <w:rFonts w:ascii="Times New Roman" w:hAnsi="Times New Roman" w:cs="Times New Roman"/>
          <w:b/>
          <w:sz w:val="24"/>
          <w:szCs w:val="24"/>
        </w:rPr>
        <w:t>Wykonawca:</w:t>
      </w:r>
    </w:p>
    <w:p w:rsidR="00A70F76" w:rsidRPr="00544C20" w:rsidRDefault="00A70F76" w:rsidP="00A70F76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A70F76" w:rsidRPr="00544C20" w:rsidRDefault="00A70F76" w:rsidP="00A70F76">
      <w:pPr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544C20">
        <w:rPr>
          <w:rFonts w:ascii="Times New Roman" w:hAnsi="Times New Roman" w:cs="Times New Roman"/>
          <w:i/>
          <w:sz w:val="24"/>
          <w:szCs w:val="24"/>
        </w:rPr>
        <w:t>(pełna nazwa/firma, adres, w zależności od podmiotu: NIP/PESEL, KRS/</w:t>
      </w:r>
      <w:proofErr w:type="spellStart"/>
      <w:r w:rsidRPr="00544C20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544C20">
        <w:rPr>
          <w:rFonts w:ascii="Times New Roman" w:hAnsi="Times New Roman" w:cs="Times New Roman"/>
          <w:i/>
          <w:sz w:val="24"/>
          <w:szCs w:val="24"/>
        </w:rPr>
        <w:t>)</w:t>
      </w:r>
    </w:p>
    <w:p w:rsidR="00A70F76" w:rsidRPr="00544C20" w:rsidRDefault="00A70F76" w:rsidP="00A70F76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544C20"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:rsidR="00A70F76" w:rsidRPr="00544C20" w:rsidRDefault="00A70F76" w:rsidP="00A70F76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A70F76" w:rsidRPr="00544C20" w:rsidRDefault="00A70F76" w:rsidP="00A70F76">
      <w:pPr>
        <w:spacing w:after="0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544C20">
        <w:rPr>
          <w:rFonts w:ascii="Times New Roman" w:hAnsi="Times New Roman" w:cs="Times New Roman"/>
          <w:i/>
          <w:sz w:val="24"/>
          <w:szCs w:val="24"/>
        </w:rPr>
        <w:t>(imię, nazwisko, stanowisko/podstawa do reprezentacji)</w:t>
      </w:r>
    </w:p>
    <w:p w:rsidR="00A70F76" w:rsidRPr="00544C20" w:rsidRDefault="00A70F76" w:rsidP="00A70F76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70F76" w:rsidRPr="00544C20" w:rsidRDefault="00A70F76" w:rsidP="00106FAC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4C20"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</w:p>
    <w:p w:rsidR="00073C66" w:rsidRDefault="00106FAC" w:rsidP="00073C6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Niniejszym, świadomy/i  odpowiedzialności karnej wynikającej z art.233 §1 k.k. za</w:t>
      </w:r>
      <w:r w:rsidR="00073C66">
        <w:rPr>
          <w:rFonts w:ascii="Times New Roman" w:hAnsi="Times New Roman" w:cs="Times New Roman"/>
          <w:sz w:val="24"/>
          <w:szCs w:val="24"/>
        </w:rPr>
        <w:t xml:space="preserve"> podanie nieprawdy oświadczam/y</w:t>
      </w:r>
      <w:r w:rsidRPr="00544C20">
        <w:rPr>
          <w:rFonts w:ascii="Times New Roman" w:hAnsi="Times New Roman" w:cs="Times New Roman"/>
          <w:sz w:val="24"/>
          <w:szCs w:val="24"/>
        </w:rPr>
        <w:t xml:space="preserve">, </w:t>
      </w:r>
      <w:r w:rsidR="00A70F76" w:rsidRPr="00544C20">
        <w:rPr>
          <w:rFonts w:ascii="Times New Roman" w:hAnsi="Times New Roman" w:cs="Times New Roman"/>
          <w:sz w:val="24"/>
          <w:szCs w:val="24"/>
        </w:rPr>
        <w:t>że</w:t>
      </w:r>
      <w:r w:rsidR="00073C66">
        <w:rPr>
          <w:rFonts w:ascii="Times New Roman" w:hAnsi="Times New Roman" w:cs="Times New Roman"/>
          <w:sz w:val="24"/>
          <w:szCs w:val="24"/>
        </w:rPr>
        <w:t>:</w:t>
      </w:r>
    </w:p>
    <w:p w:rsidR="00073C66" w:rsidRDefault="00A70F76" w:rsidP="00073C6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3C66">
        <w:rPr>
          <w:rFonts w:ascii="Times New Roman" w:hAnsi="Times New Roman" w:cs="Times New Roman"/>
          <w:b/>
          <w:sz w:val="24"/>
          <w:szCs w:val="24"/>
        </w:rPr>
        <w:t xml:space="preserve">pracownicy Wykonawcy wykonujący usługi </w:t>
      </w:r>
      <w:r w:rsidR="00474DE8" w:rsidRPr="00073C66">
        <w:rPr>
          <w:rFonts w:ascii="Times New Roman" w:hAnsi="Times New Roman" w:cs="Times New Roman"/>
          <w:b/>
          <w:sz w:val="24"/>
          <w:szCs w:val="24"/>
        </w:rPr>
        <w:t xml:space="preserve">bezpośredniej </w:t>
      </w:r>
      <w:r w:rsidRPr="00073C66">
        <w:rPr>
          <w:rFonts w:ascii="Times New Roman" w:hAnsi="Times New Roman" w:cs="Times New Roman"/>
          <w:b/>
          <w:sz w:val="24"/>
          <w:szCs w:val="24"/>
        </w:rPr>
        <w:t>ochrony os</w:t>
      </w:r>
      <w:r w:rsidR="00474DE8" w:rsidRPr="00073C66">
        <w:rPr>
          <w:rFonts w:ascii="Times New Roman" w:hAnsi="Times New Roman" w:cs="Times New Roman"/>
          <w:b/>
          <w:sz w:val="24"/>
          <w:szCs w:val="24"/>
        </w:rPr>
        <w:t xml:space="preserve">ób </w:t>
      </w:r>
      <w:r w:rsidRPr="00073C66">
        <w:rPr>
          <w:rFonts w:ascii="Times New Roman" w:hAnsi="Times New Roman" w:cs="Times New Roman"/>
          <w:b/>
          <w:sz w:val="24"/>
          <w:szCs w:val="24"/>
        </w:rPr>
        <w:t xml:space="preserve"> i mienia </w:t>
      </w:r>
      <w:r w:rsidRPr="00544C20">
        <w:rPr>
          <w:rFonts w:ascii="Times New Roman" w:hAnsi="Times New Roman" w:cs="Times New Roman"/>
          <w:sz w:val="24"/>
          <w:szCs w:val="24"/>
        </w:rPr>
        <w:t xml:space="preserve">w obiektach Zamawiającego w </w:t>
      </w:r>
      <w:r w:rsidR="009A71D4" w:rsidRPr="00544C20">
        <w:rPr>
          <w:rFonts w:ascii="Times New Roman" w:hAnsi="Times New Roman" w:cs="Times New Roman"/>
          <w:sz w:val="24"/>
          <w:szCs w:val="24"/>
        </w:rPr>
        <w:t>ramach umowy nr ……………</w:t>
      </w:r>
      <w:r w:rsidR="00073C66">
        <w:rPr>
          <w:rFonts w:ascii="Times New Roman" w:hAnsi="Times New Roman" w:cs="Times New Roman"/>
          <w:sz w:val="24"/>
          <w:szCs w:val="24"/>
        </w:rPr>
        <w:t>……..</w:t>
      </w:r>
      <w:r w:rsidR="009A71D4" w:rsidRPr="00544C20">
        <w:rPr>
          <w:rFonts w:ascii="Times New Roman" w:hAnsi="Times New Roman" w:cs="Times New Roman"/>
          <w:sz w:val="24"/>
          <w:szCs w:val="24"/>
        </w:rPr>
        <w:t>z dnia ………</w:t>
      </w:r>
      <w:r w:rsidR="00073C66">
        <w:rPr>
          <w:rFonts w:ascii="Times New Roman" w:hAnsi="Times New Roman" w:cs="Times New Roman"/>
          <w:sz w:val="24"/>
          <w:szCs w:val="24"/>
        </w:rPr>
        <w:t>…</w:t>
      </w:r>
      <w:r w:rsidR="00474DE8" w:rsidRPr="00544C20">
        <w:rPr>
          <w:rFonts w:ascii="Times New Roman" w:hAnsi="Times New Roman" w:cs="Times New Roman"/>
          <w:sz w:val="24"/>
          <w:szCs w:val="24"/>
        </w:rPr>
        <w:t>.</w:t>
      </w:r>
      <w:r w:rsidR="009A71D4" w:rsidRPr="00544C20">
        <w:rPr>
          <w:rFonts w:ascii="Times New Roman" w:hAnsi="Times New Roman" w:cs="Times New Roman"/>
          <w:sz w:val="24"/>
          <w:szCs w:val="24"/>
        </w:rPr>
        <w:t>.</w:t>
      </w:r>
      <w:r w:rsidRPr="00544C20">
        <w:rPr>
          <w:rFonts w:ascii="Times New Roman" w:hAnsi="Times New Roman" w:cs="Times New Roman"/>
          <w:sz w:val="24"/>
          <w:szCs w:val="24"/>
        </w:rPr>
        <w:t xml:space="preserve">roku, </w:t>
      </w:r>
    </w:p>
    <w:p w:rsidR="00106FAC" w:rsidRDefault="00A70F76" w:rsidP="00073C6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 xml:space="preserve">posiadają </w:t>
      </w:r>
      <w:r w:rsidR="00106FAC" w:rsidRPr="00544C20">
        <w:rPr>
          <w:rFonts w:ascii="Times New Roman" w:hAnsi="Times New Roman" w:cs="Times New Roman"/>
          <w:sz w:val="24"/>
          <w:szCs w:val="24"/>
        </w:rPr>
        <w:t xml:space="preserve">- w rozumieniu przepisów Ustawy z dnia 27 sierpnia 1997 r. o rehabilitacji zawodowej i społecznej oraz zatrudnianiu osób niepełnosprawnych – </w:t>
      </w:r>
      <w:r w:rsidR="009476DA" w:rsidRPr="00544C20">
        <w:rPr>
          <w:rFonts w:ascii="Times New Roman" w:hAnsi="Times New Roman" w:cs="Times New Roman"/>
          <w:sz w:val="24"/>
          <w:szCs w:val="24"/>
        </w:rPr>
        <w:t xml:space="preserve">aktualne </w:t>
      </w:r>
      <w:r w:rsidR="00106FAC" w:rsidRPr="00544C20">
        <w:rPr>
          <w:rFonts w:ascii="Times New Roman" w:hAnsi="Times New Roman" w:cs="Times New Roman"/>
          <w:sz w:val="24"/>
          <w:szCs w:val="24"/>
        </w:rPr>
        <w:t xml:space="preserve">orzeczenie </w:t>
      </w:r>
      <w:r w:rsidR="00474DE8" w:rsidRPr="00544C20">
        <w:rPr>
          <w:rFonts w:ascii="Times New Roman" w:hAnsi="Times New Roman" w:cs="Times New Roman"/>
          <w:sz w:val="24"/>
          <w:szCs w:val="24"/>
        </w:rPr>
        <w:t xml:space="preserve">lekarskie </w:t>
      </w:r>
      <w:r w:rsidR="00106FAC" w:rsidRPr="00544C20">
        <w:rPr>
          <w:rFonts w:ascii="Times New Roman" w:hAnsi="Times New Roman" w:cs="Times New Roman"/>
          <w:sz w:val="24"/>
          <w:szCs w:val="24"/>
        </w:rPr>
        <w:t xml:space="preserve">o niepełnosprawności w stopniu: </w:t>
      </w:r>
    </w:p>
    <w:p w:rsidR="00073C66" w:rsidRPr="00544C20" w:rsidRDefault="00073C66" w:rsidP="00073C6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06FAC" w:rsidRPr="00544C20" w:rsidRDefault="00106FAC" w:rsidP="00073C6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 xml:space="preserve"> - umiarkowanym*)</w:t>
      </w:r>
    </w:p>
    <w:p w:rsidR="00106FAC" w:rsidRPr="00544C20" w:rsidRDefault="00106FAC" w:rsidP="00106F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 xml:space="preserve"> - lekkim*)</w:t>
      </w:r>
    </w:p>
    <w:p w:rsidR="00106FAC" w:rsidRPr="00544C20" w:rsidRDefault="00106FAC" w:rsidP="00106F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6FAC" w:rsidRPr="00544C20" w:rsidRDefault="008A59CA" w:rsidP="00106F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z wyłączeniem schorzeń specjalnych</w:t>
      </w:r>
      <w:r w:rsidR="00073C66" w:rsidRPr="00073C66">
        <w:t xml:space="preserve"> </w:t>
      </w:r>
      <w:r w:rsidR="00073C66" w:rsidRPr="00073C66">
        <w:rPr>
          <w:rFonts w:ascii="Times New Roman" w:hAnsi="Times New Roman" w:cs="Times New Roman"/>
          <w:sz w:val="24"/>
          <w:szCs w:val="24"/>
        </w:rPr>
        <w:t>oznaczonych symbolami: (02-P) choroby psychiczne, (01-U) upośledzenie umysłowe, (12-C) całościowe zaburzenia rozwojowe, (O-6E) epilepsja, (04-O) niewidomi w stopniu umiarkowanym.</w:t>
      </w:r>
    </w:p>
    <w:p w:rsidR="009A71D4" w:rsidRPr="00544C20" w:rsidRDefault="009A71D4" w:rsidP="00106FA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106FAC" w:rsidRPr="00544C20" w:rsidRDefault="00106FAC" w:rsidP="00106FA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8A59CA" w:rsidRPr="00544C20" w:rsidRDefault="008A59CA" w:rsidP="00106FA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106FAC" w:rsidRPr="00544C20" w:rsidRDefault="00106FAC" w:rsidP="00106FA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106FAC" w:rsidRPr="00544C20" w:rsidRDefault="008F4B40" w:rsidP="008F4B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>……………</w:t>
      </w:r>
      <w:r w:rsidR="00106FAC" w:rsidRPr="00544C20">
        <w:rPr>
          <w:rFonts w:ascii="Times New Roman" w:hAnsi="Times New Roman" w:cs="Times New Roman"/>
          <w:sz w:val="24"/>
          <w:szCs w:val="24"/>
        </w:rPr>
        <w:t xml:space="preserve">. </w:t>
      </w:r>
      <w:r w:rsidRPr="00544C20">
        <w:rPr>
          <w:rFonts w:ascii="Times New Roman" w:hAnsi="Times New Roman" w:cs="Times New Roman"/>
          <w:sz w:val="24"/>
          <w:szCs w:val="24"/>
        </w:rPr>
        <w:t xml:space="preserve">dnia ………… r. </w:t>
      </w:r>
      <w:r w:rsidRPr="00544C20"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Pr="00544C20">
        <w:rPr>
          <w:rFonts w:ascii="Times New Roman" w:hAnsi="Times New Roman" w:cs="Times New Roman"/>
          <w:sz w:val="24"/>
          <w:szCs w:val="24"/>
        </w:rPr>
        <w:tab/>
      </w:r>
      <w:r w:rsidRPr="00544C20">
        <w:rPr>
          <w:rFonts w:ascii="Times New Roman" w:hAnsi="Times New Roman" w:cs="Times New Roman"/>
          <w:sz w:val="24"/>
          <w:szCs w:val="24"/>
        </w:rPr>
        <w:tab/>
      </w:r>
      <w:r w:rsidR="00106FAC" w:rsidRPr="00544C20"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:rsidR="0056001D" w:rsidRPr="00544C20" w:rsidRDefault="00106FAC" w:rsidP="005600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44C2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(podpis)</w:t>
      </w:r>
    </w:p>
    <w:p w:rsidR="0056001D" w:rsidRPr="00544C20" w:rsidRDefault="0056001D" w:rsidP="005600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73C66" w:rsidRPr="00544C20" w:rsidRDefault="00073C66" w:rsidP="00073C66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44C20">
        <w:rPr>
          <w:rFonts w:ascii="Times New Roman" w:hAnsi="Times New Roman" w:cs="Times New Roman"/>
          <w:i/>
          <w:sz w:val="24"/>
          <w:szCs w:val="24"/>
        </w:rPr>
        <w:t>*) właściwe podkreślić</w:t>
      </w:r>
    </w:p>
    <w:p w:rsidR="00884B0C" w:rsidRPr="00544C20" w:rsidRDefault="00884B0C" w:rsidP="00E10689">
      <w:pPr>
        <w:rPr>
          <w:rFonts w:ascii="Times New Roman" w:hAnsi="Times New Roman" w:cs="Times New Roman"/>
          <w:sz w:val="24"/>
          <w:szCs w:val="24"/>
        </w:rPr>
      </w:pPr>
    </w:p>
    <w:sectPr w:rsidR="00884B0C" w:rsidRPr="00544C20" w:rsidSect="001D2FC5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38C32C7"/>
    <w:multiLevelType w:val="hybridMultilevel"/>
    <w:tmpl w:val="86E8F9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7E09AC"/>
    <w:multiLevelType w:val="hybridMultilevel"/>
    <w:tmpl w:val="D6869012"/>
    <w:lvl w:ilvl="0" w:tplc="936ACD1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89B688E2">
      <w:start w:val="1"/>
      <w:numFmt w:val="decimal"/>
      <w:lvlText w:val="%2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69B65BE"/>
    <w:multiLevelType w:val="hybridMultilevel"/>
    <w:tmpl w:val="C91E1CC2"/>
    <w:lvl w:ilvl="0" w:tplc="04150017">
      <w:start w:val="1"/>
      <w:numFmt w:val="lowerLetter"/>
      <w:lvlText w:val="%1)"/>
      <w:lvlJc w:val="left"/>
      <w:pPr>
        <w:ind w:left="-131" w:hanging="360"/>
      </w:pPr>
    </w:lvl>
    <w:lvl w:ilvl="1" w:tplc="04150019" w:tentative="1">
      <w:start w:val="1"/>
      <w:numFmt w:val="lowerLetter"/>
      <w:lvlText w:val="%2."/>
      <w:lvlJc w:val="left"/>
      <w:pPr>
        <w:ind w:left="589" w:hanging="360"/>
      </w:pPr>
    </w:lvl>
    <w:lvl w:ilvl="2" w:tplc="0415001B" w:tentative="1">
      <w:start w:val="1"/>
      <w:numFmt w:val="lowerRoman"/>
      <w:lvlText w:val="%3."/>
      <w:lvlJc w:val="right"/>
      <w:pPr>
        <w:ind w:left="1309" w:hanging="180"/>
      </w:pPr>
    </w:lvl>
    <w:lvl w:ilvl="3" w:tplc="0415000F" w:tentative="1">
      <w:start w:val="1"/>
      <w:numFmt w:val="decimal"/>
      <w:lvlText w:val="%4."/>
      <w:lvlJc w:val="left"/>
      <w:pPr>
        <w:ind w:left="2029" w:hanging="360"/>
      </w:pPr>
    </w:lvl>
    <w:lvl w:ilvl="4" w:tplc="04150019" w:tentative="1">
      <w:start w:val="1"/>
      <w:numFmt w:val="lowerLetter"/>
      <w:lvlText w:val="%5."/>
      <w:lvlJc w:val="left"/>
      <w:pPr>
        <w:ind w:left="2749" w:hanging="360"/>
      </w:pPr>
    </w:lvl>
    <w:lvl w:ilvl="5" w:tplc="0415001B" w:tentative="1">
      <w:start w:val="1"/>
      <w:numFmt w:val="lowerRoman"/>
      <w:lvlText w:val="%6."/>
      <w:lvlJc w:val="right"/>
      <w:pPr>
        <w:ind w:left="3469" w:hanging="180"/>
      </w:pPr>
    </w:lvl>
    <w:lvl w:ilvl="6" w:tplc="0415000F" w:tentative="1">
      <w:start w:val="1"/>
      <w:numFmt w:val="decimal"/>
      <w:lvlText w:val="%7."/>
      <w:lvlJc w:val="left"/>
      <w:pPr>
        <w:ind w:left="4189" w:hanging="360"/>
      </w:pPr>
    </w:lvl>
    <w:lvl w:ilvl="7" w:tplc="04150019" w:tentative="1">
      <w:start w:val="1"/>
      <w:numFmt w:val="lowerLetter"/>
      <w:lvlText w:val="%8."/>
      <w:lvlJc w:val="left"/>
      <w:pPr>
        <w:ind w:left="4909" w:hanging="360"/>
      </w:pPr>
    </w:lvl>
    <w:lvl w:ilvl="8" w:tplc="0415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5">
    <w:nsid w:val="16E50A2F"/>
    <w:multiLevelType w:val="hybridMultilevel"/>
    <w:tmpl w:val="A4E67346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7F243CF"/>
    <w:multiLevelType w:val="hybridMultilevel"/>
    <w:tmpl w:val="95A2086E"/>
    <w:lvl w:ilvl="0" w:tplc="7C567C3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93F440E"/>
    <w:multiLevelType w:val="hybridMultilevel"/>
    <w:tmpl w:val="4DDA1E3E"/>
    <w:lvl w:ilvl="0" w:tplc="7C02CA52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F52528"/>
    <w:multiLevelType w:val="hybridMultilevel"/>
    <w:tmpl w:val="A37AF7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EF6B37"/>
    <w:multiLevelType w:val="hybridMultilevel"/>
    <w:tmpl w:val="190E704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7A45B6"/>
    <w:multiLevelType w:val="hybridMultilevel"/>
    <w:tmpl w:val="35D81E6A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3B681E"/>
    <w:multiLevelType w:val="hybridMultilevel"/>
    <w:tmpl w:val="B03A17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9906B7"/>
    <w:multiLevelType w:val="hybridMultilevel"/>
    <w:tmpl w:val="2576987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A1EB9"/>
    <w:multiLevelType w:val="hybridMultilevel"/>
    <w:tmpl w:val="1E563D20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204F49"/>
    <w:multiLevelType w:val="hybridMultilevel"/>
    <w:tmpl w:val="596AA654"/>
    <w:lvl w:ilvl="0" w:tplc="17766D02">
      <w:start w:val="3"/>
      <w:numFmt w:val="decimal"/>
      <w:lvlText w:val="%1."/>
      <w:lvlJc w:val="left"/>
      <w:pPr>
        <w:ind w:left="720" w:hanging="360"/>
      </w:pPr>
      <w:rPr>
        <w:rFonts w:hint="default"/>
        <w:w w:val="10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54299D"/>
    <w:multiLevelType w:val="hybridMultilevel"/>
    <w:tmpl w:val="691CD2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4B525EAA"/>
    <w:multiLevelType w:val="single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7">
    <w:nsid w:val="4F960193"/>
    <w:multiLevelType w:val="hybridMultilevel"/>
    <w:tmpl w:val="F6105E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49455C"/>
    <w:multiLevelType w:val="hybridMultilevel"/>
    <w:tmpl w:val="D6869012"/>
    <w:lvl w:ilvl="0" w:tplc="936ACD1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89B688E2">
      <w:start w:val="1"/>
      <w:numFmt w:val="decimal"/>
      <w:lvlText w:val="%2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57C97D0B"/>
    <w:multiLevelType w:val="hybridMultilevel"/>
    <w:tmpl w:val="A94434A8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0">
    <w:nsid w:val="6314310C"/>
    <w:multiLevelType w:val="hybridMultilevel"/>
    <w:tmpl w:val="BDBA1CD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37951FA"/>
    <w:multiLevelType w:val="hybridMultilevel"/>
    <w:tmpl w:val="5CB4D89E"/>
    <w:lvl w:ilvl="0" w:tplc="CAC0D8F8">
      <w:start w:val="1"/>
      <w:numFmt w:val="decimal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72D01E1"/>
    <w:multiLevelType w:val="hybridMultilevel"/>
    <w:tmpl w:val="CAE2CE74"/>
    <w:lvl w:ilvl="0" w:tplc="572A657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686E05FE"/>
    <w:multiLevelType w:val="hybridMultilevel"/>
    <w:tmpl w:val="F0F200D4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6E2DCD"/>
    <w:multiLevelType w:val="hybridMultilevel"/>
    <w:tmpl w:val="CCD0F660"/>
    <w:lvl w:ilvl="0" w:tplc="A7F02BB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6D5650D7"/>
    <w:multiLevelType w:val="hybridMultilevel"/>
    <w:tmpl w:val="9C24A7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A15F9A"/>
    <w:multiLevelType w:val="hybridMultilevel"/>
    <w:tmpl w:val="5B2613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C678A4"/>
    <w:multiLevelType w:val="hybridMultilevel"/>
    <w:tmpl w:val="09F65D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0856E31"/>
    <w:multiLevelType w:val="hybridMultilevel"/>
    <w:tmpl w:val="190E704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24"/>
  </w:num>
  <w:num w:numId="4">
    <w:abstractNumId w:val="23"/>
  </w:num>
  <w:num w:numId="5">
    <w:abstractNumId w:val="5"/>
  </w:num>
  <w:num w:numId="6">
    <w:abstractNumId w:val="15"/>
  </w:num>
  <w:num w:numId="7">
    <w:abstractNumId w:val="4"/>
  </w:num>
  <w:num w:numId="8">
    <w:abstractNumId w:val="19"/>
  </w:num>
  <w:num w:numId="9">
    <w:abstractNumId w:val="18"/>
  </w:num>
  <w:num w:numId="10">
    <w:abstractNumId w:val="12"/>
  </w:num>
  <w:num w:numId="11">
    <w:abstractNumId w:val="26"/>
  </w:num>
  <w:num w:numId="12">
    <w:abstractNumId w:val="17"/>
  </w:num>
  <w:num w:numId="13">
    <w:abstractNumId w:val="14"/>
  </w:num>
  <w:num w:numId="14">
    <w:abstractNumId w:val="21"/>
  </w:num>
  <w:num w:numId="15">
    <w:abstractNumId w:val="0"/>
  </w:num>
  <w:num w:numId="16">
    <w:abstractNumId w:val="1"/>
  </w:num>
  <w:num w:numId="17">
    <w:abstractNumId w:val="13"/>
  </w:num>
  <w:num w:numId="18">
    <w:abstractNumId w:val="7"/>
  </w:num>
  <w:num w:numId="19">
    <w:abstractNumId w:val="28"/>
  </w:num>
  <w:num w:numId="20">
    <w:abstractNumId w:val="9"/>
  </w:num>
  <w:num w:numId="21">
    <w:abstractNumId w:val="16"/>
  </w:num>
  <w:num w:numId="22">
    <w:abstractNumId w:val="27"/>
  </w:num>
  <w:num w:numId="23">
    <w:abstractNumId w:val="25"/>
  </w:num>
  <w:num w:numId="24">
    <w:abstractNumId w:val="20"/>
  </w:num>
  <w:num w:numId="25">
    <w:abstractNumId w:val="10"/>
  </w:num>
  <w:num w:numId="26">
    <w:abstractNumId w:val="6"/>
  </w:num>
  <w:num w:numId="27">
    <w:abstractNumId w:val="22"/>
  </w:num>
  <w:num w:numId="28">
    <w:abstractNumId w:val="2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465"/>
    <w:rsid w:val="00000C80"/>
    <w:rsid w:val="00006EA0"/>
    <w:rsid w:val="0002123D"/>
    <w:rsid w:val="0002622E"/>
    <w:rsid w:val="0003645B"/>
    <w:rsid w:val="00040844"/>
    <w:rsid w:val="000410A9"/>
    <w:rsid w:val="000461A4"/>
    <w:rsid w:val="00055963"/>
    <w:rsid w:val="0006087E"/>
    <w:rsid w:val="00061675"/>
    <w:rsid w:val="00065F6A"/>
    <w:rsid w:val="00073C66"/>
    <w:rsid w:val="00095D20"/>
    <w:rsid w:val="000C1B9A"/>
    <w:rsid w:val="001022ED"/>
    <w:rsid w:val="00106FAC"/>
    <w:rsid w:val="001146C8"/>
    <w:rsid w:val="00116D23"/>
    <w:rsid w:val="00152FDF"/>
    <w:rsid w:val="00155ADD"/>
    <w:rsid w:val="00157A52"/>
    <w:rsid w:val="00162239"/>
    <w:rsid w:val="00174610"/>
    <w:rsid w:val="00177167"/>
    <w:rsid w:val="001921F8"/>
    <w:rsid w:val="00196A14"/>
    <w:rsid w:val="001A2B55"/>
    <w:rsid w:val="001A749E"/>
    <w:rsid w:val="001B71DE"/>
    <w:rsid w:val="001C407A"/>
    <w:rsid w:val="001D2FC5"/>
    <w:rsid w:val="001D7B76"/>
    <w:rsid w:val="001F6F87"/>
    <w:rsid w:val="001F76D3"/>
    <w:rsid w:val="00201E46"/>
    <w:rsid w:val="00207D49"/>
    <w:rsid w:val="00211289"/>
    <w:rsid w:val="0021525D"/>
    <w:rsid w:val="00222EC8"/>
    <w:rsid w:val="00224750"/>
    <w:rsid w:val="0023264A"/>
    <w:rsid w:val="0024512B"/>
    <w:rsid w:val="002615E8"/>
    <w:rsid w:val="0027267E"/>
    <w:rsid w:val="00273DA6"/>
    <w:rsid w:val="002827E8"/>
    <w:rsid w:val="00282B92"/>
    <w:rsid w:val="00287F09"/>
    <w:rsid w:val="002A17A6"/>
    <w:rsid w:val="002B0563"/>
    <w:rsid w:val="002B1C2A"/>
    <w:rsid w:val="002C62CC"/>
    <w:rsid w:val="002E2A3A"/>
    <w:rsid w:val="003277CF"/>
    <w:rsid w:val="003327CF"/>
    <w:rsid w:val="00342E15"/>
    <w:rsid w:val="00357A3F"/>
    <w:rsid w:val="00375B3B"/>
    <w:rsid w:val="00380C34"/>
    <w:rsid w:val="00381D9E"/>
    <w:rsid w:val="003837E5"/>
    <w:rsid w:val="0038449A"/>
    <w:rsid w:val="0039361C"/>
    <w:rsid w:val="00394C49"/>
    <w:rsid w:val="0039760A"/>
    <w:rsid w:val="003A5137"/>
    <w:rsid w:val="003A573E"/>
    <w:rsid w:val="003C46FB"/>
    <w:rsid w:val="003D4787"/>
    <w:rsid w:val="003D5CB9"/>
    <w:rsid w:val="003E1061"/>
    <w:rsid w:val="003E3170"/>
    <w:rsid w:val="00415BA1"/>
    <w:rsid w:val="00443612"/>
    <w:rsid w:val="00451D66"/>
    <w:rsid w:val="00474DE8"/>
    <w:rsid w:val="004A6441"/>
    <w:rsid w:val="004B24A4"/>
    <w:rsid w:val="004D45B2"/>
    <w:rsid w:val="004D5CAB"/>
    <w:rsid w:val="004D6734"/>
    <w:rsid w:val="004E50B5"/>
    <w:rsid w:val="004E7EC9"/>
    <w:rsid w:val="004F06D1"/>
    <w:rsid w:val="004F7CDC"/>
    <w:rsid w:val="005066CB"/>
    <w:rsid w:val="005208BC"/>
    <w:rsid w:val="00521625"/>
    <w:rsid w:val="00526032"/>
    <w:rsid w:val="00530070"/>
    <w:rsid w:val="00544C20"/>
    <w:rsid w:val="0054590E"/>
    <w:rsid w:val="00552345"/>
    <w:rsid w:val="0055338C"/>
    <w:rsid w:val="00553EF2"/>
    <w:rsid w:val="00556713"/>
    <w:rsid w:val="0056001D"/>
    <w:rsid w:val="00563553"/>
    <w:rsid w:val="00575832"/>
    <w:rsid w:val="00577988"/>
    <w:rsid w:val="00582E17"/>
    <w:rsid w:val="005B0B00"/>
    <w:rsid w:val="005B7A30"/>
    <w:rsid w:val="005F63EE"/>
    <w:rsid w:val="005F68F4"/>
    <w:rsid w:val="00603850"/>
    <w:rsid w:val="0060462F"/>
    <w:rsid w:val="00606FA5"/>
    <w:rsid w:val="00611F32"/>
    <w:rsid w:val="006155AC"/>
    <w:rsid w:val="00617B90"/>
    <w:rsid w:val="00655D68"/>
    <w:rsid w:val="006639E8"/>
    <w:rsid w:val="006A0A48"/>
    <w:rsid w:val="006A2D01"/>
    <w:rsid w:val="006A33B3"/>
    <w:rsid w:val="006B11A6"/>
    <w:rsid w:val="006D70BB"/>
    <w:rsid w:val="006E468D"/>
    <w:rsid w:val="006F04FA"/>
    <w:rsid w:val="006F082B"/>
    <w:rsid w:val="006F21FA"/>
    <w:rsid w:val="006F6649"/>
    <w:rsid w:val="00707E65"/>
    <w:rsid w:val="007113AA"/>
    <w:rsid w:val="00746074"/>
    <w:rsid w:val="00755C62"/>
    <w:rsid w:val="00766AB7"/>
    <w:rsid w:val="00774273"/>
    <w:rsid w:val="00783219"/>
    <w:rsid w:val="00796BCD"/>
    <w:rsid w:val="007A6BBE"/>
    <w:rsid w:val="007C78A2"/>
    <w:rsid w:val="007D6CB1"/>
    <w:rsid w:val="008039CA"/>
    <w:rsid w:val="008074DD"/>
    <w:rsid w:val="00812384"/>
    <w:rsid w:val="0081669F"/>
    <w:rsid w:val="008236C0"/>
    <w:rsid w:val="008253D2"/>
    <w:rsid w:val="0084201F"/>
    <w:rsid w:val="00845BC2"/>
    <w:rsid w:val="008540EC"/>
    <w:rsid w:val="00862311"/>
    <w:rsid w:val="00867394"/>
    <w:rsid w:val="00884B0C"/>
    <w:rsid w:val="0089616A"/>
    <w:rsid w:val="008A39BD"/>
    <w:rsid w:val="008A59CA"/>
    <w:rsid w:val="008C22D2"/>
    <w:rsid w:val="008C4345"/>
    <w:rsid w:val="008D6CEF"/>
    <w:rsid w:val="008F386A"/>
    <w:rsid w:val="008F4B40"/>
    <w:rsid w:val="00903A7D"/>
    <w:rsid w:val="00921502"/>
    <w:rsid w:val="00927199"/>
    <w:rsid w:val="00934EBF"/>
    <w:rsid w:val="00943E6C"/>
    <w:rsid w:val="00946853"/>
    <w:rsid w:val="009476DA"/>
    <w:rsid w:val="009500AA"/>
    <w:rsid w:val="009677CE"/>
    <w:rsid w:val="0097068A"/>
    <w:rsid w:val="009906BF"/>
    <w:rsid w:val="009906C5"/>
    <w:rsid w:val="00996BDF"/>
    <w:rsid w:val="009A71D4"/>
    <w:rsid w:val="009B114F"/>
    <w:rsid w:val="009B3BDC"/>
    <w:rsid w:val="009B7909"/>
    <w:rsid w:val="009E2E45"/>
    <w:rsid w:val="009F61E4"/>
    <w:rsid w:val="009F6465"/>
    <w:rsid w:val="009F7B8A"/>
    <w:rsid w:val="00A061F2"/>
    <w:rsid w:val="00A11203"/>
    <w:rsid w:val="00A134D5"/>
    <w:rsid w:val="00A137BD"/>
    <w:rsid w:val="00A222F9"/>
    <w:rsid w:val="00A34095"/>
    <w:rsid w:val="00A436FC"/>
    <w:rsid w:val="00A44F8A"/>
    <w:rsid w:val="00A655F1"/>
    <w:rsid w:val="00A70F76"/>
    <w:rsid w:val="00A71DF7"/>
    <w:rsid w:val="00A96B88"/>
    <w:rsid w:val="00AA206D"/>
    <w:rsid w:val="00AA4AA3"/>
    <w:rsid w:val="00AA55D1"/>
    <w:rsid w:val="00AA56DD"/>
    <w:rsid w:val="00AB1E22"/>
    <w:rsid w:val="00AC1770"/>
    <w:rsid w:val="00AD20AB"/>
    <w:rsid w:val="00AD6586"/>
    <w:rsid w:val="00B02E81"/>
    <w:rsid w:val="00B074DC"/>
    <w:rsid w:val="00B16497"/>
    <w:rsid w:val="00B35068"/>
    <w:rsid w:val="00B42D52"/>
    <w:rsid w:val="00B44718"/>
    <w:rsid w:val="00B471E9"/>
    <w:rsid w:val="00B7665E"/>
    <w:rsid w:val="00B87D91"/>
    <w:rsid w:val="00B90D4E"/>
    <w:rsid w:val="00B95781"/>
    <w:rsid w:val="00BA316D"/>
    <w:rsid w:val="00BC3ADD"/>
    <w:rsid w:val="00BC5621"/>
    <w:rsid w:val="00BD10A6"/>
    <w:rsid w:val="00BE5B6B"/>
    <w:rsid w:val="00C04A3F"/>
    <w:rsid w:val="00C13188"/>
    <w:rsid w:val="00C241AB"/>
    <w:rsid w:val="00C25F01"/>
    <w:rsid w:val="00C36BAB"/>
    <w:rsid w:val="00C702A7"/>
    <w:rsid w:val="00C72C9D"/>
    <w:rsid w:val="00C737A9"/>
    <w:rsid w:val="00C948EF"/>
    <w:rsid w:val="00C95289"/>
    <w:rsid w:val="00CA44D7"/>
    <w:rsid w:val="00CA6535"/>
    <w:rsid w:val="00CB64FD"/>
    <w:rsid w:val="00CC2F73"/>
    <w:rsid w:val="00CD1CD4"/>
    <w:rsid w:val="00D26EDE"/>
    <w:rsid w:val="00D36083"/>
    <w:rsid w:val="00D44C09"/>
    <w:rsid w:val="00D54ED1"/>
    <w:rsid w:val="00D67C16"/>
    <w:rsid w:val="00D67FA6"/>
    <w:rsid w:val="00D961B7"/>
    <w:rsid w:val="00DA1A0C"/>
    <w:rsid w:val="00DB36B4"/>
    <w:rsid w:val="00DC26B9"/>
    <w:rsid w:val="00DC516B"/>
    <w:rsid w:val="00DD6E9E"/>
    <w:rsid w:val="00E10689"/>
    <w:rsid w:val="00E12827"/>
    <w:rsid w:val="00E354B6"/>
    <w:rsid w:val="00E42AA7"/>
    <w:rsid w:val="00E538AB"/>
    <w:rsid w:val="00E70E68"/>
    <w:rsid w:val="00EA50C3"/>
    <w:rsid w:val="00EA62C8"/>
    <w:rsid w:val="00EB376F"/>
    <w:rsid w:val="00EC51A0"/>
    <w:rsid w:val="00EC5A81"/>
    <w:rsid w:val="00ED242D"/>
    <w:rsid w:val="00ED3EC8"/>
    <w:rsid w:val="00EE0012"/>
    <w:rsid w:val="00EE1216"/>
    <w:rsid w:val="00EE31E8"/>
    <w:rsid w:val="00EE34D3"/>
    <w:rsid w:val="00EE4FE0"/>
    <w:rsid w:val="00EF7D7C"/>
    <w:rsid w:val="00F04CA3"/>
    <w:rsid w:val="00F060F9"/>
    <w:rsid w:val="00F07D48"/>
    <w:rsid w:val="00F1721B"/>
    <w:rsid w:val="00F258EA"/>
    <w:rsid w:val="00F4236C"/>
    <w:rsid w:val="00F540F9"/>
    <w:rsid w:val="00F65D01"/>
    <w:rsid w:val="00F731E2"/>
    <w:rsid w:val="00F770C4"/>
    <w:rsid w:val="00F843B4"/>
    <w:rsid w:val="00F97A2B"/>
    <w:rsid w:val="00FA6CC3"/>
    <w:rsid w:val="00FB7D39"/>
    <w:rsid w:val="00FC0F68"/>
    <w:rsid w:val="00FC3CCB"/>
    <w:rsid w:val="00FD4B92"/>
    <w:rsid w:val="00FE2B0B"/>
    <w:rsid w:val="00FE4132"/>
    <w:rsid w:val="00FE698B"/>
    <w:rsid w:val="00FF0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6FA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F646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F6465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10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10A9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258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258E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258EA"/>
    <w:rPr>
      <w:sz w:val="20"/>
      <w:szCs w:val="20"/>
    </w:rPr>
  </w:style>
  <w:style w:type="paragraph" w:styleId="Bezodstpw">
    <w:name w:val="No Spacing"/>
    <w:qFormat/>
    <w:rsid w:val="0006087E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Legenda1">
    <w:name w:val="Legenda1"/>
    <w:basedOn w:val="Normalny"/>
    <w:next w:val="Normalny"/>
    <w:rsid w:val="00A44F8A"/>
    <w:pPr>
      <w:suppressAutoHyphens/>
      <w:spacing w:after="0" w:line="240" w:lineRule="auto"/>
    </w:pPr>
    <w:rPr>
      <w:rFonts w:ascii="Times New Roman" w:eastAsia="Times New Roman" w:hAnsi="Times New Roman" w:cs="Calibri"/>
      <w:b/>
      <w:bCs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84B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84B0C"/>
    <w:rPr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5567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6FA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F646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F6465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10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10A9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258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258E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258EA"/>
    <w:rPr>
      <w:sz w:val="20"/>
      <w:szCs w:val="20"/>
    </w:rPr>
  </w:style>
  <w:style w:type="paragraph" w:styleId="Bezodstpw">
    <w:name w:val="No Spacing"/>
    <w:qFormat/>
    <w:rsid w:val="0006087E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Legenda1">
    <w:name w:val="Legenda1"/>
    <w:basedOn w:val="Normalny"/>
    <w:next w:val="Normalny"/>
    <w:rsid w:val="00A44F8A"/>
    <w:pPr>
      <w:suppressAutoHyphens/>
      <w:spacing w:after="0" w:line="240" w:lineRule="auto"/>
    </w:pPr>
    <w:rPr>
      <w:rFonts w:ascii="Times New Roman" w:eastAsia="Times New Roman" w:hAnsi="Times New Roman" w:cs="Calibri"/>
      <w:b/>
      <w:bCs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84B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84B0C"/>
    <w:rPr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5567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14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adion.la@mosir.kielce.pl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hotel.maraton@mosir.kielce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ariusz.misiorowski@mosir.kielce.pl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hotel.stadion@mosir.kielce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tadion@mosir.kiel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F5422269</Template>
  <TotalTime>340</TotalTime>
  <Pages>13</Pages>
  <Words>4978</Words>
  <Characters>29874</Characters>
  <Application>Microsoft Office Word</Application>
  <DocSecurity>0</DocSecurity>
  <Lines>248</Lines>
  <Paragraphs>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34783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41</cp:revision>
  <cp:lastPrinted>2018-10-30T09:53:00Z</cp:lastPrinted>
  <dcterms:created xsi:type="dcterms:W3CDTF">2019-11-06T09:41:00Z</dcterms:created>
  <dcterms:modified xsi:type="dcterms:W3CDTF">2019-11-20T13:12:00Z</dcterms:modified>
</cp:coreProperties>
</file>