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DE3" w:rsidRPr="003E5DE3" w:rsidRDefault="003E5DE3" w:rsidP="003E5DE3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3E5DE3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Załącznik nr 4 ( dla cz. I lub  cz. II )</w:t>
      </w:r>
    </w:p>
    <w:p w:rsidR="003E5DE3" w:rsidRPr="003E5DE3" w:rsidRDefault="003E5DE3" w:rsidP="003E5DE3">
      <w:pPr>
        <w:spacing w:after="0" w:line="240" w:lineRule="auto"/>
        <w:rPr>
          <w:rFonts w:ascii="Times New Roman" w:eastAsia="Calibri" w:hAnsi="Times New Roman" w:cs="Times New Roman"/>
        </w:rPr>
      </w:pPr>
    </w:p>
    <w:p w:rsidR="003E5DE3" w:rsidRPr="003E5DE3" w:rsidRDefault="003E5DE3" w:rsidP="003E5DE3">
      <w:pPr>
        <w:spacing w:after="0" w:line="240" w:lineRule="auto"/>
        <w:rPr>
          <w:rFonts w:ascii="Times New Roman" w:eastAsia="Calibri" w:hAnsi="Times New Roman" w:cs="Times New Roman"/>
        </w:rPr>
      </w:pPr>
      <w:r w:rsidRPr="003E5DE3">
        <w:rPr>
          <w:rFonts w:ascii="Times New Roman" w:eastAsia="Calibri" w:hAnsi="Times New Roman" w:cs="Times New Roman"/>
        </w:rPr>
        <w:t>…………………………………</w:t>
      </w:r>
    </w:p>
    <w:p w:rsidR="003E5DE3" w:rsidRPr="003E5DE3" w:rsidRDefault="003E5DE3" w:rsidP="003E5DE3">
      <w:pPr>
        <w:spacing w:after="0" w:line="240" w:lineRule="auto"/>
        <w:outlineLvl w:val="0"/>
        <w:rPr>
          <w:rFonts w:ascii="Times New Roman" w:eastAsia="Calibri" w:hAnsi="Times New Roman" w:cs="Times New Roman"/>
        </w:rPr>
      </w:pPr>
      <w:r w:rsidRPr="003E5DE3">
        <w:rPr>
          <w:rFonts w:ascii="Times New Roman" w:eastAsia="Calibri" w:hAnsi="Times New Roman" w:cs="Times New Roman"/>
        </w:rPr>
        <w:t>Nazwa i adres Wykonawcy</w:t>
      </w:r>
    </w:p>
    <w:p w:rsidR="003E5DE3" w:rsidRPr="003E5DE3" w:rsidRDefault="003E5DE3" w:rsidP="003E5DE3">
      <w:pPr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3E5DE3" w:rsidRPr="003E5DE3" w:rsidRDefault="003E5DE3" w:rsidP="003E5DE3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3E5DE3" w:rsidRPr="003E5DE3" w:rsidRDefault="003E5DE3" w:rsidP="003E5DE3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3E5DE3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OŚWIADCZENIE  WYKONAWCY </w:t>
      </w:r>
    </w:p>
    <w:p w:rsidR="003E5DE3" w:rsidRPr="003E5DE3" w:rsidRDefault="003E5DE3" w:rsidP="003E5DE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3E5DE3" w:rsidRPr="003E5DE3" w:rsidRDefault="003E5DE3" w:rsidP="003E5D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3E5DE3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pl-PL"/>
        </w:rPr>
        <w:t>(  dot. zamówienia o wartości szacunkowej poniżej 30 tys. euro)</w:t>
      </w:r>
    </w:p>
    <w:p w:rsidR="003E5DE3" w:rsidRPr="003E5DE3" w:rsidRDefault="003E5DE3" w:rsidP="003E5D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pl-PL"/>
        </w:rPr>
      </w:pPr>
    </w:p>
    <w:p w:rsidR="003E5DE3" w:rsidRPr="003E5DE3" w:rsidRDefault="003E5DE3" w:rsidP="003E5D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3E5DE3">
        <w:rPr>
          <w:rFonts w:ascii="Times New Roman" w:eastAsia="Calibri" w:hAnsi="Times New Roman" w:cs="Times New Roman"/>
          <w:sz w:val="24"/>
          <w:szCs w:val="24"/>
          <w:lang w:eastAsia="pl-PL"/>
        </w:rPr>
        <w:t>na: ………………………………………………………………………………………</w:t>
      </w:r>
    </w:p>
    <w:p w:rsidR="003E5DE3" w:rsidRPr="003E5DE3" w:rsidRDefault="003E5DE3" w:rsidP="003E5D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3E5DE3" w:rsidRPr="003E5DE3" w:rsidRDefault="003E5DE3" w:rsidP="003E5DE3">
      <w:pPr>
        <w:tabs>
          <w:tab w:val="left" w:pos="709"/>
        </w:tabs>
        <w:spacing w:after="12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3E5DE3">
        <w:rPr>
          <w:rFonts w:ascii="Times New Roman" w:eastAsia="Calibri" w:hAnsi="Times New Roman" w:cs="Times New Roman"/>
          <w:sz w:val="24"/>
          <w:szCs w:val="24"/>
          <w:lang w:eastAsia="pl-PL"/>
        </w:rPr>
        <w:t>Ja/My  ( imię i nazwisko/imiona i nazwiska): ....................................................................................................................................................</w:t>
      </w:r>
    </w:p>
    <w:p w:rsidR="003E5DE3" w:rsidRPr="003E5DE3" w:rsidRDefault="003E5DE3" w:rsidP="003E5DE3">
      <w:pPr>
        <w:tabs>
          <w:tab w:val="left" w:pos="709"/>
        </w:tabs>
        <w:spacing w:after="12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3E5DE3">
        <w:rPr>
          <w:rFonts w:ascii="Times New Roman" w:eastAsia="Calibri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3E5DE3" w:rsidRPr="003E5DE3" w:rsidRDefault="003E5DE3" w:rsidP="003E5DE3">
      <w:pPr>
        <w:tabs>
          <w:tab w:val="left" w:pos="709"/>
        </w:tabs>
        <w:spacing w:after="12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3E5DE3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jako upoważniony/upoważnieni  przedstawiciel/e Firmy </w:t>
      </w:r>
    </w:p>
    <w:p w:rsidR="003E5DE3" w:rsidRPr="003E5DE3" w:rsidRDefault="003E5DE3" w:rsidP="003E5DE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3E5DE3">
        <w:rPr>
          <w:rFonts w:ascii="Times New Roman" w:eastAsia="Calibri" w:hAnsi="Times New Roman" w:cs="Times New Roman"/>
          <w:sz w:val="24"/>
          <w:szCs w:val="24"/>
          <w:lang w:eastAsia="pl-PL"/>
        </w:rPr>
        <w:t>…………..……………………………………….....................................………………………</w:t>
      </w:r>
    </w:p>
    <w:p w:rsidR="003E5DE3" w:rsidRPr="003E5DE3" w:rsidRDefault="003E5DE3" w:rsidP="003E5DE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3E5DE3" w:rsidRPr="003E5DE3" w:rsidRDefault="003E5DE3" w:rsidP="003E5DE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3E5DE3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 imieniu reprezentowanej przeze mnie/nas Firmy </w:t>
      </w:r>
    </w:p>
    <w:p w:rsidR="003E5DE3" w:rsidRPr="003E5DE3" w:rsidRDefault="003E5DE3" w:rsidP="003E5DE3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3E5DE3" w:rsidRPr="003E5DE3" w:rsidRDefault="003E5DE3" w:rsidP="003E5DE3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3E5DE3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oświadczam/y, że:</w:t>
      </w:r>
    </w:p>
    <w:p w:rsidR="003E5DE3" w:rsidRPr="003E5DE3" w:rsidRDefault="003E5DE3" w:rsidP="003E5DE3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3E5DE3" w:rsidRPr="003E5DE3" w:rsidRDefault="003E5DE3" w:rsidP="003E5DE3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3E5DE3">
        <w:rPr>
          <w:rFonts w:ascii="Times New Roman" w:eastAsia="Calibri" w:hAnsi="Times New Roman" w:cs="Times New Roman"/>
          <w:sz w:val="24"/>
          <w:szCs w:val="24"/>
          <w:lang w:eastAsia="pl-PL"/>
        </w:rPr>
        <w:t>Posiadam /y/ wymagane uprawnienia  do wykonania określonych działalności lub czynności, jeżeli ustawy nakładają obowiązek posiadania takich uprawnień.</w:t>
      </w:r>
    </w:p>
    <w:p w:rsidR="003E5DE3" w:rsidRPr="003E5DE3" w:rsidRDefault="003E5DE3" w:rsidP="003E5DE3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3E5DE3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Posiadam /y/ niezbędną wiedzę i doświadczenie oraz dysponujemy potencjałem  technicznym  i osobami zdolnymi   do wykonania zamówienia. </w:t>
      </w:r>
    </w:p>
    <w:p w:rsidR="003E5DE3" w:rsidRPr="003E5DE3" w:rsidRDefault="003E5DE3" w:rsidP="003E5DE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3E5DE3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Osoby, które będą brały udział w realizacji zamówienia posiadają niezbędne kwalifikacje:</w:t>
      </w:r>
    </w:p>
    <w:p w:rsidR="003E5DE3" w:rsidRPr="003E5DE3" w:rsidRDefault="003E5DE3" w:rsidP="003E5DE3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3E5DE3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-  Świadectwo kwalifikacyjne E1, D1 (urządzenia, instalacje elektroenergetyczne </w:t>
      </w:r>
    </w:p>
    <w:p w:rsidR="003E5DE3" w:rsidRPr="003E5DE3" w:rsidRDefault="003E5DE3" w:rsidP="003E5DE3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3E5DE3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  o napięciu nie wyższym niż 1 kV).</w:t>
      </w:r>
    </w:p>
    <w:p w:rsidR="003E5DE3" w:rsidRPr="003E5DE3" w:rsidRDefault="003E5DE3" w:rsidP="003E5DE3">
      <w:pPr>
        <w:spacing w:after="0" w:line="240" w:lineRule="auto"/>
        <w:ind w:left="567" w:hanging="207"/>
        <w:jc w:val="both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3E5DE3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- Świadectwo kwalifikacyjne E2, D2 (kotły na paliwa gazowe, o mocy powyżej 50 kW,   wraz z urządzeniami pomocniczymi do 100 o C.)</w:t>
      </w:r>
    </w:p>
    <w:p w:rsidR="003E5DE3" w:rsidRPr="003E5DE3" w:rsidRDefault="003E5DE3" w:rsidP="003E5DE3">
      <w:pPr>
        <w:spacing w:after="0" w:line="240" w:lineRule="auto"/>
        <w:ind w:left="567" w:hanging="207"/>
        <w:jc w:val="both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3E5DE3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- Świadectwo kwalifikacyjne E3, D3 (urządzenia i instalacje gazowe o ciśnieniu nie wyższym niż 5 </w:t>
      </w:r>
      <w:proofErr w:type="spellStart"/>
      <w:r w:rsidRPr="003E5DE3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kPa</w:t>
      </w:r>
      <w:proofErr w:type="spellEnd"/>
      <w:r w:rsidRPr="003E5DE3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.</w:t>
      </w:r>
    </w:p>
    <w:p w:rsidR="003E5DE3" w:rsidRPr="003E5DE3" w:rsidRDefault="003E5DE3" w:rsidP="003E5DE3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3E5DE3">
        <w:rPr>
          <w:rFonts w:ascii="Times New Roman" w:eastAsia="Calibri" w:hAnsi="Times New Roman" w:cs="Times New Roman"/>
          <w:sz w:val="24"/>
          <w:szCs w:val="24"/>
          <w:lang w:eastAsia="pl-PL"/>
        </w:rPr>
        <w:t>Znajduje/my/ się w sytuacji  ekonomicznej i finansowej zapewniającej wykonanie zamówienia.</w:t>
      </w:r>
    </w:p>
    <w:p w:rsidR="003E5DE3" w:rsidRPr="003E5DE3" w:rsidRDefault="003E5DE3" w:rsidP="003E5DE3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3E5DE3">
        <w:rPr>
          <w:rFonts w:ascii="Times New Roman" w:eastAsia="Calibri" w:hAnsi="Times New Roman" w:cs="Times New Roman"/>
          <w:sz w:val="24"/>
          <w:szCs w:val="24"/>
          <w:lang w:eastAsia="pl-PL"/>
        </w:rPr>
        <w:t>Zamówienia wykonuje/m/y należycie, bez szkody dla Zamawiającego.</w:t>
      </w:r>
    </w:p>
    <w:p w:rsidR="003E5DE3" w:rsidRPr="003E5DE3" w:rsidRDefault="003E5DE3" w:rsidP="003E5DE3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3E5DE3" w:rsidRPr="003E5DE3" w:rsidRDefault="003E5DE3" w:rsidP="003E5DE3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3E5DE3" w:rsidRPr="003E5DE3" w:rsidRDefault="003E5DE3" w:rsidP="003E5DE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3E5DE3" w:rsidRPr="003E5DE3" w:rsidRDefault="003E5DE3" w:rsidP="003E5DE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3E5DE3" w:rsidRPr="003E5DE3" w:rsidRDefault="003E5DE3" w:rsidP="003E5DE3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3E5DE3" w:rsidRPr="003E5DE3" w:rsidRDefault="003E5DE3" w:rsidP="003E5DE3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3E5DE3">
        <w:rPr>
          <w:rFonts w:ascii="Times New Roman" w:eastAsia="Calibri" w:hAnsi="Times New Roman" w:cs="Times New Roman"/>
          <w:sz w:val="24"/>
          <w:szCs w:val="24"/>
          <w:lang w:eastAsia="pl-PL"/>
        </w:rPr>
        <w:t>………………………………………</w:t>
      </w:r>
      <w:r w:rsidRPr="003E5DE3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3E5DE3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3E5DE3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3E5DE3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3E5DE3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3E5DE3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3E5DE3">
        <w:rPr>
          <w:rFonts w:ascii="Times New Roman" w:eastAsia="Calibri" w:hAnsi="Times New Roman" w:cs="Times New Roman"/>
          <w:sz w:val="24"/>
          <w:szCs w:val="24"/>
          <w:lang w:eastAsia="pl-PL"/>
        </w:rPr>
        <w:tab/>
        <w:t xml:space="preserve">                        ( miejscowość, data )</w:t>
      </w:r>
      <w:r w:rsidRPr="003E5DE3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3E5DE3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3E5DE3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3E5DE3">
        <w:rPr>
          <w:rFonts w:ascii="Times New Roman" w:eastAsia="Calibri" w:hAnsi="Times New Roman" w:cs="Times New Roman"/>
          <w:sz w:val="24"/>
          <w:szCs w:val="24"/>
          <w:lang w:eastAsia="pl-PL"/>
        </w:rPr>
        <w:tab/>
        <w:t>….………………………………………</w:t>
      </w:r>
    </w:p>
    <w:p w:rsidR="003E5DE3" w:rsidRPr="003E5DE3" w:rsidRDefault="003E5DE3" w:rsidP="003E5DE3">
      <w:pPr>
        <w:spacing w:after="0" w:line="240" w:lineRule="auto"/>
        <w:ind w:left="5664" w:hanging="708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3E5DE3">
        <w:rPr>
          <w:rFonts w:ascii="Times New Roman" w:eastAsia="Calibri" w:hAnsi="Times New Roman" w:cs="Times New Roman"/>
          <w:sz w:val="24"/>
          <w:szCs w:val="24"/>
          <w:lang w:eastAsia="pl-PL"/>
        </w:rPr>
        <w:t>(podpis/y/osoby/</w:t>
      </w:r>
      <w:proofErr w:type="spellStart"/>
      <w:r w:rsidRPr="003E5DE3">
        <w:rPr>
          <w:rFonts w:ascii="Times New Roman" w:eastAsia="Calibri" w:hAnsi="Times New Roman" w:cs="Times New Roman"/>
          <w:sz w:val="24"/>
          <w:szCs w:val="24"/>
          <w:lang w:eastAsia="pl-PL"/>
        </w:rPr>
        <w:t>ób</w:t>
      </w:r>
      <w:proofErr w:type="spellEnd"/>
      <w:r w:rsidRPr="003E5DE3">
        <w:rPr>
          <w:rFonts w:ascii="Times New Roman" w:eastAsia="Calibri" w:hAnsi="Times New Roman" w:cs="Times New Roman"/>
          <w:sz w:val="24"/>
          <w:szCs w:val="24"/>
          <w:lang w:eastAsia="pl-PL"/>
        </w:rPr>
        <w:t>/ uprawnionej/</w:t>
      </w:r>
      <w:proofErr w:type="spellStart"/>
      <w:r w:rsidRPr="003E5DE3">
        <w:rPr>
          <w:rFonts w:ascii="Times New Roman" w:eastAsia="Calibri" w:hAnsi="Times New Roman" w:cs="Times New Roman"/>
          <w:sz w:val="24"/>
          <w:szCs w:val="24"/>
          <w:lang w:eastAsia="pl-PL"/>
        </w:rPr>
        <w:t>ych</w:t>
      </w:r>
      <w:proofErr w:type="spellEnd"/>
      <w:r w:rsidRPr="003E5DE3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/ do </w:t>
      </w:r>
    </w:p>
    <w:p w:rsidR="003E5DE3" w:rsidRPr="003E5DE3" w:rsidRDefault="003E5DE3" w:rsidP="003E5DE3">
      <w:pPr>
        <w:spacing w:after="0" w:line="240" w:lineRule="auto"/>
        <w:ind w:left="5316" w:firstLine="348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3E5DE3">
        <w:rPr>
          <w:rFonts w:ascii="Times New Roman" w:eastAsia="Calibri" w:hAnsi="Times New Roman" w:cs="Times New Roman"/>
          <w:sz w:val="24"/>
          <w:szCs w:val="24"/>
          <w:lang w:eastAsia="pl-PL"/>
        </w:rPr>
        <w:t>złożenia oświadczenia</w:t>
      </w:r>
    </w:p>
    <w:p w:rsidR="00C761EC" w:rsidRDefault="003E5DE3">
      <w:bookmarkStart w:id="0" w:name="_GoBack"/>
      <w:bookmarkEnd w:id="0"/>
    </w:p>
    <w:sectPr w:rsidR="00C761EC" w:rsidSect="00E43821">
      <w:pgSz w:w="11906" w:h="16838"/>
      <w:pgMar w:top="851" w:right="99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F768D"/>
    <w:multiLevelType w:val="singleLevel"/>
    <w:tmpl w:val="AB0A21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/>
        <w:b w:val="0"/>
        <w:bCs w:val="0"/>
        <w:sz w:val="24"/>
        <w:szCs w:val="24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DE3"/>
    <w:rsid w:val="000B6E0F"/>
    <w:rsid w:val="003E5DE3"/>
    <w:rsid w:val="00D37747"/>
    <w:rsid w:val="00EF7594"/>
    <w:rsid w:val="00FD1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8C122706</Template>
  <TotalTime>1</TotalTime>
  <Pages>1</Pages>
  <Words>239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Zarzad Drog w Kielcach</Company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Włodarczyk</dc:creator>
  <cp:lastModifiedBy>Krzysztof Włodarczyk</cp:lastModifiedBy>
  <cp:revision>1</cp:revision>
  <dcterms:created xsi:type="dcterms:W3CDTF">2015-11-20T13:36:00Z</dcterms:created>
  <dcterms:modified xsi:type="dcterms:W3CDTF">2015-11-20T13:37:00Z</dcterms:modified>
</cp:coreProperties>
</file>