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201" w:rsidRDefault="00BF1201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1201" w:rsidRDefault="00BF1201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F1201" w:rsidRDefault="00BF1201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9A2B3F" w:rsidRDefault="007D7C1E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 </w:t>
      </w:r>
      <w:r w:rsidR="00262C65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 dot. cz. I </w:t>
      </w:r>
      <w:proofErr w:type="spellStart"/>
      <w:r w:rsidR="00262C65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proofErr w:type="spellEnd"/>
      <w:r w:rsidR="00262C65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II.)</w:t>
      </w:r>
      <w:r w:rsidR="00BF1201" w:rsidRPr="009A2B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D7C1E" w:rsidRPr="00C55B70" w:rsidRDefault="007D7C1E" w:rsidP="007D7C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pieczęć, nazwa i dokładny adres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     wykonawcy/ wykonawców  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7C1E" w:rsidRPr="00C55B70" w:rsidRDefault="007D7C1E" w:rsidP="007D7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7D7C1E" w:rsidRPr="00C55B70" w:rsidRDefault="007D7C1E" w:rsidP="007D7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</w:t>
      </w:r>
      <w:r w:rsidR="00BF1201"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trybie </w:t>
      </w:r>
      <w:bookmarkStart w:id="0" w:name="_GoBack"/>
      <w:r w:rsidR="00D472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przetargu nieograniczonego </w:t>
      </w:r>
      <w:bookmarkEnd w:id="0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BF1201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udzielenie zamówienia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</w:t>
      </w:r>
      <w:r w:rsidR="00C60CB0">
        <w:rPr>
          <w:rFonts w:ascii="Times New Roman" w:eastAsia="Times New Roman" w:hAnsi="Times New Roman" w:cs="Times New Roman"/>
          <w:sz w:val="24"/>
          <w:szCs w:val="24"/>
          <w:lang w:eastAsia="pl-PL"/>
        </w:rPr>
        <w:t>go na</w:t>
      </w:r>
      <w:r w:rsidR="00D472B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E92E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cz</w:t>
      </w:r>
      <w:proofErr w:type="spellEnd"/>
      <w:r w:rsidR="00BF120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:…………</w:t>
      </w:r>
      <w:r w:rsidR="00C60CB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</w:t>
      </w:r>
    </w:p>
    <w:p w:rsidR="00C60CB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………………………………………………………………………..……………</w:t>
      </w:r>
      <w:r w:rsidR="00C60CB0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p w:rsidR="00C60CB0" w:rsidRDefault="00C60CB0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7C1E" w:rsidRPr="00C55B7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ramach zamówienia: Dostawa środków do uzdatniania wody basenowej w  obiektach Miejskiego Ośrodka Sportu i Rekreacji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Kielcach </w:t>
      </w:r>
      <w:r w:rsidR="00F245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roku  2016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D7C1E" w:rsidRPr="00C55B70" w:rsidRDefault="007D7C1E" w:rsidP="007D7C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C55B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7D7C1E" w:rsidRPr="00C55B70" w:rsidRDefault="007D7C1E" w:rsidP="007D7C1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C55B7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osoby, które będą uczestniczyć w wykonywaniu zamówienia  posiadają </w:t>
      </w:r>
      <w:r w:rsidRPr="00C55B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wymagane ważne uprawnienia </w:t>
      </w:r>
      <w:r w:rsidRPr="00C55B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zaświadczenie ADR o ukończeniu kursu dokształcającego dla kierowców przewożących towary niebezpieczne </w:t>
      </w: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rPr>
          <w:rFonts w:ascii="Times New Roman" w:eastAsia="Batang" w:hAnsi="Times New Roman" w:cs="Times New Roman"/>
          <w:i/>
          <w:sz w:val="24"/>
          <w:szCs w:val="24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>Data………………….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</w:r>
      <w:r w:rsidRPr="00C55B70">
        <w:rPr>
          <w:rFonts w:ascii="Times New Roman" w:eastAsia="Calibri" w:hAnsi="Times New Roman" w:cs="Times New Roman"/>
          <w:sz w:val="24"/>
          <w:szCs w:val="24"/>
        </w:rPr>
        <w:tab/>
        <w:t>podpis/y osoby/osób upoważnionej/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55B70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do reprezentowania wykonawcy/</w:t>
      </w:r>
      <w:proofErr w:type="spellStart"/>
      <w:r w:rsidRPr="00C55B70">
        <w:rPr>
          <w:rFonts w:ascii="Times New Roman" w:eastAsia="Calibri" w:hAnsi="Times New Roman" w:cs="Times New Roman"/>
          <w:sz w:val="24"/>
          <w:szCs w:val="24"/>
        </w:rPr>
        <w:t>ców</w:t>
      </w:r>
      <w:proofErr w:type="spellEnd"/>
      <w:r w:rsidRPr="00C55B70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7D7C1E" w:rsidRPr="00C55B70" w:rsidRDefault="007D7C1E" w:rsidP="007D7C1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D7C1E" w:rsidRPr="00C55B70" w:rsidRDefault="007D7C1E" w:rsidP="007D7C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7C1E" w:rsidRDefault="007D7C1E" w:rsidP="007D7C1E"/>
    <w:p w:rsidR="00B33022" w:rsidRDefault="00B33022"/>
    <w:sectPr w:rsidR="00B33022" w:rsidSect="00CA54E2">
      <w:pgSz w:w="11900" w:h="16820"/>
      <w:pgMar w:top="709" w:right="1440" w:bottom="360" w:left="1420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C1E"/>
    <w:rsid w:val="00262C65"/>
    <w:rsid w:val="007D7C1E"/>
    <w:rsid w:val="009A2B3F"/>
    <w:rsid w:val="00B33022"/>
    <w:rsid w:val="00BF1201"/>
    <w:rsid w:val="00C60CB0"/>
    <w:rsid w:val="00D472BE"/>
    <w:rsid w:val="00E92E17"/>
    <w:rsid w:val="00F2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C6F26398</Template>
  <TotalTime>6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</cp:revision>
  <dcterms:created xsi:type="dcterms:W3CDTF">2014-10-22T12:43:00Z</dcterms:created>
  <dcterms:modified xsi:type="dcterms:W3CDTF">2015-09-23T11:31:00Z</dcterms:modified>
</cp:coreProperties>
</file>