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8F8" w:rsidRPr="00062671" w:rsidRDefault="0097619D" w:rsidP="00BD38F8">
      <w:pPr>
        <w:spacing w:after="0" w:line="480" w:lineRule="auto"/>
        <w:ind w:left="524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Załącznik nr 3 </w:t>
      </w:r>
      <w:r w:rsidR="00BD38F8" w:rsidRPr="00062671">
        <w:rPr>
          <w:rFonts w:ascii="Times New Roman" w:hAnsi="Times New Roman" w:cs="Times New Roman"/>
          <w:b/>
          <w:sz w:val="24"/>
          <w:szCs w:val="24"/>
        </w:rPr>
        <w:t>do SIWZ</w:t>
      </w:r>
      <w:r w:rsidR="00712D0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D38F8" w:rsidRPr="00062671" w:rsidRDefault="00BD38F8" w:rsidP="00BD38F8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BD38F8" w:rsidRPr="00062671" w:rsidRDefault="00BD38F8" w:rsidP="00BD38F8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BD38F8" w:rsidRPr="00062671" w:rsidRDefault="00BD38F8" w:rsidP="00BD38F8">
      <w:pPr>
        <w:spacing w:line="240" w:lineRule="auto"/>
        <w:ind w:left="595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(pełna nazwa/firma, adres)</w:t>
      </w:r>
    </w:p>
    <w:p w:rsidR="00BD38F8" w:rsidRPr="00062671" w:rsidRDefault="00BD38F8" w:rsidP="00BD38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BD38F8" w:rsidRPr="00062671" w:rsidRDefault="00BD38F8" w:rsidP="00BD38F8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BD38F8" w:rsidRPr="00062671" w:rsidRDefault="00BD38F8" w:rsidP="00BD38F8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 xml:space="preserve">(pełna nazwa/firma, adres, w zależności od podmiotu: NIP/PESEL, </w:t>
      </w:r>
    </w:p>
    <w:p w:rsidR="00BD38F8" w:rsidRPr="00062671" w:rsidRDefault="00BD38F8" w:rsidP="00BD38F8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KRS/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>)</w:t>
      </w:r>
    </w:p>
    <w:p w:rsidR="00BD38F8" w:rsidRPr="00062671" w:rsidRDefault="00BD38F8" w:rsidP="00BD38F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BD38F8" w:rsidRPr="00062671" w:rsidRDefault="00BD38F8" w:rsidP="00BD38F8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BD38F8" w:rsidRPr="0097619D" w:rsidRDefault="0097619D" w:rsidP="0097619D">
      <w:pPr>
        <w:spacing w:after="0"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(imię, nazwisko, </w:t>
      </w:r>
      <w:r w:rsidR="00BD38F8" w:rsidRPr="00062671">
        <w:rPr>
          <w:rFonts w:ascii="Times New Roman" w:hAnsi="Times New Roman" w:cs="Times New Roman"/>
          <w:i/>
          <w:sz w:val="24"/>
          <w:szCs w:val="24"/>
        </w:rPr>
        <w:t>stanowisko/podstawa do  reprezentacji)</w:t>
      </w:r>
    </w:p>
    <w:p w:rsidR="00BD38F8" w:rsidRPr="00062671" w:rsidRDefault="00BD38F8" w:rsidP="00BD38F8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BD38F8" w:rsidRPr="00062671" w:rsidRDefault="00BD38F8" w:rsidP="00BD38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BD38F8" w:rsidRPr="00062671" w:rsidRDefault="00BD38F8" w:rsidP="00BD38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062671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b/>
          <w:sz w:val="24"/>
          <w:szCs w:val="24"/>
        </w:rPr>
        <w:t xml:space="preserve">), </w:t>
      </w:r>
    </w:p>
    <w:p w:rsidR="00BD38F8" w:rsidRPr="00062671" w:rsidRDefault="00BD38F8" w:rsidP="00BD38F8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SPEŁNIANIA WARUNKÓW UDZIAŁU W POSTĘPOWANIU </w:t>
      </w:r>
    </w:p>
    <w:p w:rsidR="00BD38F8" w:rsidRPr="00062671" w:rsidRDefault="00BD38F8" w:rsidP="00BD38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Na potrzeby </w:t>
      </w:r>
      <w:r w:rsidR="004F4502">
        <w:rPr>
          <w:rFonts w:ascii="Times New Roman" w:hAnsi="Times New Roman" w:cs="Times New Roman"/>
          <w:sz w:val="24"/>
          <w:szCs w:val="24"/>
        </w:rPr>
        <w:t>II</w:t>
      </w:r>
      <w:r w:rsidR="00FE7E78">
        <w:rPr>
          <w:rFonts w:ascii="Times New Roman" w:hAnsi="Times New Roman" w:cs="Times New Roman"/>
          <w:sz w:val="24"/>
          <w:szCs w:val="24"/>
        </w:rPr>
        <w:t>I</w:t>
      </w:r>
      <w:bookmarkStart w:id="0" w:name="_GoBack"/>
      <w:bookmarkEnd w:id="0"/>
      <w:r w:rsidR="004F4502">
        <w:rPr>
          <w:rFonts w:ascii="Times New Roman" w:hAnsi="Times New Roman" w:cs="Times New Roman"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sz w:val="24"/>
          <w:szCs w:val="24"/>
        </w:rPr>
        <w:t>postępowania o udzielenie zamówienia publicznego</w:t>
      </w:r>
      <w:r w:rsidRPr="00062671">
        <w:rPr>
          <w:rFonts w:ascii="Times New Roman" w:hAnsi="Times New Roman" w:cs="Times New Roman"/>
          <w:sz w:val="24"/>
          <w:szCs w:val="24"/>
        </w:rPr>
        <w:br/>
        <w:t>pn.</w:t>
      </w:r>
      <w:r w:rsidRPr="00062671">
        <w:t xml:space="preserve"> </w:t>
      </w:r>
      <w:r w:rsidRPr="00062671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C67973">
        <w:rPr>
          <w:rFonts w:ascii="Times New Roman" w:hAnsi="Times New Roman" w:cs="Times New Roman"/>
          <w:b/>
          <w:sz w:val="24"/>
          <w:szCs w:val="24"/>
        </w:rPr>
        <w:t>środka Sportu i Rekreacji w 2019</w:t>
      </w:r>
      <w:r w:rsidRPr="00062671"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="0097619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062671">
        <w:rPr>
          <w:rFonts w:ascii="Times New Roman" w:hAnsi="Times New Roman" w:cs="Times New Roman"/>
          <w:sz w:val="24"/>
          <w:szCs w:val="24"/>
        </w:rPr>
        <w:t>prowadzonego przez Miejski Ośrodek Sportu i Rekreacji w Kielcach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BD38F8" w:rsidRPr="00062671" w:rsidRDefault="00BD38F8" w:rsidP="00BD38F8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INFORMACJA</w:t>
      </w:r>
      <w:r w:rsidR="00B57D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b/>
          <w:sz w:val="24"/>
          <w:szCs w:val="24"/>
        </w:rPr>
        <w:t xml:space="preserve"> DOTYCZĄCA </w:t>
      </w:r>
      <w:r w:rsidR="00B57D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b/>
          <w:sz w:val="24"/>
          <w:szCs w:val="24"/>
        </w:rPr>
        <w:t>WYKONAWCY: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B0329B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w      Specyfikacji Istotnych Warunków Zamówienia  </w:t>
      </w:r>
      <w:r w:rsidR="00B0329B">
        <w:rPr>
          <w:rFonts w:ascii="Times New Roman" w:hAnsi="Times New Roman" w:cs="Times New Roman"/>
          <w:sz w:val="24"/>
          <w:szCs w:val="24"/>
        </w:rPr>
        <w:t xml:space="preserve">w </w:t>
      </w:r>
      <w:r w:rsidR="0097619D">
        <w:rPr>
          <w:rFonts w:ascii="Times New Roman" w:hAnsi="Times New Roman" w:cs="Times New Roman"/>
          <w:b/>
          <w:sz w:val="24"/>
          <w:szCs w:val="24"/>
        </w:rPr>
        <w:t>Rozdziale VIII</w:t>
      </w:r>
      <w:r w:rsidR="00B0329B" w:rsidRPr="00B0329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57D8F" w:rsidRDefault="00B57D8F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4F4502" w:rsidRDefault="004F4502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4502" w:rsidRPr="00062671" w:rsidRDefault="004F4502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BD38F8" w:rsidRPr="00062671" w:rsidRDefault="00BD38F8" w:rsidP="00BD38F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4F4502" w:rsidRPr="00062671" w:rsidRDefault="004F4502" w:rsidP="00BD38F8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D38F8" w:rsidRPr="00062671" w:rsidRDefault="00BD38F8" w:rsidP="00BD38F8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ZASOBACH INNYCH PODMIOTÓW</w:t>
      </w:r>
      <w:r w:rsidRPr="0006267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zamawiającego w Specyfikacji Istotnych Warunków Zamówienia  </w:t>
      </w:r>
      <w:r w:rsidR="00B0329B">
        <w:rPr>
          <w:rFonts w:ascii="Times New Roman" w:hAnsi="Times New Roman" w:cs="Times New Roman"/>
          <w:i/>
          <w:sz w:val="24"/>
          <w:szCs w:val="24"/>
        </w:rPr>
        <w:t xml:space="preserve">w </w:t>
      </w:r>
      <w:r w:rsidR="00B0329B" w:rsidRPr="00B0329B">
        <w:rPr>
          <w:rFonts w:ascii="Times New Roman" w:hAnsi="Times New Roman" w:cs="Times New Roman"/>
          <w:b/>
          <w:sz w:val="24"/>
          <w:szCs w:val="24"/>
        </w:rPr>
        <w:t xml:space="preserve">Rozdziale VIII. </w:t>
      </w:r>
      <w:r w:rsidRPr="00062671">
        <w:rPr>
          <w:rFonts w:ascii="Times New Roman" w:hAnsi="Times New Roman" w:cs="Times New Roman"/>
          <w:sz w:val="24"/>
          <w:szCs w:val="24"/>
        </w:rPr>
        <w:t>polegam na zasobach następującego/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podmiotu/ów: ………………………………………………………………………………………..……….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..………………………………………………………………………………………………… w następującym zakresie: …………………………………………………………….…………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…………………………………………………………………………………………………………………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(wskazać podmiot i określić odpowiedni zakres dla wskazanego podmiotu). </w:t>
      </w:r>
    </w:p>
    <w:p w:rsidR="00BD38F8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329B" w:rsidRDefault="00FD3B34" w:rsidP="00BD38F8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30084">
        <w:rPr>
          <w:rFonts w:ascii="Times New Roman" w:hAnsi="Times New Roman" w:cs="Times New Roman"/>
          <w:b/>
          <w:i/>
          <w:sz w:val="24"/>
          <w:szCs w:val="24"/>
        </w:rPr>
        <w:t xml:space="preserve">W załączeniu: </w:t>
      </w:r>
    </w:p>
    <w:p w:rsidR="00FD3B34" w:rsidRPr="00FD3B34" w:rsidRDefault="00FD3B34" w:rsidP="00BD38F8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30084">
        <w:rPr>
          <w:rFonts w:ascii="Times New Roman" w:hAnsi="Times New Roman" w:cs="Times New Roman"/>
          <w:b/>
          <w:i/>
          <w:sz w:val="24"/>
          <w:szCs w:val="24"/>
        </w:rPr>
        <w:t>oświadczenie Podmiotu</w:t>
      </w:r>
      <w:r w:rsidR="00C3129D" w:rsidRPr="00630084">
        <w:rPr>
          <w:rFonts w:ascii="Times New Roman" w:hAnsi="Times New Roman" w:cs="Times New Roman"/>
          <w:b/>
          <w:i/>
          <w:sz w:val="24"/>
          <w:szCs w:val="24"/>
        </w:rPr>
        <w:t xml:space="preserve"> udostę</w:t>
      </w:r>
      <w:r w:rsidR="00B0329B">
        <w:rPr>
          <w:rFonts w:ascii="Times New Roman" w:hAnsi="Times New Roman" w:cs="Times New Roman"/>
          <w:b/>
          <w:i/>
          <w:sz w:val="24"/>
          <w:szCs w:val="24"/>
        </w:rPr>
        <w:t xml:space="preserve">pniającego </w:t>
      </w:r>
      <w:r w:rsidR="00630084" w:rsidRPr="00630084">
        <w:rPr>
          <w:rFonts w:ascii="Times New Roman" w:hAnsi="Times New Roman" w:cs="Times New Roman"/>
          <w:b/>
          <w:i/>
          <w:sz w:val="24"/>
          <w:szCs w:val="24"/>
        </w:rPr>
        <w:t>zasoby</w:t>
      </w:r>
      <w:r w:rsidR="00C31073">
        <w:rPr>
          <w:rFonts w:ascii="Times New Roman" w:hAnsi="Times New Roman" w:cs="Times New Roman"/>
          <w:b/>
          <w:i/>
          <w:sz w:val="24"/>
          <w:szCs w:val="24"/>
        </w:rPr>
        <w:t>( wg wzoru jak w zał. nr 6</w:t>
      </w:r>
      <w:r w:rsidR="00B0329B">
        <w:rPr>
          <w:rFonts w:ascii="Times New Roman" w:hAnsi="Times New Roman" w:cs="Times New Roman"/>
          <w:b/>
          <w:i/>
          <w:sz w:val="24"/>
          <w:szCs w:val="24"/>
        </w:rPr>
        <w:t xml:space="preserve"> do </w:t>
      </w:r>
      <w:proofErr w:type="spellStart"/>
      <w:r w:rsidR="00B0329B">
        <w:rPr>
          <w:rFonts w:ascii="Times New Roman" w:hAnsi="Times New Roman" w:cs="Times New Roman"/>
          <w:b/>
          <w:i/>
          <w:sz w:val="24"/>
          <w:szCs w:val="24"/>
        </w:rPr>
        <w:t>siwz</w:t>
      </w:r>
      <w:proofErr w:type="spellEnd"/>
      <w:r w:rsidR="00B0329B">
        <w:rPr>
          <w:rFonts w:ascii="Times New Roman" w:hAnsi="Times New Roman" w:cs="Times New Roman"/>
          <w:b/>
          <w:i/>
          <w:sz w:val="24"/>
          <w:szCs w:val="24"/>
        </w:rPr>
        <w:t xml:space="preserve"> ) </w:t>
      </w:r>
      <w:r w:rsidRPr="00630084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FD3B3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BD38F8" w:rsidRPr="00062671" w:rsidRDefault="00C3129D" w:rsidP="00C3129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D38F8" w:rsidRPr="00062671" w:rsidRDefault="00BD38F8" w:rsidP="00BD38F8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BD38F8" w:rsidRPr="00062671" w:rsidRDefault="00BD38F8" w:rsidP="00BD38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062671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BD38F8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619D" w:rsidRDefault="0097619D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619D" w:rsidRPr="00062671" w:rsidRDefault="0097619D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BD38F8" w:rsidRPr="00062671" w:rsidRDefault="00BD38F8" w:rsidP="00BD38F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1F44AB" w:rsidRDefault="001F44AB" w:rsidP="004F4502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155624" w:rsidRDefault="00155624"/>
    <w:sectPr w:rsidR="00155624" w:rsidSect="00B57D8F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8F8"/>
    <w:rsid w:val="000E4327"/>
    <w:rsid w:val="00155624"/>
    <w:rsid w:val="001F44AB"/>
    <w:rsid w:val="004F4502"/>
    <w:rsid w:val="00630084"/>
    <w:rsid w:val="00712D0A"/>
    <w:rsid w:val="00722338"/>
    <w:rsid w:val="0097619D"/>
    <w:rsid w:val="00B0329B"/>
    <w:rsid w:val="00B57D8F"/>
    <w:rsid w:val="00BD38F8"/>
    <w:rsid w:val="00C31073"/>
    <w:rsid w:val="00C3129D"/>
    <w:rsid w:val="00C67973"/>
    <w:rsid w:val="00FD3B34"/>
    <w:rsid w:val="00FE401B"/>
    <w:rsid w:val="00FE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8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8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9507DD81</Template>
  <TotalTime>20</TotalTime>
  <Pages>2</Pages>
  <Words>298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14</cp:revision>
  <cp:lastPrinted>2017-10-06T12:38:00Z</cp:lastPrinted>
  <dcterms:created xsi:type="dcterms:W3CDTF">2017-10-05T12:13:00Z</dcterms:created>
  <dcterms:modified xsi:type="dcterms:W3CDTF">2018-11-15T10:02:00Z</dcterms:modified>
</cp:coreProperties>
</file>