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8F8" w:rsidRPr="00062671" w:rsidRDefault="0097619D" w:rsidP="00BD38F8">
      <w:pPr>
        <w:spacing w:after="0" w:line="48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3 </w:t>
      </w:r>
      <w:r w:rsidR="00BD38F8" w:rsidRPr="00062671">
        <w:rPr>
          <w:rFonts w:ascii="Times New Roman" w:hAnsi="Times New Roman" w:cs="Times New Roman"/>
          <w:b/>
          <w:sz w:val="24"/>
          <w:szCs w:val="24"/>
        </w:rPr>
        <w:t>do SIWZ</w:t>
      </w:r>
      <w:r w:rsidR="00712D0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D38F8" w:rsidRPr="00062671" w:rsidRDefault="00BD38F8" w:rsidP="00BD38F8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BD38F8" w:rsidRPr="00062671" w:rsidRDefault="00BD38F8" w:rsidP="00BD38F8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BD38F8" w:rsidRPr="00062671" w:rsidRDefault="00BD38F8" w:rsidP="00BD38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BD38F8" w:rsidRPr="00062671" w:rsidRDefault="00BD38F8" w:rsidP="00BD38F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BD38F8" w:rsidRPr="00062671" w:rsidRDefault="00BD38F8" w:rsidP="00BD38F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BD38F8" w:rsidRPr="00062671" w:rsidRDefault="00BD38F8" w:rsidP="00BD38F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BD38F8" w:rsidRPr="00062671" w:rsidRDefault="00BD38F8" w:rsidP="00BD38F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97619D" w:rsidRDefault="0097619D" w:rsidP="0097619D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(imię, nazwisko, </w:t>
      </w:r>
      <w:r w:rsidR="00BD38F8" w:rsidRPr="00062671">
        <w:rPr>
          <w:rFonts w:ascii="Times New Roman" w:hAnsi="Times New Roman" w:cs="Times New Roman"/>
          <w:i/>
          <w:sz w:val="24"/>
          <w:szCs w:val="24"/>
        </w:rPr>
        <w:t>stanowisko/podstawa do  reprezentacji)</w:t>
      </w:r>
    </w:p>
    <w:p w:rsidR="00BD38F8" w:rsidRPr="00062671" w:rsidRDefault="00BD38F8" w:rsidP="00BD38F8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BD38F8" w:rsidRPr="00062671" w:rsidRDefault="00BD38F8" w:rsidP="00BD38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BD38F8" w:rsidRPr="00062671" w:rsidRDefault="00BD38F8" w:rsidP="00BD38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BD38F8" w:rsidRPr="00062671" w:rsidRDefault="00BD38F8" w:rsidP="00BD38F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BD38F8" w:rsidRPr="00062671" w:rsidRDefault="00BD38F8" w:rsidP="00BD3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4F4502">
        <w:rPr>
          <w:rFonts w:ascii="Times New Roman" w:hAnsi="Times New Roman" w:cs="Times New Roman"/>
          <w:sz w:val="24"/>
          <w:szCs w:val="24"/>
        </w:rPr>
        <w:t xml:space="preserve">II </w:t>
      </w:r>
      <w:r w:rsidRPr="00062671">
        <w:rPr>
          <w:rFonts w:ascii="Times New Roman" w:hAnsi="Times New Roman" w:cs="Times New Roman"/>
          <w:sz w:val="24"/>
          <w:szCs w:val="24"/>
        </w:rPr>
        <w:t>postępowania o udzielenie zamówienia publicznego</w:t>
      </w:r>
      <w:r w:rsidRPr="00062671">
        <w:rPr>
          <w:rFonts w:ascii="Times New Roman" w:hAnsi="Times New Roman" w:cs="Times New Roman"/>
          <w:sz w:val="24"/>
          <w:szCs w:val="24"/>
        </w:rPr>
        <w:br/>
        <w:t>pn.</w:t>
      </w:r>
      <w:r w:rsidRPr="00062671"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C67973">
        <w:rPr>
          <w:rFonts w:ascii="Times New Roman" w:hAnsi="Times New Roman" w:cs="Times New Roman"/>
          <w:b/>
          <w:sz w:val="24"/>
          <w:szCs w:val="24"/>
        </w:rPr>
        <w:t>środka Sportu i Rekreacji w 2019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97619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62671">
        <w:rPr>
          <w:rFonts w:ascii="Times New Roman" w:hAnsi="Times New Roman" w:cs="Times New Roman"/>
          <w:sz w:val="24"/>
          <w:szCs w:val="24"/>
        </w:rPr>
        <w:t>prowadzonego przez Miejski Ośrodek Sportu i Rekreacji w Kielcach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D38F8" w:rsidRPr="00062671" w:rsidRDefault="00BD38F8" w:rsidP="00BD38F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INFORMACJA</w:t>
      </w:r>
      <w:r w:rsidR="00B57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DOTYCZĄCA </w:t>
      </w:r>
      <w:r w:rsidR="00B57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WYKONAWCY: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B0329B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w      Specyfikacji Istotnych Warunków Zamówienia  </w:t>
      </w:r>
      <w:r w:rsidR="00B0329B">
        <w:rPr>
          <w:rFonts w:ascii="Times New Roman" w:hAnsi="Times New Roman" w:cs="Times New Roman"/>
          <w:sz w:val="24"/>
          <w:szCs w:val="24"/>
        </w:rPr>
        <w:t xml:space="preserve">w </w:t>
      </w:r>
      <w:r w:rsidR="0097619D">
        <w:rPr>
          <w:rFonts w:ascii="Times New Roman" w:hAnsi="Times New Roman" w:cs="Times New Roman"/>
          <w:b/>
          <w:sz w:val="24"/>
          <w:szCs w:val="24"/>
        </w:rPr>
        <w:t>Rozdziale VIII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57D8F" w:rsidRDefault="00B57D8F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F4502" w:rsidRDefault="004F4502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502" w:rsidRPr="00062671" w:rsidRDefault="004F4502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F4502" w:rsidRPr="00062671" w:rsidRDefault="004F4502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ZASOBACH INNYCH PODMIOTÓW</w:t>
      </w:r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 </w:t>
      </w:r>
      <w:r w:rsidR="00B0329B">
        <w:rPr>
          <w:rFonts w:ascii="Times New Roman" w:hAnsi="Times New Roman" w:cs="Times New Roman"/>
          <w:i/>
          <w:sz w:val="24"/>
          <w:szCs w:val="24"/>
        </w:rPr>
        <w:t xml:space="preserve">w 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 xml:space="preserve">Rozdziale VIII. </w:t>
      </w:r>
      <w:r w:rsidRPr="00062671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………………………………………………………………………………………..……….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…………………………………………………………….…………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BD38F8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29B" w:rsidRDefault="00FD3B34" w:rsidP="00BD38F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0084">
        <w:rPr>
          <w:rFonts w:ascii="Times New Roman" w:hAnsi="Times New Roman" w:cs="Times New Roman"/>
          <w:b/>
          <w:i/>
          <w:sz w:val="24"/>
          <w:szCs w:val="24"/>
        </w:rPr>
        <w:t xml:space="preserve">W załączeniu: </w:t>
      </w:r>
    </w:p>
    <w:p w:rsidR="00FD3B34" w:rsidRPr="00FD3B34" w:rsidRDefault="00FD3B34" w:rsidP="00BD38F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0084">
        <w:rPr>
          <w:rFonts w:ascii="Times New Roman" w:hAnsi="Times New Roman" w:cs="Times New Roman"/>
          <w:b/>
          <w:i/>
          <w:sz w:val="24"/>
          <w:szCs w:val="24"/>
        </w:rPr>
        <w:t>oświadczenie Podmiotu</w:t>
      </w:r>
      <w:r w:rsidR="00C3129D" w:rsidRPr="00630084">
        <w:rPr>
          <w:rFonts w:ascii="Times New Roman" w:hAnsi="Times New Roman" w:cs="Times New Roman"/>
          <w:b/>
          <w:i/>
          <w:sz w:val="24"/>
          <w:szCs w:val="24"/>
        </w:rPr>
        <w:t xml:space="preserve"> udostę</w:t>
      </w:r>
      <w:r w:rsidR="00B0329B">
        <w:rPr>
          <w:rFonts w:ascii="Times New Roman" w:hAnsi="Times New Roman" w:cs="Times New Roman"/>
          <w:b/>
          <w:i/>
          <w:sz w:val="24"/>
          <w:szCs w:val="24"/>
        </w:rPr>
        <w:t xml:space="preserve">pniającego </w:t>
      </w:r>
      <w:r w:rsidR="00630084" w:rsidRPr="00630084">
        <w:rPr>
          <w:rFonts w:ascii="Times New Roman" w:hAnsi="Times New Roman" w:cs="Times New Roman"/>
          <w:b/>
          <w:i/>
          <w:sz w:val="24"/>
          <w:szCs w:val="24"/>
        </w:rPr>
        <w:t>zasoby</w:t>
      </w:r>
      <w:r w:rsidR="00C31073">
        <w:rPr>
          <w:rFonts w:ascii="Times New Roman" w:hAnsi="Times New Roman" w:cs="Times New Roman"/>
          <w:b/>
          <w:i/>
          <w:sz w:val="24"/>
          <w:szCs w:val="24"/>
        </w:rPr>
        <w:t>( wg wzoru jak w zał. nr 6</w:t>
      </w:r>
      <w:r w:rsidR="00B0329B">
        <w:rPr>
          <w:rFonts w:ascii="Times New Roman" w:hAnsi="Times New Roman" w:cs="Times New Roman"/>
          <w:b/>
          <w:i/>
          <w:sz w:val="24"/>
          <w:szCs w:val="24"/>
        </w:rPr>
        <w:t xml:space="preserve"> do </w:t>
      </w:r>
      <w:proofErr w:type="spellStart"/>
      <w:r w:rsidR="00B0329B">
        <w:rPr>
          <w:rFonts w:ascii="Times New Roman" w:hAnsi="Times New Roman" w:cs="Times New Roman"/>
          <w:b/>
          <w:i/>
          <w:sz w:val="24"/>
          <w:szCs w:val="24"/>
        </w:rPr>
        <w:t>siwz</w:t>
      </w:r>
      <w:proofErr w:type="spellEnd"/>
      <w:r w:rsidR="00B0329B">
        <w:rPr>
          <w:rFonts w:ascii="Times New Roman" w:hAnsi="Times New Roman" w:cs="Times New Roman"/>
          <w:b/>
          <w:i/>
          <w:sz w:val="24"/>
          <w:szCs w:val="24"/>
        </w:rPr>
        <w:t xml:space="preserve"> ) </w:t>
      </w:r>
      <w:r w:rsidRPr="00630084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FD3B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C3129D" w:rsidP="00C3129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BD38F8" w:rsidRPr="00062671" w:rsidRDefault="00BD38F8" w:rsidP="00BD38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BD38F8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619D" w:rsidRDefault="0097619D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619D" w:rsidRPr="00062671" w:rsidRDefault="0097619D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1F44AB" w:rsidRDefault="001F44AB" w:rsidP="004F4502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155624" w:rsidRDefault="00155624">
      <w:bookmarkStart w:id="0" w:name="_GoBack"/>
      <w:bookmarkEnd w:id="0"/>
    </w:p>
    <w:sectPr w:rsidR="00155624" w:rsidSect="00B57D8F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8F8"/>
    <w:rsid w:val="000E4327"/>
    <w:rsid w:val="00155624"/>
    <w:rsid w:val="001F44AB"/>
    <w:rsid w:val="004F4502"/>
    <w:rsid w:val="00630084"/>
    <w:rsid w:val="00712D0A"/>
    <w:rsid w:val="00722338"/>
    <w:rsid w:val="0097619D"/>
    <w:rsid w:val="00B0329B"/>
    <w:rsid w:val="00B57D8F"/>
    <w:rsid w:val="00BD38F8"/>
    <w:rsid w:val="00C31073"/>
    <w:rsid w:val="00C3129D"/>
    <w:rsid w:val="00C67973"/>
    <w:rsid w:val="00FD3B34"/>
    <w:rsid w:val="00FE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8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8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CEA42FCE</Template>
  <TotalTime>20</TotalTime>
  <Pages>2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13</cp:revision>
  <cp:lastPrinted>2017-10-06T12:38:00Z</cp:lastPrinted>
  <dcterms:created xsi:type="dcterms:W3CDTF">2017-10-05T12:13:00Z</dcterms:created>
  <dcterms:modified xsi:type="dcterms:W3CDTF">2018-10-29T09:34:00Z</dcterms:modified>
</cp:coreProperties>
</file>