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8F8" w:rsidRPr="00062671" w:rsidRDefault="00BD38F8" w:rsidP="00BD38F8">
      <w:pPr>
        <w:spacing w:after="0" w:line="480" w:lineRule="auto"/>
        <w:ind w:left="5246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Załącznik nr 3.I.  do SIWZ</w:t>
      </w:r>
      <w:r w:rsidR="00712D0A">
        <w:rPr>
          <w:rFonts w:ascii="Times New Roman" w:hAnsi="Times New Roman" w:cs="Times New Roman"/>
          <w:b/>
          <w:sz w:val="24"/>
          <w:szCs w:val="24"/>
        </w:rPr>
        <w:t xml:space="preserve"> ( </w:t>
      </w:r>
      <w:bookmarkStart w:id="0" w:name="_GoBack"/>
      <w:bookmarkEnd w:id="0"/>
      <w:r w:rsidRPr="00062671">
        <w:rPr>
          <w:rFonts w:ascii="Times New Roman" w:hAnsi="Times New Roman" w:cs="Times New Roman"/>
          <w:b/>
          <w:sz w:val="24"/>
          <w:szCs w:val="24"/>
        </w:rPr>
        <w:t xml:space="preserve">Cz. I)  </w:t>
      </w:r>
    </w:p>
    <w:p w:rsidR="00BD38F8" w:rsidRPr="00062671" w:rsidRDefault="00BD38F8" w:rsidP="00BD38F8">
      <w:pPr>
        <w:spacing w:after="0" w:line="240" w:lineRule="auto"/>
        <w:ind w:left="5246" w:firstLine="708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BD38F8" w:rsidRPr="00062671" w:rsidRDefault="00BD38F8" w:rsidP="00BD38F8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BD38F8" w:rsidRPr="00062671" w:rsidRDefault="00BD38F8" w:rsidP="00BD38F8">
      <w:pPr>
        <w:spacing w:line="240" w:lineRule="auto"/>
        <w:ind w:left="595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(pełna nazwa/firma, adres)</w:t>
      </w:r>
    </w:p>
    <w:p w:rsidR="00BD38F8" w:rsidRPr="00062671" w:rsidRDefault="00BD38F8" w:rsidP="00BD38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BD38F8" w:rsidRPr="00062671" w:rsidRDefault="00BD38F8" w:rsidP="00BD38F8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BD38F8" w:rsidRPr="00062671" w:rsidRDefault="00BD38F8" w:rsidP="00BD38F8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 xml:space="preserve">(pełna nazwa/firma, adres, w zależności od podmiotu: NIP/PESEL, </w:t>
      </w:r>
    </w:p>
    <w:p w:rsidR="00BD38F8" w:rsidRPr="00062671" w:rsidRDefault="00BD38F8" w:rsidP="00BD38F8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KRS/</w:t>
      </w:r>
      <w:proofErr w:type="spellStart"/>
      <w:r w:rsidRPr="00062671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062671">
        <w:rPr>
          <w:rFonts w:ascii="Times New Roman" w:hAnsi="Times New Roman" w:cs="Times New Roman"/>
          <w:i/>
          <w:sz w:val="24"/>
          <w:szCs w:val="24"/>
        </w:rPr>
        <w:t>)</w:t>
      </w:r>
    </w:p>
    <w:p w:rsidR="00BD38F8" w:rsidRPr="00062671" w:rsidRDefault="00BD38F8" w:rsidP="00BD38F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BD38F8" w:rsidRPr="00062671" w:rsidRDefault="00BD38F8" w:rsidP="00BD38F8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BD38F8" w:rsidRPr="00062671" w:rsidRDefault="00BD38F8" w:rsidP="00BD38F8">
      <w:pPr>
        <w:spacing w:after="0"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(imię, nazwisko, stanowisko/podstawa do  reprezentacji)</w:t>
      </w:r>
    </w:p>
    <w:p w:rsidR="00BD38F8" w:rsidRPr="00062671" w:rsidRDefault="00BD38F8" w:rsidP="00BD38F8">
      <w:pPr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BD38F8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BD38F8" w:rsidRPr="00062671" w:rsidRDefault="00BD38F8" w:rsidP="00BD38F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 xml:space="preserve">składane na podstawie art. 25a ust. 1 ustawy z dnia 29 stycznia 2004 r. </w:t>
      </w:r>
    </w:p>
    <w:p w:rsidR="00BD38F8" w:rsidRPr="00062671" w:rsidRDefault="00BD38F8" w:rsidP="00BD38F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062671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b/>
          <w:sz w:val="24"/>
          <w:szCs w:val="24"/>
        </w:rPr>
        <w:t xml:space="preserve">), </w:t>
      </w:r>
    </w:p>
    <w:p w:rsidR="00BD38F8" w:rsidRPr="00062671" w:rsidRDefault="00BD38F8" w:rsidP="00BD38F8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DOTYCZĄCE SPEŁNIANIA WARUNKÓW UDZIAŁU W POSTĘPOWANIU </w:t>
      </w:r>
    </w:p>
    <w:p w:rsidR="00BD38F8" w:rsidRPr="00062671" w:rsidRDefault="00BD38F8" w:rsidP="00BD38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BD38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Na potrzeby postępowania o udzielenie zamówienia publicznego</w:t>
      </w:r>
      <w:r w:rsidRPr="00062671">
        <w:rPr>
          <w:rFonts w:ascii="Times New Roman" w:hAnsi="Times New Roman" w:cs="Times New Roman"/>
          <w:sz w:val="24"/>
          <w:szCs w:val="24"/>
        </w:rPr>
        <w:br/>
        <w:t>pn.</w:t>
      </w:r>
      <w:r w:rsidRPr="00062671">
        <w:t xml:space="preserve"> </w:t>
      </w:r>
      <w:r w:rsidRPr="00062671">
        <w:rPr>
          <w:rFonts w:ascii="Times New Roman" w:hAnsi="Times New Roman" w:cs="Times New Roman"/>
          <w:b/>
          <w:sz w:val="24"/>
          <w:szCs w:val="24"/>
        </w:rPr>
        <w:t>Ochrona fizyczna obiektów Miejskiego O</w:t>
      </w:r>
      <w:r w:rsidR="00C67973">
        <w:rPr>
          <w:rFonts w:ascii="Times New Roman" w:hAnsi="Times New Roman" w:cs="Times New Roman"/>
          <w:b/>
          <w:sz w:val="24"/>
          <w:szCs w:val="24"/>
        </w:rPr>
        <w:t>środka Sportu i Rekreacji w 2019</w:t>
      </w:r>
      <w:r w:rsidRPr="00062671">
        <w:rPr>
          <w:rFonts w:ascii="Times New Roman" w:hAnsi="Times New Roman" w:cs="Times New Roman"/>
          <w:b/>
          <w:sz w:val="24"/>
          <w:szCs w:val="24"/>
        </w:rPr>
        <w:t xml:space="preserve"> r. Cz. I.</w:t>
      </w:r>
      <w:r w:rsidRPr="00062671">
        <w:rPr>
          <w:rFonts w:ascii="Times New Roman" w:hAnsi="Times New Roman" w:cs="Times New Roman"/>
          <w:sz w:val="24"/>
          <w:szCs w:val="24"/>
        </w:rPr>
        <w:t xml:space="preserve">  prowadzonego przez Miejski Ośrodek Sportu i Rekreacji w Kielcach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62671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BD38F8" w:rsidRPr="00062671" w:rsidRDefault="00BD38F8" w:rsidP="00BD38F8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INFORMACJA</w:t>
      </w:r>
      <w:r w:rsidR="00B57D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62671">
        <w:rPr>
          <w:rFonts w:ascii="Times New Roman" w:hAnsi="Times New Roman" w:cs="Times New Roman"/>
          <w:b/>
          <w:sz w:val="24"/>
          <w:szCs w:val="24"/>
        </w:rPr>
        <w:t xml:space="preserve"> DOTYCZĄCA </w:t>
      </w:r>
      <w:r w:rsidR="00B57D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62671">
        <w:rPr>
          <w:rFonts w:ascii="Times New Roman" w:hAnsi="Times New Roman" w:cs="Times New Roman"/>
          <w:b/>
          <w:sz w:val="24"/>
          <w:szCs w:val="24"/>
        </w:rPr>
        <w:t>WYKONAWCY: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B0329B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spełniam warunki udziału w postępowaniu określone przez zamawiającego w      Specyfikacji Istotnych Warunków Zamówienia  </w:t>
      </w:r>
      <w:r w:rsidR="00B0329B">
        <w:rPr>
          <w:rFonts w:ascii="Times New Roman" w:hAnsi="Times New Roman" w:cs="Times New Roman"/>
          <w:sz w:val="24"/>
          <w:szCs w:val="24"/>
        </w:rPr>
        <w:t xml:space="preserve">w </w:t>
      </w:r>
      <w:r w:rsidR="00B0329B" w:rsidRPr="00B0329B">
        <w:rPr>
          <w:rFonts w:ascii="Times New Roman" w:hAnsi="Times New Roman" w:cs="Times New Roman"/>
          <w:b/>
          <w:sz w:val="24"/>
          <w:szCs w:val="24"/>
        </w:rPr>
        <w:t xml:space="preserve">Rozdziale VIII dot. cz. I. </w:t>
      </w:r>
    </w:p>
    <w:p w:rsidR="00B57D8F" w:rsidRDefault="00B57D8F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BD38F8" w:rsidRPr="00062671" w:rsidRDefault="00BD38F8" w:rsidP="00BD38F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D38F8" w:rsidRPr="00062671" w:rsidRDefault="00BD38F8" w:rsidP="00BD38F8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lastRenderedPageBreak/>
        <w:t>INFORMACJA W ZWIĄZKU Z POLEGANIEM NA ZASOBACH INNYCH PODMIOTÓW</w:t>
      </w:r>
      <w:r w:rsidRPr="0006267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w celu wykazania spełniania warunków udziału w postępowaniu, określonych przez zamawiającego w Specyfikacji Istotnych Warunków Zamówienia  </w:t>
      </w:r>
      <w:r w:rsidR="00B0329B">
        <w:rPr>
          <w:rFonts w:ascii="Times New Roman" w:hAnsi="Times New Roman" w:cs="Times New Roman"/>
          <w:i/>
          <w:sz w:val="24"/>
          <w:szCs w:val="24"/>
        </w:rPr>
        <w:t xml:space="preserve">w </w:t>
      </w:r>
      <w:r w:rsidR="00B0329B" w:rsidRPr="00B0329B">
        <w:rPr>
          <w:rFonts w:ascii="Times New Roman" w:hAnsi="Times New Roman" w:cs="Times New Roman"/>
          <w:b/>
          <w:sz w:val="24"/>
          <w:szCs w:val="24"/>
        </w:rPr>
        <w:t>Rozdziale VIII. Dot. cz. I.</w:t>
      </w:r>
      <w:r w:rsidR="00B0329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62671">
        <w:rPr>
          <w:rFonts w:ascii="Times New Roman" w:hAnsi="Times New Roman" w:cs="Times New Roman"/>
          <w:sz w:val="24"/>
          <w:szCs w:val="24"/>
        </w:rPr>
        <w:t>polegam na zasobach następującego/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podmiotu/ów: ………………………………………………………………………………………..……….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..………………………………………………………………………………………………… w następującym zakresie: …………………………………………………………….…………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…………………………………………………………………………………………………………………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(wskazać podmiot i określić odpowiedni zakres dla wskazanego podmiotu). </w:t>
      </w:r>
    </w:p>
    <w:p w:rsidR="00BD38F8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329B" w:rsidRDefault="00FD3B34" w:rsidP="00BD38F8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30084">
        <w:rPr>
          <w:rFonts w:ascii="Times New Roman" w:hAnsi="Times New Roman" w:cs="Times New Roman"/>
          <w:b/>
          <w:i/>
          <w:sz w:val="24"/>
          <w:szCs w:val="24"/>
        </w:rPr>
        <w:t xml:space="preserve">W załączeniu: </w:t>
      </w:r>
    </w:p>
    <w:p w:rsidR="00FD3B34" w:rsidRPr="00FD3B34" w:rsidRDefault="00FD3B34" w:rsidP="00BD38F8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30084">
        <w:rPr>
          <w:rFonts w:ascii="Times New Roman" w:hAnsi="Times New Roman" w:cs="Times New Roman"/>
          <w:b/>
          <w:i/>
          <w:sz w:val="24"/>
          <w:szCs w:val="24"/>
        </w:rPr>
        <w:t>oświadczenie Podmiotu</w:t>
      </w:r>
      <w:r w:rsidR="00C3129D" w:rsidRPr="00630084">
        <w:rPr>
          <w:rFonts w:ascii="Times New Roman" w:hAnsi="Times New Roman" w:cs="Times New Roman"/>
          <w:b/>
          <w:i/>
          <w:sz w:val="24"/>
          <w:szCs w:val="24"/>
        </w:rPr>
        <w:t xml:space="preserve"> udostę</w:t>
      </w:r>
      <w:r w:rsidR="00B0329B">
        <w:rPr>
          <w:rFonts w:ascii="Times New Roman" w:hAnsi="Times New Roman" w:cs="Times New Roman"/>
          <w:b/>
          <w:i/>
          <w:sz w:val="24"/>
          <w:szCs w:val="24"/>
        </w:rPr>
        <w:t xml:space="preserve">pniającego </w:t>
      </w:r>
      <w:r w:rsidR="00630084" w:rsidRPr="00630084">
        <w:rPr>
          <w:rFonts w:ascii="Times New Roman" w:hAnsi="Times New Roman" w:cs="Times New Roman"/>
          <w:b/>
          <w:i/>
          <w:sz w:val="24"/>
          <w:szCs w:val="24"/>
        </w:rPr>
        <w:t>zasoby</w:t>
      </w:r>
      <w:r w:rsidR="00C31073">
        <w:rPr>
          <w:rFonts w:ascii="Times New Roman" w:hAnsi="Times New Roman" w:cs="Times New Roman"/>
          <w:b/>
          <w:i/>
          <w:sz w:val="24"/>
          <w:szCs w:val="24"/>
        </w:rPr>
        <w:t>( wg wzoru jak w zał. nr 6</w:t>
      </w:r>
      <w:r w:rsidR="00B0329B">
        <w:rPr>
          <w:rFonts w:ascii="Times New Roman" w:hAnsi="Times New Roman" w:cs="Times New Roman"/>
          <w:b/>
          <w:i/>
          <w:sz w:val="24"/>
          <w:szCs w:val="24"/>
        </w:rPr>
        <w:t xml:space="preserve">.I  do </w:t>
      </w:r>
      <w:proofErr w:type="spellStart"/>
      <w:r w:rsidR="00B0329B">
        <w:rPr>
          <w:rFonts w:ascii="Times New Roman" w:hAnsi="Times New Roman" w:cs="Times New Roman"/>
          <w:b/>
          <w:i/>
          <w:sz w:val="24"/>
          <w:szCs w:val="24"/>
        </w:rPr>
        <w:t>siwz</w:t>
      </w:r>
      <w:proofErr w:type="spellEnd"/>
      <w:r w:rsidR="00B0329B">
        <w:rPr>
          <w:rFonts w:ascii="Times New Roman" w:hAnsi="Times New Roman" w:cs="Times New Roman"/>
          <w:b/>
          <w:i/>
          <w:sz w:val="24"/>
          <w:szCs w:val="24"/>
        </w:rPr>
        <w:t xml:space="preserve"> ) </w:t>
      </w:r>
      <w:r w:rsidRPr="00630084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FD3B3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BD38F8" w:rsidRPr="00062671" w:rsidRDefault="00C3129D" w:rsidP="00C3129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D38F8" w:rsidRPr="00062671" w:rsidRDefault="00BD38F8" w:rsidP="00BD38F8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:rsidR="00BD38F8" w:rsidRPr="00062671" w:rsidRDefault="00BD38F8" w:rsidP="00BD38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BD38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062671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BD38F8" w:rsidRPr="00062671" w:rsidRDefault="00BD38F8" w:rsidP="00BD38F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D38F8" w:rsidRPr="00062671" w:rsidRDefault="00BD38F8" w:rsidP="00BD38F8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D38F8" w:rsidRPr="00062671" w:rsidRDefault="00BD38F8" w:rsidP="00BD38F8">
      <w:pPr>
        <w:spacing w:after="0" w:line="480" w:lineRule="auto"/>
        <w:ind w:left="5246"/>
        <w:rPr>
          <w:rFonts w:ascii="Times New Roman" w:hAnsi="Times New Roman" w:cs="Times New Roman"/>
          <w:b/>
          <w:sz w:val="24"/>
          <w:szCs w:val="24"/>
        </w:rPr>
      </w:pPr>
    </w:p>
    <w:p w:rsidR="001F44AB" w:rsidRDefault="001F44AB" w:rsidP="00BD38F8">
      <w:pPr>
        <w:spacing w:after="0" w:line="480" w:lineRule="auto"/>
        <w:ind w:left="5246"/>
        <w:rPr>
          <w:rFonts w:ascii="Times New Roman" w:hAnsi="Times New Roman" w:cs="Times New Roman"/>
          <w:b/>
          <w:sz w:val="24"/>
          <w:szCs w:val="24"/>
        </w:rPr>
      </w:pPr>
    </w:p>
    <w:p w:rsidR="001F44AB" w:rsidRDefault="001F44AB" w:rsidP="00BD38F8">
      <w:pPr>
        <w:spacing w:after="0" w:line="480" w:lineRule="auto"/>
        <w:ind w:left="5246"/>
        <w:rPr>
          <w:rFonts w:ascii="Times New Roman" w:hAnsi="Times New Roman" w:cs="Times New Roman"/>
          <w:b/>
          <w:sz w:val="24"/>
          <w:szCs w:val="24"/>
        </w:rPr>
      </w:pPr>
    </w:p>
    <w:p w:rsidR="00BD38F8" w:rsidRPr="00062671" w:rsidRDefault="00BD38F8" w:rsidP="00BD38F8">
      <w:pPr>
        <w:spacing w:after="0" w:line="480" w:lineRule="auto"/>
        <w:ind w:left="5246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Załącznik nr 3.I.  do SIWZ(  Cz. II)  </w:t>
      </w:r>
    </w:p>
    <w:p w:rsidR="00BD38F8" w:rsidRPr="00062671" w:rsidRDefault="00BD38F8" w:rsidP="00BD38F8">
      <w:pPr>
        <w:spacing w:after="0" w:line="240" w:lineRule="auto"/>
        <w:ind w:left="5246" w:firstLine="708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BD38F8" w:rsidRPr="00062671" w:rsidRDefault="00BD38F8" w:rsidP="00BD38F8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BD38F8" w:rsidRPr="00062671" w:rsidRDefault="00BD38F8" w:rsidP="00BD38F8">
      <w:pPr>
        <w:spacing w:line="240" w:lineRule="auto"/>
        <w:ind w:left="595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(pełna nazwa/firma, adres)</w:t>
      </w:r>
    </w:p>
    <w:p w:rsidR="00BD38F8" w:rsidRPr="00062671" w:rsidRDefault="00BD38F8" w:rsidP="00BD38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BD38F8" w:rsidRPr="00062671" w:rsidRDefault="00BD38F8" w:rsidP="00BD38F8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BD38F8" w:rsidRPr="00062671" w:rsidRDefault="00BD38F8" w:rsidP="00BD38F8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 xml:space="preserve">(pełna nazwa/firma, adres, w zależności od podmiotu: NIP/PESEL, </w:t>
      </w:r>
    </w:p>
    <w:p w:rsidR="00BD38F8" w:rsidRPr="00062671" w:rsidRDefault="00BD38F8" w:rsidP="00BD38F8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KRS/</w:t>
      </w:r>
      <w:proofErr w:type="spellStart"/>
      <w:r w:rsidRPr="00062671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062671">
        <w:rPr>
          <w:rFonts w:ascii="Times New Roman" w:hAnsi="Times New Roman" w:cs="Times New Roman"/>
          <w:i/>
          <w:sz w:val="24"/>
          <w:szCs w:val="24"/>
        </w:rPr>
        <w:t>)</w:t>
      </w:r>
    </w:p>
    <w:p w:rsidR="00BD38F8" w:rsidRPr="00062671" w:rsidRDefault="00BD38F8" w:rsidP="00BD38F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BD38F8" w:rsidRPr="00062671" w:rsidRDefault="00BD38F8" w:rsidP="00BD38F8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:rsidR="00BD38F8" w:rsidRPr="00062671" w:rsidRDefault="00BD38F8" w:rsidP="00BD38F8">
      <w:pPr>
        <w:spacing w:after="0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(imię, nazwisko, stanowisko/podstawa do  reprezentacji)</w:t>
      </w:r>
    </w:p>
    <w:p w:rsidR="00BD38F8" w:rsidRPr="00062671" w:rsidRDefault="00BD38F8" w:rsidP="00BD38F8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BD38F8" w:rsidRPr="00062671" w:rsidRDefault="00BD38F8" w:rsidP="00BD38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 xml:space="preserve">składane na podstawie art. 25a ust. 1 ustawy z dnia 29 stycznia 2004 r. </w:t>
      </w:r>
    </w:p>
    <w:p w:rsidR="00BD38F8" w:rsidRPr="00062671" w:rsidRDefault="00BD38F8" w:rsidP="00BD38F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062671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062671">
        <w:rPr>
          <w:rFonts w:ascii="Times New Roman" w:hAnsi="Times New Roman" w:cs="Times New Roman"/>
          <w:b/>
          <w:sz w:val="24"/>
          <w:szCs w:val="24"/>
        </w:rPr>
        <w:t xml:space="preserve">), </w:t>
      </w:r>
    </w:p>
    <w:p w:rsidR="00BD38F8" w:rsidRPr="00062671" w:rsidRDefault="00BD38F8" w:rsidP="00BD38F8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62671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DOTYCZĄCE SPEŁNIANIA WARUNKÓW UDZIAŁU W POSTĘPOWANIU </w:t>
      </w:r>
    </w:p>
    <w:p w:rsidR="00BD38F8" w:rsidRPr="00062671" w:rsidRDefault="00BD38F8" w:rsidP="00BD38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Na potrzeby postępowania o ud</w:t>
      </w:r>
      <w:r>
        <w:rPr>
          <w:rFonts w:ascii="Times New Roman" w:hAnsi="Times New Roman" w:cs="Times New Roman"/>
          <w:sz w:val="24"/>
          <w:szCs w:val="24"/>
        </w:rPr>
        <w:t xml:space="preserve">zielenie zamówienia publicznego </w:t>
      </w:r>
      <w:r w:rsidRPr="00062671">
        <w:rPr>
          <w:rFonts w:ascii="Times New Roman" w:hAnsi="Times New Roman" w:cs="Times New Roman"/>
          <w:sz w:val="24"/>
          <w:szCs w:val="24"/>
        </w:rPr>
        <w:t>pn.</w:t>
      </w:r>
      <w:r w:rsidRPr="00062671">
        <w:t xml:space="preserve"> </w:t>
      </w:r>
      <w:r w:rsidRPr="00062671">
        <w:rPr>
          <w:rFonts w:ascii="Times New Roman" w:hAnsi="Times New Roman" w:cs="Times New Roman"/>
          <w:b/>
          <w:sz w:val="24"/>
          <w:szCs w:val="24"/>
        </w:rPr>
        <w:t>Ochrona fizyczna osób i mienia w obiektach Miejskiego O</w:t>
      </w:r>
      <w:r w:rsidR="00C67973">
        <w:rPr>
          <w:rFonts w:ascii="Times New Roman" w:hAnsi="Times New Roman" w:cs="Times New Roman"/>
          <w:b/>
          <w:sz w:val="24"/>
          <w:szCs w:val="24"/>
        </w:rPr>
        <w:t>środka Sportu i Rekreacji w 2019</w:t>
      </w:r>
      <w:r w:rsidRPr="00062671">
        <w:rPr>
          <w:rFonts w:ascii="Times New Roman" w:hAnsi="Times New Roman" w:cs="Times New Roman"/>
          <w:b/>
          <w:sz w:val="24"/>
          <w:szCs w:val="24"/>
        </w:rPr>
        <w:t xml:space="preserve">r. Cz. II.  </w:t>
      </w:r>
      <w:r w:rsidRPr="00062671">
        <w:rPr>
          <w:rFonts w:ascii="Times New Roman" w:hAnsi="Times New Roman" w:cs="Times New Roman"/>
          <w:sz w:val="24"/>
          <w:szCs w:val="24"/>
        </w:rPr>
        <w:t>prowadzonego przez</w:t>
      </w:r>
      <w:r w:rsidRPr="00062671">
        <w:t xml:space="preserve"> </w:t>
      </w:r>
      <w:r w:rsidRPr="00062671">
        <w:rPr>
          <w:rFonts w:ascii="Times New Roman" w:hAnsi="Times New Roman" w:cs="Times New Roman"/>
          <w:sz w:val="24"/>
          <w:szCs w:val="24"/>
        </w:rPr>
        <w:t>Miejski Ośrodek Sportu i Rekreacji w Kielcach  oświadczam, co następuje: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BD38F8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INFORMACJA DOTYCZĄCA WYKONAWCY: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spełniam warunki udziału w postępowaniu określone przez zamawiającego w     Specyfikacji Istotnych Warunków Zamówienia </w:t>
      </w:r>
      <w:r w:rsidR="00B0329B">
        <w:rPr>
          <w:rFonts w:ascii="Times New Roman" w:hAnsi="Times New Roman" w:cs="Times New Roman"/>
          <w:sz w:val="24"/>
          <w:szCs w:val="24"/>
        </w:rPr>
        <w:t xml:space="preserve">w </w:t>
      </w:r>
      <w:r w:rsidRPr="00062671">
        <w:rPr>
          <w:rFonts w:ascii="Times New Roman" w:hAnsi="Times New Roman" w:cs="Times New Roman"/>
          <w:sz w:val="24"/>
          <w:szCs w:val="24"/>
        </w:rPr>
        <w:t> </w:t>
      </w:r>
      <w:r w:rsidR="00B0329B" w:rsidRPr="00B0329B">
        <w:rPr>
          <w:rFonts w:ascii="Times New Roman" w:hAnsi="Times New Roman" w:cs="Times New Roman"/>
          <w:b/>
          <w:sz w:val="24"/>
          <w:szCs w:val="24"/>
        </w:rPr>
        <w:t xml:space="preserve">Rozdziale VIII dot. cz. </w:t>
      </w:r>
      <w:r w:rsidR="00B0329B">
        <w:rPr>
          <w:rFonts w:ascii="Times New Roman" w:hAnsi="Times New Roman" w:cs="Times New Roman"/>
          <w:b/>
          <w:sz w:val="24"/>
          <w:szCs w:val="24"/>
        </w:rPr>
        <w:t>I</w:t>
      </w:r>
      <w:r w:rsidR="00B0329B" w:rsidRPr="00B0329B">
        <w:rPr>
          <w:rFonts w:ascii="Times New Roman" w:hAnsi="Times New Roman" w:cs="Times New Roman"/>
          <w:b/>
          <w:sz w:val="24"/>
          <w:szCs w:val="24"/>
        </w:rPr>
        <w:t xml:space="preserve">I. </w:t>
      </w:r>
      <w:r w:rsidRPr="0006267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7D8F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B57D8F" w:rsidRPr="00062671" w:rsidRDefault="00B57D8F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BD38F8" w:rsidRPr="00062671" w:rsidRDefault="00BD38F8" w:rsidP="00BD38F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D38F8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57D8F" w:rsidRPr="00062671" w:rsidRDefault="00B57D8F" w:rsidP="00BD38F8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D38F8" w:rsidRPr="00062671" w:rsidRDefault="00BD38F8" w:rsidP="00BD38F8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INFORMACJA W ZWIĄZKU Z POLEGANIEM NA ZASOBACH INNYCH PODMIOTÓW</w:t>
      </w:r>
      <w:r w:rsidRPr="0006267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w celu wykazania spełniania warunków udziału w postępowaniu, określonych przez zamawiającego w Specyfikacji Istotnych Warunków Zamówienia  </w:t>
      </w:r>
      <w:r w:rsidR="00B0329B">
        <w:rPr>
          <w:rFonts w:ascii="Times New Roman" w:hAnsi="Times New Roman" w:cs="Times New Roman"/>
          <w:sz w:val="24"/>
          <w:szCs w:val="24"/>
        </w:rPr>
        <w:t xml:space="preserve">                         w </w:t>
      </w:r>
      <w:r w:rsidR="00B0329B" w:rsidRPr="00B0329B">
        <w:rPr>
          <w:rFonts w:ascii="Times New Roman" w:hAnsi="Times New Roman" w:cs="Times New Roman"/>
          <w:b/>
          <w:sz w:val="24"/>
          <w:szCs w:val="24"/>
        </w:rPr>
        <w:t xml:space="preserve">Rozdziale VIII dot. cz. </w:t>
      </w:r>
      <w:r w:rsidR="00B0329B">
        <w:rPr>
          <w:rFonts w:ascii="Times New Roman" w:hAnsi="Times New Roman" w:cs="Times New Roman"/>
          <w:b/>
          <w:sz w:val="24"/>
          <w:szCs w:val="24"/>
        </w:rPr>
        <w:t>I</w:t>
      </w:r>
      <w:r w:rsidR="00B0329B" w:rsidRPr="00B0329B">
        <w:rPr>
          <w:rFonts w:ascii="Times New Roman" w:hAnsi="Times New Roman" w:cs="Times New Roman"/>
          <w:b/>
          <w:sz w:val="24"/>
          <w:szCs w:val="24"/>
        </w:rPr>
        <w:t>I.</w:t>
      </w:r>
      <w:r w:rsidR="00B0329B" w:rsidRPr="00B0329B">
        <w:rPr>
          <w:rFonts w:ascii="Times New Roman" w:hAnsi="Times New Roman" w:cs="Times New Roman"/>
          <w:sz w:val="24"/>
          <w:szCs w:val="24"/>
        </w:rPr>
        <w:t xml:space="preserve"> </w:t>
      </w:r>
      <w:r w:rsidRPr="00062671">
        <w:rPr>
          <w:rFonts w:ascii="Times New Roman" w:hAnsi="Times New Roman" w:cs="Times New Roman"/>
          <w:sz w:val="24"/>
          <w:szCs w:val="24"/>
        </w:rPr>
        <w:t>polegam na zasobach następującego/</w:t>
      </w:r>
      <w:proofErr w:type="spellStart"/>
      <w:r w:rsidRPr="00062671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hAnsi="Times New Roman" w:cs="Times New Roman"/>
          <w:sz w:val="24"/>
          <w:szCs w:val="24"/>
        </w:rPr>
        <w:t xml:space="preserve"> podmiotu/ów: ………………………………………………………………………………………………….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..………………………………………………………………………………………………… w następującym zakresie: ………………………………………………………………………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BD38F8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 xml:space="preserve">(wskazać podmiot i określić odpowiedni zakres dla wskazanego podmiotu). </w:t>
      </w:r>
    </w:p>
    <w:p w:rsidR="00B0329B" w:rsidRPr="00062671" w:rsidRDefault="00B0329B" w:rsidP="00BD38F8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0329B" w:rsidRDefault="000E4327" w:rsidP="000E4327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30084">
        <w:rPr>
          <w:rFonts w:ascii="Times New Roman" w:hAnsi="Times New Roman" w:cs="Times New Roman"/>
          <w:b/>
          <w:i/>
          <w:sz w:val="24"/>
          <w:szCs w:val="24"/>
        </w:rPr>
        <w:t xml:space="preserve">W załączeniu: </w:t>
      </w:r>
    </w:p>
    <w:p w:rsidR="00B0329B" w:rsidRPr="00FD3B34" w:rsidRDefault="00B0329B" w:rsidP="00B0329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30084">
        <w:rPr>
          <w:rFonts w:ascii="Times New Roman" w:hAnsi="Times New Roman" w:cs="Times New Roman"/>
          <w:b/>
          <w:i/>
          <w:sz w:val="24"/>
          <w:szCs w:val="24"/>
        </w:rPr>
        <w:t>oświadczenie Podmiotu udostę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pniającego </w:t>
      </w:r>
      <w:r w:rsidRPr="00630084">
        <w:rPr>
          <w:rFonts w:ascii="Times New Roman" w:hAnsi="Times New Roman" w:cs="Times New Roman"/>
          <w:b/>
          <w:i/>
          <w:sz w:val="24"/>
          <w:szCs w:val="24"/>
        </w:rPr>
        <w:t>zasoby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( wg wzoru jak w zał. nr 6.II  do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siwz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) </w:t>
      </w:r>
      <w:r w:rsidRPr="00630084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FD3B3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BD38F8" w:rsidRPr="00062671" w:rsidRDefault="00BD38F8" w:rsidP="00BD38F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D38F8" w:rsidRPr="00062671" w:rsidRDefault="00BD38F8" w:rsidP="00BD38F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D38F8" w:rsidRPr="00062671" w:rsidRDefault="00BD38F8" w:rsidP="00BD38F8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2671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:rsidR="00BD38F8" w:rsidRPr="00062671" w:rsidRDefault="00BD38F8" w:rsidP="00BD38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BD38F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062671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38F8" w:rsidRPr="00062671" w:rsidRDefault="00BD38F8" w:rsidP="00BD38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</w:r>
      <w:r w:rsidRPr="00062671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BD38F8" w:rsidRPr="00062671" w:rsidRDefault="00BD38F8" w:rsidP="00BD38F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62671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155624" w:rsidRDefault="00155624"/>
    <w:sectPr w:rsidR="00155624" w:rsidSect="00B57D8F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8F8"/>
    <w:rsid w:val="000E4327"/>
    <w:rsid w:val="00155624"/>
    <w:rsid w:val="001F44AB"/>
    <w:rsid w:val="00630084"/>
    <w:rsid w:val="00712D0A"/>
    <w:rsid w:val="00722338"/>
    <w:rsid w:val="00B0329B"/>
    <w:rsid w:val="00B57D8F"/>
    <w:rsid w:val="00BD38F8"/>
    <w:rsid w:val="00C31073"/>
    <w:rsid w:val="00C3129D"/>
    <w:rsid w:val="00C67973"/>
    <w:rsid w:val="00FD3B34"/>
    <w:rsid w:val="00FE4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38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38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72447104</Template>
  <TotalTime>18</TotalTime>
  <Pages>4</Pages>
  <Words>615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4297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11</cp:revision>
  <cp:lastPrinted>2017-10-06T12:38:00Z</cp:lastPrinted>
  <dcterms:created xsi:type="dcterms:W3CDTF">2017-10-05T12:13:00Z</dcterms:created>
  <dcterms:modified xsi:type="dcterms:W3CDTF">2018-10-08T07:49:00Z</dcterms:modified>
</cp:coreProperties>
</file>