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41E" w:rsidRPr="0041041E" w:rsidRDefault="0041041E" w:rsidP="0041041E">
      <w:pPr>
        <w:spacing w:after="0" w:line="48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Załącznik nr 3.1. do SIWZ -  Cz. I.</w:t>
      </w:r>
    </w:p>
    <w:p w:rsidR="0041041E" w:rsidRPr="0041041E" w:rsidRDefault="0041041E" w:rsidP="0041041E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41041E" w:rsidRPr="0041041E" w:rsidRDefault="0041041E" w:rsidP="0041041E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41041E" w:rsidRPr="0041041E" w:rsidRDefault="0041041E" w:rsidP="0041041E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41041E" w:rsidRPr="0041041E" w:rsidRDefault="0041041E" w:rsidP="0041041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41041E" w:rsidRPr="0041041E" w:rsidRDefault="0041041E" w:rsidP="0041041E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41041E" w:rsidRPr="0041041E" w:rsidRDefault="0041041E" w:rsidP="0041041E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41041E" w:rsidRPr="0041041E" w:rsidRDefault="0041041E" w:rsidP="0041041E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41041E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41041E">
        <w:rPr>
          <w:rFonts w:ascii="Times New Roman" w:hAnsi="Times New Roman" w:cs="Times New Roman"/>
          <w:i/>
          <w:sz w:val="24"/>
          <w:szCs w:val="24"/>
        </w:rPr>
        <w:t>)</w:t>
      </w:r>
    </w:p>
    <w:p w:rsidR="0041041E" w:rsidRPr="0041041E" w:rsidRDefault="0041041E" w:rsidP="0041041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1041E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41041E" w:rsidRPr="0041041E" w:rsidRDefault="0041041E" w:rsidP="0041041E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41041E" w:rsidRPr="0041041E" w:rsidRDefault="0041041E" w:rsidP="0041041E">
      <w:pPr>
        <w:spacing w:after="0"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41041E" w:rsidRPr="0041041E" w:rsidRDefault="0041041E" w:rsidP="0041041E">
      <w:pPr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041E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41041E" w:rsidRPr="0041041E" w:rsidRDefault="0041041E" w:rsidP="0041041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41041E" w:rsidRPr="0041041E" w:rsidRDefault="0041041E" w:rsidP="0041041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041E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41041E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41041E" w:rsidRPr="0041041E" w:rsidRDefault="0041041E" w:rsidP="0041041E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041E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41041E" w:rsidRPr="0041041E" w:rsidRDefault="0041041E" w:rsidP="004104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Pr="0041041E">
        <w:rPr>
          <w:rFonts w:ascii="Times New Roman" w:hAnsi="Times New Roman" w:cs="Times New Roman"/>
          <w:sz w:val="24"/>
          <w:szCs w:val="24"/>
        </w:rPr>
        <w:br/>
        <w:t>pn.</w:t>
      </w:r>
      <w:r w:rsidRPr="0041041E">
        <w:rPr>
          <w:rFonts w:ascii="Times New Roman" w:eastAsia="Calibri" w:hAnsi="Times New Roman" w:cs="Times New Roman"/>
          <w:b/>
          <w:sz w:val="24"/>
          <w:szCs w:val="24"/>
        </w:rPr>
        <w:t xml:space="preserve"> Usługi sprzątania i utrzymania czystości na terenie obiektów Miejskiego Ośrodka Sportu  i Rekreacji w Kielcach - cz. I.,  </w:t>
      </w:r>
      <w:r w:rsidRPr="0041041E">
        <w:rPr>
          <w:rFonts w:ascii="Times New Roman" w:hAnsi="Times New Roman" w:cs="Times New Roman"/>
          <w:sz w:val="24"/>
          <w:szCs w:val="24"/>
        </w:rPr>
        <w:t>prowadzonego przez Miejski Ośrodek Sportu i Rekreacji w Kielcach</w:t>
      </w:r>
      <w:r w:rsidRPr="0041041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1041E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41041E" w:rsidRPr="0041041E" w:rsidRDefault="0041041E" w:rsidP="0041041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     </w:t>
      </w:r>
      <w:r w:rsidRPr="0041041E">
        <w:rPr>
          <w:rFonts w:ascii="Times New Roman" w:hAnsi="Times New Roman" w:cs="Times New Roman"/>
          <w:b/>
          <w:sz w:val="24"/>
          <w:szCs w:val="24"/>
        </w:rPr>
        <w:t>Rozdz. VIII. Specyfikacji Istotnych Warunków Zamówienia</w:t>
      </w:r>
      <w:r w:rsidR="00974531">
        <w:rPr>
          <w:rFonts w:ascii="Times New Roman" w:hAnsi="Times New Roman" w:cs="Times New Roman"/>
          <w:b/>
          <w:sz w:val="24"/>
          <w:szCs w:val="24"/>
        </w:rPr>
        <w:t xml:space="preserve"> dot. cz. I.</w:t>
      </w:r>
      <w:r w:rsidRPr="004104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1041E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1041E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1041E" w:rsidRPr="0041041E" w:rsidRDefault="0041041E" w:rsidP="0041041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1041E" w:rsidRPr="0041041E" w:rsidRDefault="0041041E" w:rsidP="0041041E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INFORMACJA W ZWIĄZKU Z POLEGANIEM NA ZASOBACH INNYCH PODMIOTÓW</w:t>
      </w:r>
      <w:r w:rsidRPr="0041041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</w:t>
      </w:r>
      <w:r w:rsidRPr="0041041E">
        <w:rPr>
          <w:rFonts w:ascii="Times New Roman" w:hAnsi="Times New Roman" w:cs="Times New Roman"/>
          <w:b/>
          <w:sz w:val="24"/>
          <w:szCs w:val="24"/>
        </w:rPr>
        <w:t>Rozdz.</w:t>
      </w:r>
      <w:r w:rsidRPr="0041041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1041E">
        <w:rPr>
          <w:rFonts w:ascii="Times New Roman" w:hAnsi="Times New Roman" w:cs="Times New Roman"/>
          <w:b/>
          <w:sz w:val="24"/>
          <w:szCs w:val="24"/>
        </w:rPr>
        <w:t>VIII</w:t>
      </w:r>
      <w:r w:rsidRPr="0041041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1041E">
        <w:rPr>
          <w:rFonts w:ascii="Times New Roman" w:hAnsi="Times New Roman" w:cs="Times New Roman"/>
          <w:b/>
          <w:sz w:val="24"/>
          <w:szCs w:val="24"/>
        </w:rPr>
        <w:t>Specyfikacji Istotnych Warunków Zamówienia</w:t>
      </w:r>
      <w:r w:rsidR="00974531">
        <w:rPr>
          <w:rFonts w:ascii="Times New Roman" w:hAnsi="Times New Roman" w:cs="Times New Roman"/>
          <w:b/>
          <w:sz w:val="24"/>
          <w:szCs w:val="24"/>
        </w:rPr>
        <w:t xml:space="preserve"> dot. cz. I.</w:t>
      </w:r>
      <w:r w:rsidRPr="004104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041E"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41041E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41041E">
        <w:rPr>
          <w:rFonts w:ascii="Times New Roman" w:hAnsi="Times New Roman" w:cs="Times New Roman"/>
          <w:sz w:val="24"/>
          <w:szCs w:val="24"/>
        </w:rPr>
        <w:t xml:space="preserve"> podmiotu/ów: …………………………………………………………………………………………..……….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..………………………………………………………………………………………………… w następującym zakresie: …………………………………………………………….…………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41041E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041E" w:rsidRPr="00974531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74531">
        <w:rPr>
          <w:rFonts w:ascii="Times New Roman" w:hAnsi="Times New Roman" w:cs="Times New Roman"/>
          <w:b/>
          <w:i/>
          <w:sz w:val="24"/>
          <w:szCs w:val="24"/>
        </w:rPr>
        <w:t>W załączeniu: oświadczenie podmiotu trzecie</w:t>
      </w:r>
      <w:r w:rsidR="00974531" w:rsidRPr="00974531">
        <w:rPr>
          <w:rFonts w:ascii="Times New Roman" w:hAnsi="Times New Roman" w:cs="Times New Roman"/>
          <w:b/>
          <w:i/>
          <w:sz w:val="24"/>
          <w:szCs w:val="24"/>
        </w:rPr>
        <w:t>go wg zał. nr 7</w:t>
      </w:r>
      <w:r w:rsidRPr="00974531">
        <w:rPr>
          <w:rFonts w:ascii="Times New Roman" w:hAnsi="Times New Roman" w:cs="Times New Roman"/>
          <w:b/>
          <w:i/>
          <w:sz w:val="24"/>
          <w:szCs w:val="24"/>
        </w:rPr>
        <w:t xml:space="preserve"> do SIWZ 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1041E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1041E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1041E" w:rsidRPr="0041041E" w:rsidRDefault="0041041E" w:rsidP="0041041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1041E" w:rsidRPr="0041041E" w:rsidRDefault="0041041E" w:rsidP="0041041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41041E" w:rsidRPr="0041041E" w:rsidRDefault="0041041E" w:rsidP="004104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1041E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1041E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1041E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1041E" w:rsidRPr="0041041E" w:rsidRDefault="0041041E" w:rsidP="0041041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B4215" w:rsidRDefault="00BB4215"/>
    <w:p w:rsidR="00DB14E3" w:rsidRDefault="00DB14E3"/>
    <w:p w:rsidR="00DB14E3" w:rsidRDefault="00DB14E3"/>
    <w:p w:rsidR="00DB14E3" w:rsidRDefault="00DB14E3"/>
    <w:p w:rsidR="00DB14E3" w:rsidRPr="00B920A0" w:rsidRDefault="00DB14E3" w:rsidP="00DB14E3">
      <w:pPr>
        <w:spacing w:after="0" w:line="48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lastRenderedPageBreak/>
        <w:t>Załącznik nr 3.2. do SIWZ -   Cz. II.</w:t>
      </w:r>
    </w:p>
    <w:p w:rsidR="00DB14E3" w:rsidRPr="00B920A0" w:rsidRDefault="00DB14E3" w:rsidP="00DB14E3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DB14E3" w:rsidRPr="00B920A0" w:rsidRDefault="00DB14E3" w:rsidP="00DB14E3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DB14E3" w:rsidRPr="00B920A0" w:rsidRDefault="00DB14E3" w:rsidP="00DB14E3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DB14E3" w:rsidRPr="00B920A0" w:rsidRDefault="00DB14E3" w:rsidP="00DB14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DB14E3" w:rsidRPr="00B920A0" w:rsidRDefault="00DB14E3" w:rsidP="00DB14E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DB14E3" w:rsidRPr="00B920A0" w:rsidRDefault="00DB14E3" w:rsidP="00DB14E3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DB14E3" w:rsidRPr="00B920A0" w:rsidRDefault="00DB14E3" w:rsidP="00DB14E3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B920A0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B920A0">
        <w:rPr>
          <w:rFonts w:ascii="Times New Roman" w:hAnsi="Times New Roman" w:cs="Times New Roman"/>
          <w:i/>
          <w:sz w:val="24"/>
          <w:szCs w:val="24"/>
        </w:rPr>
        <w:t>)</w:t>
      </w:r>
    </w:p>
    <w:p w:rsidR="00DB14E3" w:rsidRPr="00B920A0" w:rsidRDefault="00DB14E3" w:rsidP="00DB14E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920A0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DB14E3" w:rsidRPr="00B920A0" w:rsidRDefault="00DB14E3" w:rsidP="00DB14E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DB14E3" w:rsidRPr="00B920A0" w:rsidRDefault="00DB14E3" w:rsidP="00DB14E3">
      <w:pPr>
        <w:spacing w:after="0"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DB14E3" w:rsidRPr="00B920A0" w:rsidRDefault="00DB14E3" w:rsidP="00DB14E3">
      <w:pPr>
        <w:rPr>
          <w:rFonts w:ascii="Times New Roman" w:hAnsi="Times New Roman" w:cs="Times New Roman"/>
          <w:sz w:val="24"/>
          <w:szCs w:val="24"/>
        </w:rPr>
      </w:pPr>
    </w:p>
    <w:p w:rsidR="00DB14E3" w:rsidRPr="00B920A0" w:rsidRDefault="00DB14E3" w:rsidP="00DB14E3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20A0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DB14E3" w:rsidRPr="00B920A0" w:rsidRDefault="00DB14E3" w:rsidP="00DB14E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DB14E3" w:rsidRPr="00B920A0" w:rsidRDefault="00DB14E3" w:rsidP="00DB14E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B920A0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B920A0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DB14E3" w:rsidRPr="00B920A0" w:rsidRDefault="00DB14E3" w:rsidP="00DB14E3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20A0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DB14E3" w:rsidRPr="00B920A0" w:rsidRDefault="00DB14E3" w:rsidP="00DB14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B14E3" w:rsidRDefault="00DB14E3" w:rsidP="00DB1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Pr="00B920A0">
        <w:rPr>
          <w:rFonts w:ascii="Times New Roman" w:hAnsi="Times New Roman" w:cs="Times New Roman"/>
          <w:sz w:val="24"/>
          <w:szCs w:val="24"/>
        </w:rPr>
        <w:br/>
        <w:t>pn.</w:t>
      </w:r>
      <w:r w:rsidRPr="00B920A0">
        <w:rPr>
          <w:rFonts w:ascii="Times New Roman" w:eastAsia="Calibri" w:hAnsi="Times New Roman" w:cs="Times New Roman"/>
          <w:b/>
          <w:sz w:val="24"/>
          <w:szCs w:val="24"/>
        </w:rPr>
        <w:t xml:space="preserve"> Usługi sprzątania i utrzymania czystości na terenie obiektów Miejskiego Ośrodka Sportu  i Rekreacji w Kielcach - cz. II., </w:t>
      </w:r>
      <w:r w:rsidRPr="00B920A0">
        <w:rPr>
          <w:rFonts w:ascii="Times New Roman" w:hAnsi="Times New Roman" w:cs="Times New Roman"/>
          <w:sz w:val="24"/>
          <w:szCs w:val="24"/>
        </w:rPr>
        <w:t>prowadzonego przez Miejski Ośrodek Sportu i Rekreacji w Kielcach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74531" w:rsidRPr="00B920A0" w:rsidRDefault="00974531" w:rsidP="00DB1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B14E3" w:rsidRPr="00B920A0" w:rsidRDefault="00DB14E3" w:rsidP="00DB14E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     </w:t>
      </w:r>
      <w:r w:rsidRPr="00B920A0">
        <w:rPr>
          <w:rFonts w:ascii="Times New Roman" w:hAnsi="Times New Roman" w:cs="Times New Roman"/>
          <w:b/>
          <w:sz w:val="24"/>
          <w:szCs w:val="24"/>
        </w:rPr>
        <w:t>Rozdz. VIII. Specyfikacji Istotnych Warunków Zamówienia</w:t>
      </w:r>
      <w:r w:rsidR="00974531">
        <w:rPr>
          <w:rFonts w:ascii="Times New Roman" w:hAnsi="Times New Roman" w:cs="Times New Roman"/>
          <w:b/>
          <w:sz w:val="24"/>
          <w:szCs w:val="24"/>
        </w:rPr>
        <w:t xml:space="preserve"> – dot. cz. II</w:t>
      </w:r>
      <w:r w:rsidRPr="00B920A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B920A0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DB14E3" w:rsidRPr="00B920A0" w:rsidRDefault="00DB14E3" w:rsidP="00DB14E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B14E3" w:rsidRPr="00B920A0" w:rsidRDefault="00DB14E3" w:rsidP="00DB14E3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INFORMACJA W ZWIĄZKU Z POLEGANIEM NA ZASOBACH INNYCH PODMIOTÓW</w:t>
      </w:r>
      <w:r w:rsidRPr="00B920A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</w:t>
      </w:r>
      <w:r w:rsidRPr="00B920A0">
        <w:rPr>
          <w:rFonts w:ascii="Times New Roman" w:hAnsi="Times New Roman" w:cs="Times New Roman"/>
          <w:b/>
          <w:sz w:val="24"/>
          <w:szCs w:val="24"/>
        </w:rPr>
        <w:t>Rozdz.</w:t>
      </w:r>
      <w:r w:rsidRPr="00B920A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b/>
          <w:sz w:val="24"/>
          <w:szCs w:val="24"/>
        </w:rPr>
        <w:t>VIII</w:t>
      </w:r>
      <w:r w:rsidRPr="00B920A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b/>
          <w:sz w:val="24"/>
          <w:szCs w:val="24"/>
        </w:rPr>
        <w:t>Specyfikacji Istotnych Warunków Zamówienia</w:t>
      </w:r>
      <w:r w:rsidR="00974531">
        <w:rPr>
          <w:rFonts w:ascii="Times New Roman" w:hAnsi="Times New Roman" w:cs="Times New Roman"/>
          <w:b/>
          <w:sz w:val="24"/>
          <w:szCs w:val="24"/>
        </w:rPr>
        <w:t>-</w:t>
      </w:r>
      <w:r w:rsidRPr="00B920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4531">
        <w:rPr>
          <w:rFonts w:ascii="Times New Roman" w:hAnsi="Times New Roman" w:cs="Times New Roman"/>
          <w:b/>
          <w:sz w:val="24"/>
          <w:szCs w:val="24"/>
        </w:rPr>
        <w:t xml:space="preserve">dot. cz. II. </w:t>
      </w:r>
      <w:r w:rsidRPr="00B920A0"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B920A0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B920A0">
        <w:rPr>
          <w:rFonts w:ascii="Times New Roman" w:hAnsi="Times New Roman" w:cs="Times New Roman"/>
          <w:sz w:val="24"/>
          <w:szCs w:val="24"/>
        </w:rPr>
        <w:t xml:space="preserve"> podmiotu/ów: …………………………………………………………………………………………..……….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..………………………………………………………………………………………………… w następującym zakresie: …………………………………………………………….…………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14E3" w:rsidRPr="00974531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74531">
        <w:rPr>
          <w:rFonts w:ascii="Times New Roman" w:hAnsi="Times New Roman" w:cs="Times New Roman"/>
          <w:b/>
          <w:i/>
          <w:sz w:val="24"/>
          <w:szCs w:val="24"/>
        </w:rPr>
        <w:t>W załączeniu: oświadczenie</w:t>
      </w:r>
      <w:r w:rsidR="00974531">
        <w:rPr>
          <w:rFonts w:ascii="Times New Roman" w:hAnsi="Times New Roman" w:cs="Times New Roman"/>
          <w:b/>
          <w:i/>
          <w:sz w:val="24"/>
          <w:szCs w:val="24"/>
        </w:rPr>
        <w:t xml:space="preserve"> podmiotu trzeciego wg zał. nr 7</w:t>
      </w:r>
      <w:r w:rsidRPr="00974531">
        <w:rPr>
          <w:rFonts w:ascii="Times New Roman" w:hAnsi="Times New Roman" w:cs="Times New Roman"/>
          <w:b/>
          <w:i/>
          <w:sz w:val="24"/>
          <w:szCs w:val="24"/>
        </w:rPr>
        <w:t xml:space="preserve"> do SIWZ 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B920A0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DB14E3" w:rsidRPr="00B920A0" w:rsidRDefault="00DB14E3" w:rsidP="00DB14E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B14E3" w:rsidRPr="00B920A0" w:rsidRDefault="00DB14E3" w:rsidP="00DB14E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DB14E3" w:rsidRPr="00B920A0" w:rsidRDefault="00DB14E3" w:rsidP="00DB14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E3" w:rsidRPr="00B920A0" w:rsidRDefault="00DB14E3" w:rsidP="00DB14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B920A0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B920A0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14E3" w:rsidRPr="00B920A0" w:rsidRDefault="00DB14E3" w:rsidP="00DB14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DB14E3" w:rsidRPr="00B920A0" w:rsidRDefault="00DB14E3" w:rsidP="00DB14E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DB14E3" w:rsidRPr="00B920A0" w:rsidRDefault="00DB14E3" w:rsidP="00DB14E3"/>
    <w:p w:rsidR="00DB14E3" w:rsidRDefault="00DB14E3"/>
    <w:p w:rsidR="00DB14E3" w:rsidRDefault="00DB14E3"/>
    <w:p w:rsidR="00DB14E3" w:rsidRPr="0041041E" w:rsidRDefault="00DB14E3"/>
    <w:sectPr w:rsidR="00DB14E3" w:rsidRPr="00410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41E"/>
    <w:rsid w:val="0041041E"/>
    <w:rsid w:val="00974531"/>
    <w:rsid w:val="00BB4215"/>
    <w:rsid w:val="00DB1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4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4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513B29D8</Template>
  <TotalTime>3</TotalTime>
  <Pages>4</Pages>
  <Words>607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</cp:revision>
  <dcterms:created xsi:type="dcterms:W3CDTF">2017-10-18T08:24:00Z</dcterms:created>
  <dcterms:modified xsi:type="dcterms:W3CDTF">2017-10-23T13:22:00Z</dcterms:modified>
</cp:coreProperties>
</file>