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93C" w:rsidRDefault="00B41639" w:rsidP="009649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96493C" w:rsidRPr="00351C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</w:t>
      </w:r>
      <w:r w:rsidR="009649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wspólny dla cz. 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II)</w:t>
      </w:r>
    </w:p>
    <w:p w:rsidR="006B16A7" w:rsidRPr="00351C39" w:rsidRDefault="006B16A7" w:rsidP="009649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Nr ………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B41639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…………. 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 pomiędzy: Gminą Kielce - </w:t>
      </w:r>
      <w:r w:rsidR="0096493C"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Miejskim Ośrodkiem Sportu                    i Rekreacji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25-018 Kielce ul. Żytnia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   NIP: 959-19-55-792,  REGON: 260762197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Pr="00C55B70" w:rsidRDefault="00B41639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Wojciecha Dębskiego  – Dyrektora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 ZAMAWIAJĄCYM, a: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wpisanym do ………………………………………………..pod nr ………………………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 …………………………………………………………………………………………..………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WYKONAWCĄ: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E81AD4">
        <w:rPr>
          <w:rFonts w:ascii="Times New Roman" w:eastAsia="Times New Roman" w:hAnsi="Times New Roman" w:cs="Times New Roman"/>
          <w:sz w:val="24"/>
          <w:szCs w:val="24"/>
          <w:lang w:eastAsia="pl-PL"/>
        </w:rPr>
        <w:t>rezultacie postępowania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udzielenie zamówienia publicznego </w:t>
      </w:r>
      <w:r w:rsidR="00B41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poniżej równowartości w zł 30000 euro, prowadzonego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trybie </w:t>
      </w:r>
      <w:r w:rsidR="00B41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rozeznania rynku -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</w:t>
      </w:r>
      <w:r w:rsidR="00B41639">
        <w:rPr>
          <w:rFonts w:ascii="Times New Roman" w:eastAsia="Times New Roman" w:hAnsi="Times New Roman" w:cs="Times New Roman"/>
          <w:sz w:val="24"/>
          <w:szCs w:val="24"/>
          <w:lang w:eastAsia="pl-PL"/>
        </w:rPr>
        <w:t>warta umowa  o wykonanie dostaw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, następującej treści: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Przedmiotem niniejszej umowy jest dostawa środków przeznaczonych do uzdatniania wody basenowej, wymienionych w ofercie, o której mowa w ust. 3 umowy, dla niżej wymienionych obi</w:t>
      </w:r>
      <w:r w:rsidR="00B41639">
        <w:rPr>
          <w:rFonts w:ascii="Times New Roman" w:eastAsia="Times New Roman" w:hAnsi="Times New Roman" w:cs="Times New Roman"/>
          <w:sz w:val="24"/>
          <w:szCs w:val="24"/>
          <w:lang w:eastAsia="pl-PL"/>
        </w:rPr>
        <w:t>ektów Zamawiającego, w roku 2015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Cz. I. 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1) krytej pływalni DELFIN  przy ul. Krakowskiej 2;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2) krytej pływalni MORS przy ul. Toporowskiego 96;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3) krytej pływalni  ORKA przy ul. Kujawskiej 18;</w:t>
      </w:r>
    </w:p>
    <w:p w:rsidR="0096493C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4) krytej pływalni przy ul. Jurajskiej 7;</w:t>
      </w:r>
      <w:r w:rsidRPr="00C55B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5) krytej pływalni FOKA przy ul. Oś. Barwinek 31</w:t>
      </w:r>
    </w:p>
    <w:p w:rsidR="0096493C" w:rsidRPr="002634EB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34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okresie : od </w:t>
      </w:r>
      <w:r w:rsidR="00B416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………2015 r.  do 31 grudnia 2015</w:t>
      </w:r>
      <w:r w:rsidRPr="002634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B41639" w:rsidRDefault="00B41639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lub:</w:t>
      </w:r>
    </w:p>
    <w:p w:rsidR="00B41639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cz. II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6) basenu letniego przy ul. Szczecińskiej 1 w Kielcach</w:t>
      </w:r>
      <w:r w:rsidRPr="00314C0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493C" w:rsidRPr="002634EB" w:rsidRDefault="00B41639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okresie od:  1 maja   2015 r. do 31 sierpnia 2015 </w:t>
      </w:r>
      <w:r w:rsidR="0096493C" w:rsidRPr="002634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oświadcza, że posiada pełną wiedzę i rozeznanie co do zakresu i warunków dostawy, które mają być przez niego wykonane.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</w:p>
    <w:p w:rsidR="0096493C" w:rsidRPr="00C55B70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Obowiązki Wykonawcy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warunki dostawy.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Wykonawca zobowiązuje się do wykonania </w:t>
      </w:r>
      <w:r w:rsidR="005A06A4"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2015 dostaw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do uzdatniania wody w basenach Zamawiającego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zgodnie z warunkami postepowania.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Wykonawca zobowiązuje się do poniesienia wszelkich kosztów związanych z dostawą, w tym kos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ztów transportu i ubezpieczenia dostawy. </w:t>
      </w:r>
    </w:p>
    <w:p w:rsidR="0096493C" w:rsidRPr="004F26E8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3. Wraz z dostawą Wykonawca jest zobowiązany dostarczyć: świade</w:t>
      </w:r>
      <w:r w:rsidR="002E2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ctwa kontroli jakości, analizy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B146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</w:t>
      </w:r>
      <w:r w:rsidR="002E2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karty charakterystyki na poszczególne środki. 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4. Dostawa odbywać się będzie na podstawie pisemnych zamówień składanych  każdorazowo przez uprawnionych  przedstawicieli Zamawiającego z poszczególnych obiektów.</w:t>
      </w:r>
    </w:p>
    <w:p w:rsidR="0096493C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5. Zamawiający nie ponosi względem Wykonawcy odpowiedzialności za złożenie zamówień w ilościach mni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>ejszych niż określone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ofercie Wykonawcy.</w:t>
      </w:r>
    </w:p>
    <w:p w:rsidR="0096493C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20E9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2E20E9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Wykonawca oświadcza</w:t>
      </w:r>
      <w:r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</w:t>
      </w:r>
      <w:r w:rsidR="002E20E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E6409" w:rsidRPr="004F26E8" w:rsidRDefault="002E20E9" w:rsidP="009E64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96493C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 w zakresie prowadzonej działalności gospodarczej obejmującej przedmiot zamówienia, na podstawie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polisy OC</w:t>
      </w:r>
      <w:r w:rsidR="0096493C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......................</w:t>
      </w:r>
      <w:r w:rsidR="0096493C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>...,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6493C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..........................., na sumę 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ważnej do dnia …………………..</w:t>
      </w:r>
      <w:r w:rsidR="0096493C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E6409"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6409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Kopia polisy </w:t>
      </w:r>
      <w:r w:rsid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</w:t>
      </w:r>
      <w:r w:rsidR="009E6409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</w:t>
      </w:r>
      <w:r w:rsid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niniejszej umowy</w:t>
      </w:r>
      <w:r w:rsidR="009E6409"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6409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jakichkolwiek zmian dotyczących ubezpieczenia Wykonawca zobowiązany jest poinformować o tym niezwłocznie Zamawiającego na piśmie. Brak ważnego ubezpieczenia OC w czasie trwania niniejszej umowy, uprawnia Zamawiającego do zawarcia  na koszt Wykonawcy umowy ubezpieczenia na warunkach określonych w niniejszym paragrafie, do czego Wykonawca niniejszym upoważnia Zamawiającego.</w:t>
      </w:r>
      <w:r w:rsid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6409" w:rsidRPr="004F26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ma prawo do pokrycia kosztów zawarcia umowy ubezpieczenia poprzez pomniejszenie wynagrodzenia Wykonawcy. </w:t>
      </w:r>
    </w:p>
    <w:p w:rsidR="0096493C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6409" w:rsidRDefault="002E20E9" w:rsidP="009E6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2E20E9">
        <w:rPr>
          <w:rFonts w:ascii="Times New Roman" w:eastAsia="Times New Roman" w:hAnsi="Times New Roman" w:cs="Times New Roman"/>
          <w:sz w:val="24"/>
          <w:szCs w:val="24"/>
          <w:lang w:eastAsia="pl-PL"/>
        </w:rPr>
        <w:t>osoby, które będą uczestniczyć w wykonywaniu zamówienia  posiadają wymagane ważne uprawnienia  tj. zaświadczenie ADR o ukończeniu kursu dokształcającego dla kierowców przewożących towary niebezpieczne</w:t>
      </w:r>
      <w:r w:rsid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E6409" w:rsidRPr="009E6409" w:rsidRDefault="009E6409" w:rsidP="009E6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>oferowane środki spełniają   wymagania polskiej normy, wymagane prawem świadectwa  kontroli jakości i dopuszczenia do stosowania .</w:t>
      </w:r>
    </w:p>
    <w:p w:rsidR="009E6409" w:rsidRPr="009E6409" w:rsidRDefault="009E6409" w:rsidP="009E6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dostarczane środki będą  w oryginalnie zamykanych, nie naruszonych i atestowanych  pojemnikach  w opakowaniach wymiennych</w:t>
      </w:r>
      <w:r w:rsidR="005A06A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E6409" w:rsidRPr="009E6409" w:rsidRDefault="009E6409" w:rsidP="009E6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 </w:t>
      </w:r>
      <w:r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gwarancji i rękojmi niezwłocznie wymieni środki dostarczone po dacie ich przydatności, zwietrzałe , o zmienionych właściwościach, lub  uszkodzonym pojemniku; </w:t>
      </w:r>
    </w:p>
    <w:p w:rsidR="00F200AD" w:rsidRDefault="009E6409" w:rsidP="009E6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</w:t>
      </w:r>
      <w:r w:rsidRP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przedmiot dostawy udziela gwarancji zgodnej co najmniej z gwarancją producenta  oraz rękojmi. Dokumenty gwarancyjne będą załączone każdorazowo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dostawy.</w:t>
      </w:r>
    </w:p>
    <w:p w:rsidR="009E6409" w:rsidRDefault="009E6409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Terminy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Termin obowiązywania umowy: </w:t>
      </w:r>
      <w:r w:rsid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………………..2015 r do …………….2015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dla cz. I /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 lub </w:t>
      </w:r>
      <w:r w:rsid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maja  do 31 sierpnia 2015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dla cz. II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poszczególnych dostaw Strony ustalają na : 4 dni od daty złożenia zamówienia.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</w:t>
      </w: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i warunki płatności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1. Za wykonanie przedmiotu umowy określonego w § 1, strony u</w:t>
      </w:r>
      <w:r w:rsidR="005A06A4">
        <w:rPr>
          <w:rFonts w:ascii="Times New Roman" w:eastAsia="Times New Roman" w:hAnsi="Times New Roman" w:cs="Times New Roman"/>
          <w:sz w:val="24"/>
          <w:szCs w:val="24"/>
          <w:lang w:eastAsia="pl-PL"/>
        </w:rPr>
        <w:t>stalają wynagrodzenie zgodne z Ofertą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w kwocie : …………………PLN  brutto ( słownie: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……………………………………………………………………………………………….);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w tym: podatek VAT w stawce: ……………%</w:t>
      </w:r>
    </w:p>
    <w:p w:rsidR="0096493C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tj. 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tto;……………………………………………………………PLN</w:t>
      </w:r>
    </w:p>
    <w:p w:rsidR="0096493C" w:rsidRDefault="0029664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>. Oferta, na podstawie której dokonano wyboru Wykonawcy stanowi integralną część umowy .</w:t>
      </w:r>
    </w:p>
    <w:p w:rsidR="0096493C" w:rsidRPr="00C55B70" w:rsidRDefault="0029664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 Należność za wykonanie przedmiotu umowy uregulowana będzie sukcesywnie, za każdorazową dostawą, w ciągu 14 dni od daty dostarczenia prawidłowo wystawionej faktury do siedziby Zamawiającego, z uwzględnieniem odrębnych lokalizacji obiektów, przelewem na rachunek Wykonawcy wskazany na fakturze, z ustawowymi odsetkami  w przypadku uchybienia terminu płatności.</w:t>
      </w:r>
    </w:p>
    <w:p w:rsidR="0096493C" w:rsidRPr="00C55B70" w:rsidRDefault="0029664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okresie  realizacji zamówienia  ceny jednostkowe </w:t>
      </w:r>
      <w:r w:rsidR="00964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mogą ulec zmianie w stosunku do oferty.</w:t>
      </w:r>
    </w:p>
    <w:p w:rsidR="0096493C" w:rsidRPr="00C55B70" w:rsidRDefault="0029664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20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wyraża zgody na cesje wierzytelności wynikających z tej umowy na podmiot trzeci. </w:t>
      </w:r>
    </w:p>
    <w:p w:rsidR="0096493C" w:rsidRPr="00C55B70" w:rsidRDefault="0029664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="0096493C"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Gwarancja i rękojmia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Wykonawca udziela gwarancji na dostarczone środki na okres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…………..zgodny z ………………..(  lub  gwarancją producenta) </w:t>
      </w:r>
      <w:r w:rsidRPr="00C55B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ączając każdorazowo do dostawy dokumenty gwarancyjne, </w:t>
      </w:r>
      <w:r w:rsidRPr="00C55B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karty charakterystyki środka 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2. Wady stwierdzone w okresie gwarancji Wykonawca usunie niezwłocznie, nie później niż w terminie 3 dni od zgłoszenia.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3. W sytuacji dostawy środków o właściwościach zmienionych, innych niż wymagane zamówieniem, dostarczone po dacie ich przydatności, zwietrzałe lub w uszkodzonym pojemniku - Wykonawca  niezwłocznie, nie później niż w terminie 3 dni wymieni na właściwe.</w:t>
      </w:r>
    </w:p>
    <w:p w:rsidR="0096493C" w:rsidRPr="00C55B70" w:rsidRDefault="0029664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  <w:r w:rsidR="0096493C"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1. Za zwłokę w wykonaniu umowy jak również za zwłokę w usu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>nięciu wad, o których mowa w § 5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ust.2 i 3 - Wykonawca zapłaci Zamawiającemu karę umowną w wysokości w wysokości 0,5% wynagrodzenia, o którym mowa w § 4 ust. 1 umowy, za każdy dzień zwłoki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odstąpienia od umowy przez Wykonawcę z przyczyn niezawinionych przez Zmawiającego, oraz przez Zamawiającego z winy Wykonawcy- Wykonawca zapłaci Zamawiającemu karę umowną w wysokości 20 % wynagrodzenia określonego w §4.ust.1 umowy.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rozwiązania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przypadku: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a) jeżeli Wykonawca narusza warunki umowy, a w szczególności, jeżeli nie wyw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iązuje się z terminowych dostaw;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dwukrotnego dostarczenia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o niewłaściwej jakości,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zmienionych ilości w stosunku do zamówienia oraz zbyt krótkiego terminu ważności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>( z zastrzeżeniem § 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3)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Default="0029664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  <w:r w:rsidR="009649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63E0E">
        <w:rPr>
          <w:rFonts w:ascii="Times New Roman" w:eastAsia="Times New Roman" w:hAnsi="Times New Roman" w:cs="Times New Roman"/>
          <w:b/>
          <w:color w:val="000000"/>
          <w:lang w:eastAsia="pl-PL"/>
        </w:rPr>
        <w:t>Odstąpienie od umowy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6493C" w:rsidRPr="00B63E0E" w:rsidRDefault="0096493C" w:rsidP="0096493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uprawniony jest do odstąpienia od umowy w przypadku: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96493C" w:rsidRPr="00B63E0E" w:rsidRDefault="0096493C" w:rsidP="0096493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3) trzykrotnego powierzenia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</w:t>
      </w: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okresie jednego kwartału kalendarzowego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wykonania usługi </w:t>
      </w:r>
      <w:r w:rsidRPr="00B63E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innemu podmiotowi, niż wynikającemu z przedłożonej umowy zawartej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ew. </w:t>
      </w:r>
      <w:r w:rsidRPr="00B63E0E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podwykonawcą</w:t>
      </w: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96493C" w:rsidRPr="00B63E0E" w:rsidRDefault="0096493C" w:rsidP="0096493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4)  </w:t>
      </w:r>
      <w:r w:rsidRPr="003831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wykonywania któregokolwiek z obowiązków określonych w § 1 i § 2 umowy;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6)  zawieszenia działalności gospodarczej;</w:t>
      </w:r>
    </w:p>
    <w:p w:rsidR="0096493C" w:rsidRPr="00B63E0E" w:rsidRDefault="0096493C" w:rsidP="0096493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96493C" w:rsidRPr="00B63E0E" w:rsidRDefault="0096493C" w:rsidP="00964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Odstąpienie od umowy powinno, pod rygorem nieważności, zostać dokonane na piśmie i zawierać uzasadnienie.</w:t>
      </w:r>
    </w:p>
    <w:p w:rsidR="0096493C" w:rsidRPr="00E977AF" w:rsidRDefault="0096493C" w:rsidP="00964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63E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tek odstąpienia.</w:t>
      </w:r>
    </w:p>
    <w:p w:rsidR="0096493C" w:rsidRDefault="0096493C" w:rsidP="00964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96493C" w:rsidRDefault="0029664C" w:rsidP="00964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§8</w:t>
      </w:r>
      <w:r w:rsidR="009649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</w:t>
      </w:r>
    </w:p>
    <w:p w:rsidR="0096493C" w:rsidRPr="00C11D1C" w:rsidRDefault="0096493C" w:rsidP="00964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11D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Zmiany umowy</w:t>
      </w:r>
    </w:p>
    <w:p w:rsidR="0096493C" w:rsidRPr="00C11D1C" w:rsidRDefault="0096493C" w:rsidP="00964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29664C" w:rsidRDefault="0096493C" w:rsidP="009649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966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Wszelkie zmiany niniejszej umowy wymagają dla swej ważności formy p</w:t>
      </w:r>
      <w:r w:rsidR="002966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isemnej pod rygorem nieważności.</w:t>
      </w:r>
    </w:p>
    <w:p w:rsidR="0096493C" w:rsidRPr="0029664C" w:rsidRDefault="0096493C" w:rsidP="009649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966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Zmiana postanowień niniejszej umowy w zakresie odnoszącym się do ceny, terminu i sposobu realizacji, jest dopuszczalna w przypadku:</w:t>
      </w:r>
    </w:p>
    <w:p w:rsidR="0096493C" w:rsidRPr="00C11D1C" w:rsidRDefault="0096493C" w:rsidP="0096493C">
      <w:pPr>
        <w:numPr>
          <w:ilvl w:val="1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D1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zaistnienia siły wyższej uniemożliwiające wykonanie przedmiotu umowy zgodnie z jej postanowieniami lub obowiązującymi przepisami prawa;</w:t>
      </w:r>
    </w:p>
    <w:p w:rsidR="0096493C" w:rsidRPr="00C11D1C" w:rsidRDefault="0096493C" w:rsidP="0096493C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1D1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brutto;</w:t>
      </w:r>
    </w:p>
    <w:p w:rsidR="0096493C" w:rsidRPr="002B4D67" w:rsidRDefault="0096493C" w:rsidP="0096493C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B4D6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zaistnienia okoliczności, których nie można było przewidzieć na etapie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ogłoszenia</w:t>
      </w:r>
      <w:r w:rsidRPr="002B4D6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 a w  szczególności :</w:t>
      </w:r>
    </w:p>
    <w:p w:rsidR="0096493C" w:rsidRPr="002B4D67" w:rsidRDefault="0096493C" w:rsidP="0096493C">
      <w:pPr>
        <w:autoSpaceDE w:val="0"/>
        <w:autoSpaceDN w:val="0"/>
        <w:adjustRightInd w:val="0"/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</w:t>
      </w:r>
      <w:r w:rsidRPr="002B4D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powodu gdy producenci w okresie obowiązywania umowy  zaprzestaną  produkcji bądź dystrybucji środka do uzdatniania wody wymienionego w zamówieniu Zamawiającego i ofercie Wykonawcy i zajdzie konieczność - za pisemnym powiadomieniem Zamawiającego -   zastosowania innego  środka o równoważnych właściwościach;</w:t>
      </w:r>
    </w:p>
    <w:p w:rsidR="0096493C" w:rsidRPr="00C11D1C" w:rsidRDefault="0096493C" w:rsidP="0096493C">
      <w:pPr>
        <w:autoSpaceDE w:val="0"/>
        <w:autoSpaceDN w:val="0"/>
        <w:adjustRightInd w:val="0"/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B4D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zmiany terminu realizacji umowy z uwagi na ew. zmianę technologii uzdatniania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wody  w obiektach zamawiającego</w:t>
      </w:r>
    </w:p>
    <w:p w:rsidR="0096493C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29664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 </w:t>
      </w:r>
      <w:r w:rsidR="009649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Adresy kontakty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1. Fakturę i korespondencję do Zamawiającego kierować należy na adres wymieniony w nagłówku umowy.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2. Korespondencję do Wykonawcy należy kierować na adres wymieniony w nagłówku umowy.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3. Wszelkie zmiany adresu stron umowy winny być zgłaszane. W przypadku nie zgłoszenia zmiany adresu wystosowane wzajemnie pisma uznane będą za prawidłowo doręczone.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29664C" w:rsidP="00964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10.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</w:t>
      </w: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oświadcza, że osobą uprawnioną do kontaktów z Wykonawcą  w zakresie  wynikającym z niniejszej umowy są;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5A06A4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664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Piotr Janus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pływ. ul. Krakowska 2                  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96493C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tel.:   41 366 90 11 lub 602 64 59 24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Piotr Hajdukiewicz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- pływ. ul. Toporowskiego 96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   41 362 74 71 lub 602 68 76 71 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Marzena Gołda - pływ. ul. Kujawska 18     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tel.:   41 342 00 51 lub 602 64 76 88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Zofia Kubicka – pływ. przy ul. Jurajskiej 7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   41 364 21 71 lub 784 560 289                                                                                                                                                                                     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Przemysław Chmiel- pływ. ul. oś. Barwinek 31  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tel.:  </w:t>
      </w:r>
      <w:r w:rsidR="009E6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41 260 53 53  lub 784 42 29 57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Andrzej </w:t>
      </w:r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Nańczyk</w:t>
      </w:r>
      <w:proofErr w:type="spellEnd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–basen l. ul.Szczecińska1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tel..   41 344 0712  lub 604 78 35 65</w:t>
      </w: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93C" w:rsidRPr="00C55B70" w:rsidRDefault="0096493C" w:rsidP="00964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oświadcza, że osobą uprawnioną do kontaktów z Zamawiającym  w zakresie wynikającym z niniejszej umowy jest: …………………………………………………………………………………………………</w:t>
      </w:r>
    </w:p>
    <w:p w:rsidR="0096493C" w:rsidRPr="00C55B70" w:rsidRDefault="0096493C" w:rsidP="0096493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6493C" w:rsidRPr="00C55B70" w:rsidRDefault="0096493C" w:rsidP="0096493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96493C" w:rsidRDefault="0096493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29664C" w:rsidRPr="00C55B70" w:rsidRDefault="0029664C" w:rsidP="0096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3022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64C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egzemplarzach, po jednym dla każdej ze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tron.</w:t>
      </w: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64C" w:rsidRPr="0029664C" w:rsidRDefault="0029664C" w:rsidP="00296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WYKONAWCA: </w:t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966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ZAMAWIAJĄCY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sectPr w:rsidR="0029664C" w:rsidRPr="00296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9AC"/>
    <w:multiLevelType w:val="hybridMultilevel"/>
    <w:tmpl w:val="40F69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3C"/>
    <w:rsid w:val="0010100A"/>
    <w:rsid w:val="0029664C"/>
    <w:rsid w:val="002E20E9"/>
    <w:rsid w:val="005A06A4"/>
    <w:rsid w:val="006B16A7"/>
    <w:rsid w:val="0096493C"/>
    <w:rsid w:val="009E6409"/>
    <w:rsid w:val="00B14634"/>
    <w:rsid w:val="00B33022"/>
    <w:rsid w:val="00B41639"/>
    <w:rsid w:val="00E81AD4"/>
    <w:rsid w:val="00F2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6493C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6493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9615BF1F</Template>
  <TotalTime>35</TotalTime>
  <Pages>5</Pages>
  <Words>1563</Words>
  <Characters>9380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10922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10</cp:revision>
  <dcterms:created xsi:type="dcterms:W3CDTF">2014-10-22T12:41:00Z</dcterms:created>
  <dcterms:modified xsi:type="dcterms:W3CDTF">2015-01-05T09:19:00Z</dcterms:modified>
</cp:coreProperties>
</file>