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93C" w:rsidRPr="00BF70FE" w:rsidRDefault="00B41639" w:rsidP="0096493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</w:t>
      </w:r>
      <w:r w:rsidR="0096493C"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 3 </w:t>
      </w: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 wspólny dla cz. I </w:t>
      </w:r>
      <w:proofErr w:type="spellStart"/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proofErr w:type="spellEnd"/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II)</w:t>
      </w:r>
    </w:p>
    <w:p w:rsidR="006B16A7" w:rsidRPr="00BF70FE" w:rsidRDefault="006B16A7" w:rsidP="0096493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BF70FE" w:rsidRDefault="0096493C" w:rsidP="009649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UMOWA  Nr ………</w:t>
      </w: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5E7A" w:rsidRPr="00BF70FE" w:rsidRDefault="00B41639" w:rsidP="003B79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…………. </w:t>
      </w:r>
      <w:r w:rsidR="0096493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 pomiędzy: Gminą Kielce - </w:t>
      </w:r>
      <w:r w:rsidR="0096493C"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Miejskim Ośrodkiem Sportu                    i Rekreacji</w:t>
      </w:r>
      <w:r w:rsidR="0096493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25-018 Kielce ul. Żytnia 1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 </w:t>
      </w:r>
    </w:p>
    <w:p w:rsidR="0096493C" w:rsidRPr="00BF70FE" w:rsidRDefault="00B41639" w:rsidP="003B79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NIP: 959-19-55-792,  REGON: 260762197</w:t>
      </w:r>
      <w:r w:rsidR="0096493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6493C" w:rsidRPr="00BF70FE" w:rsidRDefault="00B41639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reprezentowanym przez: </w:t>
      </w:r>
      <w:r w:rsidR="0096493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Wojciecha Dębskiego  – Dyrektora </w:t>
      </w:r>
    </w:p>
    <w:p w:rsidR="0096493C" w:rsidRPr="00BF70FE" w:rsidRDefault="003B79B3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 </w:t>
      </w: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Zamawiającym</w:t>
      </w:r>
      <w:r w:rsidR="0096493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, a:</w:t>
      </w:r>
    </w:p>
    <w:p w:rsidR="00BB0267" w:rsidRPr="00BF70FE" w:rsidRDefault="00BB0267" w:rsidP="00BB0267">
      <w:pPr>
        <w:rPr>
          <w:rFonts w:ascii="Times New Roman" w:hAnsi="Times New Roman" w:cs="Times New Roman"/>
        </w:rPr>
      </w:pPr>
      <w:r w:rsidRPr="00BF70FE">
        <w:rPr>
          <w:rFonts w:ascii="Times New Roman" w:hAnsi="Times New Roman" w:cs="Times New Roman"/>
          <w:b/>
        </w:rPr>
        <w:t>…………………………………………………………………………….</w:t>
      </w:r>
      <w:r w:rsidRPr="00BF70FE">
        <w:rPr>
          <w:rFonts w:ascii="Times New Roman" w:hAnsi="Times New Roman" w:cs="Times New Roman"/>
        </w:rPr>
        <w:t>,</w:t>
      </w:r>
    </w:p>
    <w:p w:rsidR="00BB0267" w:rsidRPr="00BF70FE" w:rsidRDefault="00875E7A" w:rsidP="00BB0267">
      <w:pPr>
        <w:rPr>
          <w:rFonts w:ascii="Times New Roman" w:hAnsi="Times New Roman" w:cs="Times New Roman"/>
        </w:rPr>
      </w:pPr>
      <w:r w:rsidRPr="00BF70FE">
        <w:rPr>
          <w:rFonts w:ascii="Times New Roman" w:hAnsi="Times New Roman" w:cs="Times New Roman"/>
        </w:rPr>
        <w:t>…………………………………………………………….</w:t>
      </w:r>
      <w:r w:rsidR="00BB0267" w:rsidRPr="00BF70FE">
        <w:rPr>
          <w:rFonts w:ascii="Times New Roman" w:hAnsi="Times New Roman" w:cs="Times New Roman"/>
          <w:b/>
        </w:rPr>
        <w:t xml:space="preserve">……………. </w:t>
      </w:r>
      <w:r w:rsidR="00BB0267" w:rsidRPr="00BF70FE">
        <w:rPr>
          <w:rFonts w:ascii="Times New Roman" w:hAnsi="Times New Roman" w:cs="Times New Roman"/>
        </w:rPr>
        <w:t>z siedzibą …………………., NIP …………………, REGON ……………..</w:t>
      </w:r>
    </w:p>
    <w:p w:rsidR="00560072" w:rsidRDefault="00BB0267" w:rsidP="00560072">
      <w:pPr>
        <w:spacing w:after="0" w:line="240" w:lineRule="auto"/>
        <w:rPr>
          <w:rFonts w:ascii="Times New Roman" w:hAnsi="Times New Roman" w:cs="Times New Roman"/>
        </w:rPr>
      </w:pPr>
      <w:r w:rsidRPr="00BF70FE">
        <w:rPr>
          <w:rFonts w:ascii="Times New Roman" w:hAnsi="Times New Roman" w:cs="Times New Roman"/>
        </w:rPr>
        <w:t>reprezentowanym przez:</w:t>
      </w:r>
      <w:r w:rsidR="00560072" w:rsidRPr="00560072">
        <w:rPr>
          <w:rFonts w:ascii="Times New Roman" w:hAnsi="Times New Roman" w:cs="Times New Roman"/>
        </w:rPr>
        <w:t xml:space="preserve"> </w:t>
      </w:r>
      <w:r w:rsidR="00560072" w:rsidRPr="00BF70FE">
        <w:rPr>
          <w:rFonts w:ascii="Times New Roman" w:hAnsi="Times New Roman" w:cs="Times New Roman"/>
        </w:rPr>
        <w:t>………………………</w:t>
      </w:r>
      <w:r w:rsidR="00560072">
        <w:rPr>
          <w:rFonts w:ascii="Times New Roman" w:hAnsi="Times New Roman" w:cs="Times New Roman"/>
        </w:rPr>
        <w:t>……………………………………………</w:t>
      </w:r>
      <w:r w:rsidR="00560072" w:rsidRPr="00BF70FE">
        <w:rPr>
          <w:rFonts w:ascii="Times New Roman" w:hAnsi="Times New Roman" w:cs="Times New Roman"/>
        </w:rPr>
        <w:t>…………..</w:t>
      </w:r>
    </w:p>
    <w:p w:rsidR="00BB0267" w:rsidRPr="00BF70FE" w:rsidRDefault="00BB0267" w:rsidP="00560072">
      <w:pPr>
        <w:spacing w:after="0" w:line="240" w:lineRule="auto"/>
        <w:rPr>
          <w:rFonts w:ascii="Times New Roman" w:hAnsi="Times New Roman" w:cs="Times New Roman"/>
        </w:rPr>
      </w:pPr>
      <w:r w:rsidRPr="00BF70FE">
        <w:rPr>
          <w:rFonts w:ascii="Times New Roman" w:hAnsi="Times New Roman" w:cs="Times New Roman"/>
        </w:rPr>
        <w:t>zwanym dalej</w:t>
      </w:r>
      <w:r w:rsidRPr="00BF70FE">
        <w:rPr>
          <w:rFonts w:ascii="Times New Roman" w:hAnsi="Times New Roman" w:cs="Times New Roman"/>
          <w:b/>
        </w:rPr>
        <w:t xml:space="preserve"> Wykonawcą.</w:t>
      </w: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</w:p>
    <w:p w:rsidR="0096493C" w:rsidRPr="00BF70FE" w:rsidRDefault="0096493C" w:rsidP="003B79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E81AD4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rezultacie postępowania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udzielenie zamówienia publicznego </w:t>
      </w:r>
      <w:r w:rsidR="00B41639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wartości szacunkowej poniżej równowartości w zł 30000 euro, prowadzonego 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trybie </w:t>
      </w:r>
      <w:r w:rsidR="00B41639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rozeznania rynku -  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została za</w:t>
      </w:r>
      <w:r w:rsidR="00B41639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warta umowa  o wykonanie dostaw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, następującej treści:</w:t>
      </w: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BF70FE" w:rsidRDefault="0096493C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</w:p>
    <w:p w:rsidR="0096493C" w:rsidRPr="00BF70FE" w:rsidRDefault="0096493C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umowy</w:t>
      </w: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BF70FE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1. Przedmiotem niniejszej umowy jest dostawa środków przeznaczonych do uzdatniania wody basenowej, wymienionych w ofercie</w:t>
      </w:r>
      <w:r w:rsidR="009C60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Wykonawcy  z dnia ……………………………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dla niżej wymienionych obi</w:t>
      </w:r>
      <w:r w:rsidR="009C60B4">
        <w:rPr>
          <w:rFonts w:ascii="Times New Roman" w:eastAsia="Times New Roman" w:hAnsi="Times New Roman" w:cs="Times New Roman"/>
          <w:sz w:val="24"/>
          <w:szCs w:val="24"/>
          <w:lang w:eastAsia="pl-PL"/>
        </w:rPr>
        <w:t>ektów Zamawiającego, w roku 2016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96493C" w:rsidRPr="00BF70FE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BF70FE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Dot. Cz. I. </w:t>
      </w:r>
    </w:p>
    <w:p w:rsidR="0096493C" w:rsidRPr="00BF70FE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96493C" w:rsidRPr="00BF70FE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1) krytej pływalni DELFIN  przy ul. Krakowskiej 2;</w:t>
      </w:r>
    </w:p>
    <w:p w:rsidR="0096493C" w:rsidRPr="00BF70FE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2) krytej pływalni MORS przy ul. Toporowskiego 96;</w:t>
      </w:r>
    </w:p>
    <w:p w:rsidR="0096493C" w:rsidRPr="00BF70FE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3) krytej pływalni  ORKA przy ul. Kujawskiej 18;</w:t>
      </w:r>
    </w:p>
    <w:p w:rsidR="0096493C" w:rsidRPr="00BF70FE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4) krytej pływalni przy ul. Jurajskiej 7;</w:t>
      </w:r>
      <w:r w:rsidRPr="00BF70F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96493C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5) krytej pływalni FOKA przy ul. Oś. Barwinek 31</w:t>
      </w:r>
    </w:p>
    <w:p w:rsidR="009C60B4" w:rsidRPr="00BF70FE" w:rsidRDefault="009C60B4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1639" w:rsidRPr="00560072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okresie : od</w:t>
      </w:r>
      <w:r w:rsidR="002E4019"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E4019"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01.01.2016 r.  do 31 .12. 2016</w:t>
      </w: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96493C" w:rsidRPr="00BF70FE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lub:</w:t>
      </w:r>
    </w:p>
    <w:p w:rsidR="00B41639" w:rsidRPr="00BF70FE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dot. cz. II</w:t>
      </w:r>
    </w:p>
    <w:p w:rsidR="0096493C" w:rsidRPr="00BF70FE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96493C" w:rsidRPr="00BF70FE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6) basenu letniego przy ul. Szczecińskiej 1 w Kielcach.</w:t>
      </w:r>
    </w:p>
    <w:p w:rsidR="0096493C" w:rsidRPr="00BF70FE" w:rsidRDefault="002E4019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okresie od:  1 maja   2016 r. do 31 sierpnia 2016</w:t>
      </w:r>
      <w:r w:rsidR="00B41639"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6493C"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r. </w:t>
      </w:r>
    </w:p>
    <w:p w:rsidR="0096493C" w:rsidRPr="00BF70FE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BF70FE" w:rsidRDefault="0096493C" w:rsidP="003B79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2. Wykonawca oświadcza, że posiada pełną wiedzę i rozeznanie co do zakresu i warunków dostawy, które mają być przez niego wykonane.</w:t>
      </w:r>
    </w:p>
    <w:p w:rsidR="0096493C" w:rsidRDefault="000B28D7" w:rsidP="00BF70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Oferta Wykonawcy stanowi integralną część umowy jako załącznik </w:t>
      </w:r>
      <w:r w:rsidR="00110AA8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1 do niej.</w:t>
      </w:r>
    </w:p>
    <w:p w:rsidR="009C60B4" w:rsidRPr="00BF70FE" w:rsidRDefault="009C60B4" w:rsidP="00BF70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BF70FE" w:rsidRDefault="0096493C" w:rsidP="009649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</w:t>
      </w:r>
    </w:p>
    <w:p w:rsidR="0096493C" w:rsidRPr="00BF70FE" w:rsidRDefault="0096493C" w:rsidP="009649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Obowiązki Wykonawcy, warunki dostawy.</w:t>
      </w: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BF70FE" w:rsidRDefault="0096493C" w:rsidP="003B79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1. Wykonawca zobowiązuje się do wykonania </w:t>
      </w:r>
      <w:r w:rsidR="009C60B4">
        <w:rPr>
          <w:rFonts w:ascii="Times New Roman" w:eastAsia="Times New Roman" w:hAnsi="Times New Roman" w:cs="Times New Roman"/>
          <w:sz w:val="24"/>
          <w:szCs w:val="24"/>
          <w:lang w:eastAsia="pl-PL"/>
        </w:rPr>
        <w:t>w roku 2016</w:t>
      </w:r>
      <w:r w:rsidR="005A06A4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środków do uzdatnian</w:t>
      </w:r>
      <w:r w:rsidR="003B79B3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ia wody w obiektach wymienionych w § 1 ust. 1 umowy.</w:t>
      </w:r>
      <w:r w:rsidR="0029664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6493C" w:rsidRPr="00BF70FE" w:rsidRDefault="0096493C" w:rsidP="003B79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Wykonawca zobowiązuje się do poniesienia wszelkich kosztów związanych z dostawą, </w:t>
      </w:r>
      <w:r w:rsidR="003B79B3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w tym kos</w:t>
      </w:r>
      <w:r w:rsidR="0029664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ztów transportu i ubezpieczenia dostawy. </w:t>
      </w:r>
    </w:p>
    <w:p w:rsidR="0096493C" w:rsidRPr="00BF70FE" w:rsidRDefault="0096493C" w:rsidP="003B79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3. Wraz z dostawą Wykonawca jest zobowiązany dostarczyć: świade</w:t>
      </w:r>
      <w:r w:rsidR="002E20E9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ctwa kontroli jakości, analizy 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</w:t>
      </w:r>
      <w:r w:rsidR="00B14634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aktualne </w:t>
      </w:r>
      <w:r w:rsidR="002E20E9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karty charakterystyki na poszczególne środki. </w:t>
      </w:r>
    </w:p>
    <w:p w:rsidR="0096493C" w:rsidRPr="00BF70FE" w:rsidRDefault="0096493C" w:rsidP="003B79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4. Dostawa odbywać się będzie na podstawie pisemnych zamówień składanych  każdorazowo przez uprawnionych  przedstawicieli Zamawiającego z poszczególnych obiektów.</w:t>
      </w:r>
    </w:p>
    <w:p w:rsidR="0096493C" w:rsidRPr="00BF70FE" w:rsidRDefault="0096493C" w:rsidP="003B79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5. Zamawiający nie ponosi względem Wykonawcy odpowiedzialności za złożenie zamówień w ilościach mni</w:t>
      </w:r>
      <w:r w:rsidR="0029664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ejszych niż określone w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ofercie Wykonawcy.</w:t>
      </w:r>
    </w:p>
    <w:p w:rsidR="002E20E9" w:rsidRPr="00BF70FE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2E20E9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. Wykonawca oświadcza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</w:t>
      </w:r>
      <w:r w:rsidR="002E20E9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9E6409" w:rsidRPr="00BF70FE" w:rsidRDefault="006B12F3" w:rsidP="003B79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2E20E9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) osoby, które będą uczestniczyć w wykonywaniu zamówienia  posiadają wymagane ważne uprawnienia  tj. zaświadczenie ADR o ukończeniu kursu dokształcającego dla kierowców przewożących towary niebezpieczne</w:t>
      </w:r>
      <w:r w:rsidR="009E6409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9E6409" w:rsidRPr="00BF70FE" w:rsidRDefault="006B12F3" w:rsidP="003B79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9E6409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) oferowane środki spełniają   wymagania polskiej normy, wymagane prawem świadectwa  kontroli jakośc</w:t>
      </w:r>
      <w:r w:rsidR="003B79B3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i i dopuszczenia do stosowania;</w:t>
      </w:r>
    </w:p>
    <w:p w:rsidR="009E6409" w:rsidRPr="00BF70FE" w:rsidRDefault="006B12F3" w:rsidP="003B79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9E6409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) dostarczane środki będą  w oryginalnie zamykanych, nie naruszonych i atestowanych  pojemnikach  w opakowaniach wymiennych</w:t>
      </w:r>
      <w:r w:rsidR="005A06A4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="009E6409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E6409" w:rsidRPr="00BF70FE" w:rsidRDefault="006B12F3" w:rsidP="003B79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9E6409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) w ramach gwarancji i rękojmi niezwłocznie wymieni środki dostarczone po dac</w:t>
      </w:r>
      <w:r w:rsidR="003B79B3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ie ich przydatności, zwietrzałe</w:t>
      </w:r>
      <w:r w:rsidR="009E6409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zmienionych właściwościach, lub  uszkodzonym pojemniku; </w:t>
      </w:r>
    </w:p>
    <w:p w:rsidR="00F200AD" w:rsidRPr="00BF70FE" w:rsidRDefault="006B12F3" w:rsidP="003B79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bookmarkStart w:id="0" w:name="_GoBack"/>
      <w:bookmarkEnd w:id="0"/>
      <w:r w:rsidR="009E6409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) na przedmiot dostawy udziela gwarancji zgodnej co najmniej z gwarancją producenta  oraz rękojmi. Dokumenty gwarancyjne będą załączone każdorazowo do dostawy.</w:t>
      </w:r>
    </w:p>
    <w:p w:rsidR="009E6409" w:rsidRPr="00BF70FE" w:rsidRDefault="009E6409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BF70FE" w:rsidRDefault="0096493C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</w:p>
    <w:p w:rsidR="0096493C" w:rsidRPr="00BF70FE" w:rsidRDefault="0096493C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Terminy</w:t>
      </w: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Termin obowiązywania umowy: </w:t>
      </w:r>
      <w:r w:rsidR="002E4019"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………………..2016 r do …………….2016</w:t>
      </w: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dla cz. I /</w:t>
      </w: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/ lub </w:t>
      </w:r>
      <w:r w:rsidR="009C60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</w:t>
      </w:r>
      <w:r w:rsidR="002E4019"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</w:t>
      </w:r>
      <w:r w:rsidR="009C60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…………………</w:t>
      </w:r>
      <w:r w:rsidR="002E4019"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2016</w:t>
      </w: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  <w:r w:rsidR="0029664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dla cz. II 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</w:t>
      </w:r>
    </w:p>
    <w:p w:rsidR="009C60B4" w:rsidRPr="00560072" w:rsidRDefault="0096493C" w:rsidP="00560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Termin poszczególnych dostaw </w:t>
      </w:r>
      <w:r w:rsidR="003B79B3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ustalają na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: 4 dni od daty złożenia zamówienia.</w:t>
      </w:r>
    </w:p>
    <w:p w:rsidR="009C60B4" w:rsidRDefault="009C60B4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BF70FE" w:rsidRDefault="0096493C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</w:t>
      </w:r>
    </w:p>
    <w:p w:rsidR="0096493C" w:rsidRPr="00BF70FE" w:rsidRDefault="0096493C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Wynagrodzenie i warunki płatności</w:t>
      </w: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4019" w:rsidRPr="00BF70FE" w:rsidRDefault="0096493C" w:rsidP="008F4B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1. Za wykonanie przed</w:t>
      </w:r>
      <w:r w:rsidR="002E4019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miotu umowy określonego w § 1, Wykonawca otrzyma  </w:t>
      </w:r>
      <w:r w:rsidR="005A06A4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wynagrodzenie </w:t>
      </w:r>
      <w:r w:rsidR="008F4BBE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wynikające z iloczynu wielkości dostaw oraz cen jednostkowych, określonych w Ofercie Wykonawcy z dnia ………….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4282" w:rsidRPr="00BF70FE" w:rsidRDefault="00524282" w:rsidP="008F4B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Wartość umowną zamówienia Strony określają na kwotę: …………………. zł brutto</w:t>
      </w:r>
    </w:p>
    <w:p w:rsidR="008F4BBE" w:rsidRPr="00BF70FE" w:rsidRDefault="00524282" w:rsidP="008F4B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29664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96493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Należność za wykonanie przedmiotu umowy uregulowana będzie sukcesywnie, za każdorazową dostawą, </w:t>
      </w:r>
      <w:r w:rsidR="00B135FB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będzie stanowiła </w:t>
      </w:r>
      <w:r w:rsidR="00881921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rzeczywistą wartość dostaw wynikającą</w:t>
      </w:r>
      <w:r w:rsidR="00A15D51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81921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A15D51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881921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każdorazowego zamówienia,</w:t>
      </w:r>
      <w:r w:rsidR="00A15D51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którym mowa w § 2 </w:t>
      </w:r>
      <w:r w:rsidR="00881921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 4 </w:t>
      </w:r>
      <w:r w:rsidR="00A15D51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umowy</w:t>
      </w:r>
      <w:r w:rsidR="008F4BBE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81921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6493C" w:rsidRPr="00BF70FE" w:rsidRDefault="00524282" w:rsidP="008F4BBE">
      <w:pPr>
        <w:spacing w:after="0" w:line="240" w:lineRule="auto"/>
        <w:jc w:val="both"/>
        <w:rPr>
          <w:rFonts w:ascii="Calibri" w:hAnsi="Calibri" w:cs="Arial"/>
          <w:sz w:val="24"/>
          <w:szCs w:val="24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8F4BBE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Płatność odbywać się będzie  </w:t>
      </w:r>
      <w:r w:rsidR="0096493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ciągu 14 dni od daty dostarczenia prawidłowo wystawionej faktury do siedziby Zamawiającego, z uwzględnieniem odrębnych lokalizacji obiektów, przelewem na rachunek Wykonawcy wskazany na fakturze, z ustawowymi odsetkami  </w:t>
      </w:r>
      <w:r w:rsidR="009C60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</w:t>
      </w:r>
      <w:r w:rsidR="0096493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uchybienia terminu płatności.</w:t>
      </w:r>
    </w:p>
    <w:p w:rsidR="008F4BBE" w:rsidRPr="00BF70FE" w:rsidRDefault="00524282" w:rsidP="008F4B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96493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okresie  realizacji zamówienia  ceny jednostkowe  środków nie mogą ulec zmianie </w:t>
      </w:r>
      <w:r w:rsidR="000B28D7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stosunku do oferty, o której mowa w §1 ust. 3 umowy.</w:t>
      </w:r>
    </w:p>
    <w:p w:rsidR="0096493C" w:rsidRPr="00BF70FE" w:rsidRDefault="00524282" w:rsidP="008F4B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96493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F200AD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nie wyraża zgody na cesje wierzytelności wynikających z tej umowy na podmiot trzeci. </w:t>
      </w:r>
    </w:p>
    <w:p w:rsidR="008F4BBE" w:rsidRPr="00BF70FE" w:rsidRDefault="008F4BBE" w:rsidP="000B28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BF70FE" w:rsidRDefault="0029664C" w:rsidP="009649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  <w:r w:rsidR="0096493C"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96493C" w:rsidRPr="00BF70FE" w:rsidRDefault="0096493C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Gwarancja i rękojmia</w:t>
      </w: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BF70FE" w:rsidRDefault="0096493C" w:rsidP="00110A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 Wykonawca udziela gwarancji na dostarczone środki na okres …………..</w:t>
      </w:r>
      <w:r w:rsidR="008F4BBE" w:rsidRPr="00BF70F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Pr="00BF70F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zgodny </w:t>
      </w:r>
      <w:r w:rsidR="00110AA8" w:rsidRPr="00BF70F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BF70F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………………..(  lub  gwarancją producenta)  załączając każdorazowo do dostawy dokumenty gwarancyjne,  karty charakterystyki środka .</w:t>
      </w:r>
    </w:p>
    <w:p w:rsidR="0096493C" w:rsidRPr="00BF70FE" w:rsidRDefault="0096493C" w:rsidP="00AE7C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Wady stwierdzone w okresie gwarancji Wykonawca usunie niezwłocznie, nie później niż </w:t>
      </w:r>
      <w:r w:rsidR="00110AA8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w terminie 3 dni od zgłoszenia.</w:t>
      </w:r>
    </w:p>
    <w:p w:rsidR="0096493C" w:rsidRPr="00BF70FE" w:rsidRDefault="0096493C" w:rsidP="00110A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3. W sytuacji dostawy środków o właściwościach zmienionych, innych niż wymagane zamówieniem, dostarczone po dacie ich przydatności, zwietrzałe lub w uszkodzonym pojemniku - Wykonawca  niezwłocznie, nie później niż w terminie 3 dni wymieni na właściwe.</w:t>
      </w:r>
    </w:p>
    <w:p w:rsidR="0096493C" w:rsidRPr="00BF70FE" w:rsidRDefault="0029664C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</w:t>
      </w:r>
      <w:r w:rsidR="0096493C"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96493C" w:rsidRPr="00BF70FE" w:rsidRDefault="0096493C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Kary umowne</w:t>
      </w: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BF70FE" w:rsidRDefault="0096493C" w:rsidP="00110A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1. Za zwłokę w wykonaniu umowy jak również za zwłokę w usu</w:t>
      </w:r>
      <w:r w:rsidR="0029664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nięciu wad, o których mowa w § 5</w:t>
      </w:r>
      <w:r w:rsidR="009C60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ust.2 i 3 -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zapłaci Zamawiającemu karę umowną w wysokości </w:t>
      </w:r>
      <w:r w:rsidR="00110AA8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w wysokości 0,5% wynagrodz</w:t>
      </w:r>
      <w:r w:rsidR="00524282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enia, o którym mowa w § 4 ust.2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umowy, za każdy dzień zwłoki</w:t>
      </w:r>
      <w:r w:rsidR="00AE7C29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6493C" w:rsidRPr="00BF70FE" w:rsidRDefault="0096493C" w:rsidP="00110A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 W przypadku odstąpienia od umowy przez Wykonawcę z przyczyn niezawinionych przez Zmawiającego, oraz przez Zamawiającego z winy Wykonawcy- Wykonawca zapłaci Zamawiającemu karę umowną w wysokości 20 % wynagrodzenia określonego w §</w:t>
      </w:r>
      <w:r w:rsidR="00BF70FE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4.ust.1 umowy.</w:t>
      </w: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Zamawiającemu przysługuje prawo </w:t>
      </w:r>
      <w:r w:rsidR="00AE7C29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odstąpienia od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 w przypadku:</w:t>
      </w:r>
    </w:p>
    <w:p w:rsidR="0096493C" w:rsidRPr="00BF70FE" w:rsidRDefault="00B135FB" w:rsidP="00B135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96493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jeżeli Wykonawca narusza warunki umowy, a w szczególności, jeżeli nie wywiązuje się 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6493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z terminowych dostaw;</w:t>
      </w:r>
    </w:p>
    <w:p w:rsidR="009C60B4" w:rsidRPr="00560072" w:rsidRDefault="00B135FB" w:rsidP="00560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96493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) dwukrotnego dostarczenia  środków o niewłaściwej jakości, zmienionych ilości w stosunku do zamówienia oraz zbyt krótkiego terminu ważnośc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i.</w:t>
      </w:r>
      <w:r w:rsidR="0096493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9C60B4" w:rsidRDefault="009C60B4" w:rsidP="0096493C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BF70FE" w:rsidRDefault="0029664C" w:rsidP="0096493C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  <w:r w:rsidR="0096493C"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96493C" w:rsidRPr="00BF70FE" w:rsidRDefault="0096493C" w:rsidP="0096493C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F70FE">
        <w:rPr>
          <w:rFonts w:ascii="Times New Roman" w:eastAsia="Times New Roman" w:hAnsi="Times New Roman" w:cs="Times New Roman"/>
          <w:b/>
          <w:lang w:eastAsia="pl-PL"/>
        </w:rPr>
        <w:t>Odstąpienie od umowy</w:t>
      </w:r>
    </w:p>
    <w:p w:rsidR="0096493C" w:rsidRPr="00BF70FE" w:rsidRDefault="0096493C" w:rsidP="0096493C">
      <w:pPr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BF70FE" w:rsidRDefault="0096493C" w:rsidP="0096493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uprawniony jest do odstąpienia od umowy w przypadku:</w:t>
      </w:r>
    </w:p>
    <w:p w:rsidR="0096493C" w:rsidRPr="00BF70FE" w:rsidRDefault="0096493C" w:rsidP="0096493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 zaistnienia istotnej zmiany okoliczności powodującej, że wykonanie umowy nie leży </w:t>
      </w:r>
      <w:r w:rsidR="00B135FB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interesie publicznym, czego nie można było przewidzieć w chwili zawarcia umowy. W takim wypadku Wykonawca może żądać jedynie wynagrodzenia należnego mu </w:t>
      </w:r>
      <w:r w:rsidR="00B135FB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wykonania zrealizowanej części umowy;</w:t>
      </w:r>
    </w:p>
    <w:p w:rsidR="0096493C" w:rsidRPr="00BF70FE" w:rsidRDefault="0096493C" w:rsidP="009649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wykreślenia Wykonawcy z rejestrów umożliwiających wykonanie umowy zgodnie </w:t>
      </w:r>
      <w:r w:rsidR="00B135FB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z przepisami prawa;</w:t>
      </w:r>
    </w:p>
    <w:p w:rsidR="0096493C" w:rsidRPr="00BF70FE" w:rsidRDefault="0096493C" w:rsidP="0096493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3) trzykrotnego powierzenia (w okresie jednego kwartału kalendarzowego) wykonania usługi innemu podmiotowi, niż wynikającemu z przedłożonej umowy zawartej z ew. podwykonawcą;</w:t>
      </w:r>
    </w:p>
    <w:p w:rsidR="0096493C" w:rsidRPr="00BF70FE" w:rsidRDefault="0096493C" w:rsidP="0096493C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4)  nie wykonywania któregokolwiek z obowiązków określonych w § 1 i § 2 umowy;</w:t>
      </w:r>
    </w:p>
    <w:p w:rsidR="0096493C" w:rsidRPr="00BF70FE" w:rsidRDefault="0096493C" w:rsidP="0096493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5)  ogłoszenia upadłości Wykonawcy lub wszczęcia jego likwidacji lub postępowania układowego;</w:t>
      </w:r>
    </w:p>
    <w:p w:rsidR="0096493C" w:rsidRPr="00BF70FE" w:rsidRDefault="0096493C" w:rsidP="0096493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6)  zawieszenia działalności gospodarczej;</w:t>
      </w:r>
    </w:p>
    <w:p w:rsidR="0096493C" w:rsidRPr="00BF70FE" w:rsidRDefault="0096493C" w:rsidP="0096493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7) dokonania zajęcia lub obciążenia majątku Wykonawcy uniemożliwiające wykonywanie przedmiotu umowy zgodnie z jej postanowieniami.</w:t>
      </w:r>
    </w:p>
    <w:p w:rsidR="0096493C" w:rsidRPr="00BF70FE" w:rsidRDefault="0096493C" w:rsidP="00964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Odstąpienie od umowy powinno, pod rygorem nieważności, zostać dokonane na piśmie </w:t>
      </w:r>
      <w:r w:rsidR="00B135FB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i zawierać uzasadnienie.</w:t>
      </w:r>
    </w:p>
    <w:p w:rsidR="0096493C" w:rsidRPr="00BF70FE" w:rsidRDefault="0096493C" w:rsidP="00964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3. Odstąpienie od umowy wywołuje ten skutek, że Wykonawca może żądać jedynie wynagrodzenia należnego mu z tytułu prawidłowego wykonania umowy do dnia jej wygaśnięcia na skutek odstąpienia.</w:t>
      </w:r>
    </w:p>
    <w:p w:rsidR="0096493C" w:rsidRPr="00BF70FE" w:rsidRDefault="0096493C" w:rsidP="009649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BF70FE" w:rsidRDefault="0029664C" w:rsidP="009649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 w:rsidR="009C60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r w:rsidR="0096493C"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96493C" w:rsidRPr="00BF70FE" w:rsidRDefault="0096493C" w:rsidP="009649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Zmiany umowy</w:t>
      </w:r>
    </w:p>
    <w:p w:rsidR="0096493C" w:rsidRPr="00BF70FE" w:rsidRDefault="0096493C" w:rsidP="00964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29664C" w:rsidRPr="00BF70FE" w:rsidRDefault="0096493C" w:rsidP="0096493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niniejszej umowy wymagają dla swej ważności formy p</w:t>
      </w:r>
      <w:r w:rsidR="0029664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isemnej pod rygorem nieważności.</w:t>
      </w:r>
    </w:p>
    <w:p w:rsidR="0096493C" w:rsidRPr="00BF70FE" w:rsidRDefault="0096493C" w:rsidP="0096493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postanowień niniejszej umowy w zakresie odnoszącym się do ceny, terminu </w:t>
      </w:r>
      <w:r w:rsidR="00B135FB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i sposobu realizacji, jest dopuszczalna w przypadku:</w:t>
      </w:r>
    </w:p>
    <w:p w:rsidR="0096493C" w:rsidRPr="00BF70FE" w:rsidRDefault="0096493C" w:rsidP="0096493C">
      <w:pPr>
        <w:numPr>
          <w:ilvl w:val="1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zaistnienia siły wyższej uniemożliwiające wykonanie przedmiotu umowy zgodnie z jej postanowieniami lub obowiązującymi przepisami prawa;</w:t>
      </w:r>
    </w:p>
    <w:p w:rsidR="0096493C" w:rsidRPr="00BF70FE" w:rsidRDefault="0096493C" w:rsidP="0096493C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obowiązującej wysokości podatku od towarów i usług w przypadku, gdy zmiana ta spowoduje zwiększenie lub zmniejszenie kosztów wykonania umowy po stronie Wykonawcy. Zamawiający dopuszcza możliwość zwiększenia lub zmniejszenia wynagrodzenia należnego Wykonawcy o kwotę stanowiącą różnicę między nowo obowiązującą, a dotychczasową wysokością podatku od towarów i usług, jednakże wyłącznie za okres po wejściu w życie zmiany jego wysokości, przy czym zmianie ulegnie wyłącznie cena brutto;</w:t>
      </w:r>
    </w:p>
    <w:p w:rsidR="0096493C" w:rsidRPr="00BF70FE" w:rsidRDefault="0096493C" w:rsidP="0096493C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/>
          <w:sz w:val="24"/>
          <w:szCs w:val="24"/>
          <w:lang w:eastAsia="pl-PL"/>
        </w:rPr>
        <w:t>zaistnienia okoliczności, których nie można było przewidzieć na etapie ogłoszenia,  a w  szczególności :</w:t>
      </w:r>
    </w:p>
    <w:p w:rsidR="0096493C" w:rsidRPr="00BF70FE" w:rsidRDefault="0096493C" w:rsidP="0096493C">
      <w:pPr>
        <w:autoSpaceDE w:val="0"/>
        <w:autoSpaceDN w:val="0"/>
        <w:adjustRightInd w:val="0"/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a) z powodu gdy producenci w okresie obowiązywania umowy  zaprzestaną  produkcji bądź dystrybucji środka do uzdatniania wody wymienionego w zamówieniu Zamawiającego i ofercie Wykonawcy i zajdzie konieczność - za pisemnym powiadomieniem Zamawiającego -   zastosowania innego  środka o równoważnych właściwościach;</w:t>
      </w:r>
    </w:p>
    <w:p w:rsidR="0096493C" w:rsidRPr="00BF70FE" w:rsidRDefault="0096493C" w:rsidP="0096493C">
      <w:pPr>
        <w:autoSpaceDE w:val="0"/>
        <w:autoSpaceDN w:val="0"/>
        <w:adjustRightInd w:val="0"/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b) zmiany terminu realizacji umowy z uwagi na ew. zmianę technologii uzdatniania wody  w obiektach zamawiającego</w:t>
      </w:r>
    </w:p>
    <w:p w:rsidR="0096493C" w:rsidRPr="00BF70FE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BF70FE" w:rsidRDefault="009C60B4" w:rsidP="0096493C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9.</w:t>
      </w:r>
    </w:p>
    <w:p w:rsidR="0096493C" w:rsidRPr="00BF70FE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Adresy kontakty</w:t>
      </w:r>
    </w:p>
    <w:p w:rsidR="0096493C" w:rsidRPr="00BF70FE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1. Fakturę i korespondencję do Zamawiającego kierować należy na adres wymieniony w nagłówku umowy.</w:t>
      </w: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2. Korespondencję do Wykonawcy należy kierować na adres wymieniony w nagłówku umowy.</w:t>
      </w: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3. Wszelkie zmiany adresu stron umowy winny być zgłaszane. W przypadku nie zgłoszenia zmiany adresu wystosowane wzajemnie pisma uznane będą za prawidłowo doręczone.</w:t>
      </w: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BF70FE" w:rsidRDefault="0029664C" w:rsidP="009649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10.</w:t>
      </w:r>
    </w:p>
    <w:p w:rsidR="0096493C" w:rsidRPr="00BF70FE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Przedstawiciele</w:t>
      </w:r>
    </w:p>
    <w:p w:rsidR="0096493C" w:rsidRPr="00BF70FE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1. Zamawiający oświadcza, że osobą uprawnioną do kontaktów z Wykonawcą  w zakresie  wynikającym z niniejszej umowy są;</w:t>
      </w: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BF70FE" w:rsidRDefault="005A06A4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96493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29664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Piotr Janus  -  </w:t>
      </w:r>
      <w:r w:rsidR="0096493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pływ. ul. Krakowska 2                   </w:t>
      </w:r>
      <w:r w:rsidR="0029664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96493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60B4">
        <w:rPr>
          <w:rFonts w:ascii="Times New Roman" w:eastAsia="Times New Roman" w:hAnsi="Times New Roman" w:cs="Times New Roman"/>
          <w:sz w:val="24"/>
          <w:szCs w:val="24"/>
          <w:lang w:eastAsia="pl-PL"/>
        </w:rPr>
        <w:t>tel.:   41 366 90 10</w:t>
      </w:r>
      <w:r w:rsidR="0096493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602 64 59 24 </w:t>
      </w: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="0029664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Piotr Hajdukiewicz  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- pływ. ul. Toporowskiego 96</w:t>
      </w:r>
      <w:r w:rsidR="0029664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tel.:   41 </w:t>
      </w:r>
      <w:r w:rsidR="00FD00F7" w:rsidRPr="00FD00F7">
        <w:rPr>
          <w:rFonts w:ascii="Times New Roman" w:eastAsia="Times New Roman" w:hAnsi="Times New Roman" w:cs="Times New Roman"/>
          <w:sz w:val="24"/>
          <w:szCs w:val="24"/>
          <w:lang w:eastAsia="pl-PL"/>
        </w:rPr>
        <w:t>36 76</w:t>
      </w:r>
      <w:r w:rsidR="00FD00F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FD00F7" w:rsidRPr="00FD00F7">
        <w:rPr>
          <w:rFonts w:ascii="Times New Roman" w:eastAsia="Times New Roman" w:hAnsi="Times New Roman" w:cs="Times New Roman"/>
          <w:sz w:val="24"/>
          <w:szCs w:val="24"/>
          <w:lang w:eastAsia="pl-PL"/>
        </w:rPr>
        <w:t>837</w:t>
      </w:r>
      <w:r w:rsidR="00FD00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602 68 76 71  </w:t>
      </w: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Marzena Gołda - pływ. ul. Kujawska 18       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</w:t>
      </w:r>
      <w:r w:rsidR="0029664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tel.:   41 </w:t>
      </w:r>
      <w:r w:rsidR="00560072" w:rsidRPr="00560072">
        <w:rPr>
          <w:rFonts w:ascii="Times New Roman" w:eastAsia="Times New Roman" w:hAnsi="Times New Roman" w:cs="Times New Roman"/>
          <w:sz w:val="24"/>
          <w:szCs w:val="24"/>
          <w:lang w:eastAsia="pl-PL"/>
        </w:rPr>
        <w:t>36 76</w:t>
      </w:r>
      <w:r w:rsidR="0056007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560072" w:rsidRPr="00560072">
        <w:rPr>
          <w:rFonts w:ascii="Times New Roman" w:eastAsia="Times New Roman" w:hAnsi="Times New Roman" w:cs="Times New Roman"/>
          <w:sz w:val="24"/>
          <w:szCs w:val="24"/>
          <w:lang w:eastAsia="pl-PL"/>
        </w:rPr>
        <w:t>725</w:t>
      </w:r>
      <w:r w:rsidR="005600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lub 602 64 76 88</w:t>
      </w: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Zofia Kubicka – pływ. przy ul. Jurajskiej 7 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 w:rsidR="0029664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tel.:   41 </w:t>
      </w:r>
      <w:r w:rsidR="005600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36 76 727 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784 560 289                                                                                                                                                                                     </w:t>
      </w: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5) Przemysław Chmiel- pływ. ul. oś. Barwinek 31   </w:t>
      </w:r>
      <w:r w:rsidR="0029664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tel.:  </w:t>
      </w:r>
      <w:r w:rsidR="009E6409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41 </w:t>
      </w:r>
      <w:r w:rsidR="009C60B4" w:rsidRPr="009C60B4">
        <w:rPr>
          <w:rFonts w:ascii="Times New Roman" w:eastAsia="Times New Roman" w:hAnsi="Times New Roman" w:cs="Times New Roman"/>
          <w:sz w:val="24"/>
          <w:szCs w:val="24"/>
          <w:lang w:eastAsia="pl-PL"/>
        </w:rPr>
        <w:t>367 68 38</w:t>
      </w:r>
      <w:r w:rsidR="009C60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lub 784 42 29 57</w:t>
      </w: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Andrzej Nańczyk –basen l. ul.Szczecińska1 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 w:rsidR="0029664C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5600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tel.: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41</w:t>
      </w:r>
      <w:r w:rsidR="005600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0072" w:rsidRPr="00560072">
        <w:rPr>
          <w:rFonts w:ascii="Times New Roman" w:eastAsia="Times New Roman" w:hAnsi="Times New Roman" w:cs="Times New Roman"/>
          <w:sz w:val="24"/>
          <w:szCs w:val="24"/>
          <w:lang w:eastAsia="pl-PL"/>
        </w:rPr>
        <w:t>344 07 12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 lub 604 78 35 65</w:t>
      </w: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BF70FE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2. Wykonawca oświadcza, że osobą uprawnioną do kontaktów z Zamawiającym  w zakresie wynikającym z niniejszej umowy jes</w:t>
      </w:r>
      <w:r w:rsidR="008F4BBE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t: ………………………………</w:t>
      </w:r>
      <w:proofErr w:type="spellStart"/>
      <w:r w:rsidR="008F4BBE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="008F4BBE"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</w:t>
      </w:r>
    </w:p>
    <w:p w:rsidR="0096493C" w:rsidRPr="00BF70FE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BF70FE" w:rsidRDefault="00560072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11.</w:t>
      </w:r>
    </w:p>
    <w:p w:rsidR="0096493C" w:rsidRPr="00BF70FE" w:rsidRDefault="0096493C" w:rsidP="009649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29664C" w:rsidRPr="00BF70FE" w:rsidRDefault="0029664C" w:rsidP="009649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33022" w:rsidRPr="00BF70FE" w:rsidRDefault="0029664C" w:rsidP="0029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sporządzono w dwóch egzemplarzach, po jednym dla każdej ze Stron.</w:t>
      </w:r>
    </w:p>
    <w:p w:rsidR="0029664C" w:rsidRPr="00BF70FE" w:rsidRDefault="0029664C" w:rsidP="0029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64C" w:rsidRPr="00BF70FE" w:rsidRDefault="0029664C" w:rsidP="0029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64C" w:rsidRPr="00BF70FE" w:rsidRDefault="0029664C" w:rsidP="0029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64C" w:rsidRPr="00BF70FE" w:rsidRDefault="0029664C" w:rsidP="0029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64C" w:rsidRPr="00BF70FE" w:rsidRDefault="0029664C" w:rsidP="0029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64C" w:rsidRPr="00BF70FE" w:rsidRDefault="0029664C" w:rsidP="0029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64C" w:rsidRPr="00BF70FE" w:rsidRDefault="0029664C" w:rsidP="0029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64C" w:rsidRPr="00BF70FE" w:rsidRDefault="0029664C" w:rsidP="0029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64C" w:rsidRPr="00BF70FE" w:rsidRDefault="0029664C" w:rsidP="0029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64C" w:rsidRPr="00BF70FE" w:rsidRDefault="0029664C" w:rsidP="0029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WYKONAWCA: </w:t>
      </w: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BF7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ZAMAWIAJĄCY</w:t>
      </w:r>
      <w:r w:rsidRPr="00BF70F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sectPr w:rsidR="0029664C" w:rsidRPr="00BF70FE" w:rsidSect="00D312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E09AC"/>
    <w:multiLevelType w:val="hybridMultilevel"/>
    <w:tmpl w:val="40F69C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93C"/>
    <w:rsid w:val="000B28D7"/>
    <w:rsid w:val="0010100A"/>
    <w:rsid w:val="00110AA8"/>
    <w:rsid w:val="0029664C"/>
    <w:rsid w:val="002E20E9"/>
    <w:rsid w:val="002E4019"/>
    <w:rsid w:val="00301CE2"/>
    <w:rsid w:val="003B79B3"/>
    <w:rsid w:val="00465B43"/>
    <w:rsid w:val="00524282"/>
    <w:rsid w:val="00560072"/>
    <w:rsid w:val="005A06A4"/>
    <w:rsid w:val="006B12F3"/>
    <w:rsid w:val="006B16A7"/>
    <w:rsid w:val="00875E7A"/>
    <w:rsid w:val="00881921"/>
    <w:rsid w:val="008F4BBE"/>
    <w:rsid w:val="0096493C"/>
    <w:rsid w:val="009C60B4"/>
    <w:rsid w:val="009E6409"/>
    <w:rsid w:val="00A15D51"/>
    <w:rsid w:val="00AD48FF"/>
    <w:rsid w:val="00AE7C29"/>
    <w:rsid w:val="00B135FB"/>
    <w:rsid w:val="00B14634"/>
    <w:rsid w:val="00B33022"/>
    <w:rsid w:val="00B41639"/>
    <w:rsid w:val="00BB0267"/>
    <w:rsid w:val="00BF70FE"/>
    <w:rsid w:val="00D31242"/>
    <w:rsid w:val="00E47AE6"/>
    <w:rsid w:val="00E81AD4"/>
    <w:rsid w:val="00F200AD"/>
    <w:rsid w:val="00FD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49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6493C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49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6493C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81F7BA4C</Template>
  <TotalTime>36</TotalTime>
  <Pages>5</Pages>
  <Words>1464</Words>
  <Characters>8789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10233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12</cp:revision>
  <dcterms:created xsi:type="dcterms:W3CDTF">2015-01-08T07:51:00Z</dcterms:created>
  <dcterms:modified xsi:type="dcterms:W3CDTF">2015-09-24T11:20:00Z</dcterms:modified>
</cp:coreProperties>
</file>