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40" w:rsidRPr="00062671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.I.</w:t>
      </w:r>
      <w:r w:rsidR="0036047E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 C</w:t>
      </w:r>
      <w:bookmarkStart w:id="0" w:name="_GoBack"/>
      <w:bookmarkEnd w:id="0"/>
      <w:r w:rsidR="0036047E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z. I. 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05B88" w:rsidRDefault="00882B40" w:rsidP="00E05B88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E05B88">
      <w:pPr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1123B7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Pr="00062671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1123B7" w:rsidRDefault="00882B40" w:rsidP="00E05B8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E34D5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prowadzonego przez : Miejski Ośrodek Sportu i Rekreacji  w Kielcach oświadczam, co następuje: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12-22</w:t>
      </w:r>
      <w:r w:rsidRPr="000626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1123B7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>art. 24 ust.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 xml:space="preserve">pkt.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E05B88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E05B88" w:rsidRPr="00062671" w:rsidRDefault="00E05B88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B88" w:rsidRDefault="00882B40" w:rsidP="00E05B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E05B88" w:rsidRDefault="00E05B88" w:rsidP="00E05B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="00882B40"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1E13FC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36047E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2.II. do SIWZ  Cz. II.</w:t>
      </w:r>
      <w:r w:rsidR="00882B40"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B40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882B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062671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E34D5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Cz. II</w:t>
      </w:r>
      <w:r w:rsidRPr="00062671">
        <w:rPr>
          <w:rFonts w:ascii="Times New Roman" w:hAnsi="Times New Roman" w:cs="Times New Roman"/>
          <w:sz w:val="24"/>
          <w:szCs w:val="24"/>
        </w:rPr>
        <w:t>. prowadzonego przez : Miejski Ośrodek Sportu i Re</w:t>
      </w:r>
      <w:r w:rsidR="00875443">
        <w:rPr>
          <w:rFonts w:ascii="Times New Roman" w:hAnsi="Times New Roman" w:cs="Times New Roman"/>
          <w:sz w:val="24"/>
          <w:szCs w:val="24"/>
        </w:rPr>
        <w:t>kreacji  w Kielcach oświadczam, że: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12-23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ust. 5.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75443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lastRenderedPageBreak/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………………………………………………………………………………………………...…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…………………………………………………………………………………………..……………………………………………………………………………………………………..……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(podpis)</w:t>
      </w: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155624" w:rsidRDefault="00155624"/>
    <w:sectPr w:rsidR="00155624" w:rsidSect="00E05B88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40"/>
    <w:rsid w:val="00155624"/>
    <w:rsid w:val="0036047E"/>
    <w:rsid w:val="00875443"/>
    <w:rsid w:val="00882B40"/>
    <w:rsid w:val="00E05B88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72447104</Template>
  <TotalTime>4</TotalTime>
  <Pages>6</Pages>
  <Words>866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dcterms:created xsi:type="dcterms:W3CDTF">2017-10-05T12:12:00Z</dcterms:created>
  <dcterms:modified xsi:type="dcterms:W3CDTF">2018-10-08T07:49:00Z</dcterms:modified>
</cp:coreProperties>
</file>