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CF5" w:rsidRPr="00CD6CF5" w:rsidRDefault="00882B40" w:rsidP="00CD6CF5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  <w:r w:rsidRPr="00062671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Załącznik nr 2</w:t>
      </w:r>
      <w:r w:rsidR="000B0113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 xml:space="preserve"> do SIWZ</w:t>
      </w:r>
    </w:p>
    <w:p w:rsidR="00882B40" w:rsidRPr="00062671" w:rsidRDefault="00882B40" w:rsidP="00882B40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882B40" w:rsidRPr="00062671" w:rsidRDefault="00882B40" w:rsidP="00882B40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E05B88" w:rsidRDefault="00882B40" w:rsidP="00E05B88">
      <w:pPr>
        <w:ind w:left="5954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882B40" w:rsidRPr="00062671" w:rsidRDefault="00882B40" w:rsidP="00E05B88">
      <w:pPr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882B40" w:rsidRPr="00062671" w:rsidRDefault="00882B40" w:rsidP="00882B40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882B40" w:rsidRPr="00062671" w:rsidRDefault="00882B40" w:rsidP="00882B40">
      <w:pPr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</w:t>
      </w:r>
    </w:p>
    <w:p w:rsidR="00882B40" w:rsidRPr="00062671" w:rsidRDefault="00882B40" w:rsidP="00882B40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882B40" w:rsidRPr="00062671" w:rsidRDefault="00882B40" w:rsidP="00882B40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882B40" w:rsidRPr="001123B7" w:rsidRDefault="00882B40" w:rsidP="00882B40">
      <w:pPr>
        <w:spacing w:after="0"/>
        <w:ind w:right="595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(imię, nazwisko, </w:t>
      </w:r>
      <w:r w:rsidRPr="00062671">
        <w:rPr>
          <w:rFonts w:ascii="Times New Roman" w:hAnsi="Times New Roman" w:cs="Times New Roman"/>
          <w:i/>
          <w:sz w:val="24"/>
          <w:szCs w:val="24"/>
        </w:rPr>
        <w:t>stanowisko/podstawa do reprezentacji)</w:t>
      </w:r>
    </w:p>
    <w:p w:rsidR="00882B40" w:rsidRPr="00062671" w:rsidRDefault="00882B40" w:rsidP="00882B4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882B40" w:rsidRPr="00062671" w:rsidRDefault="00882B40" w:rsidP="00882B4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882B40" w:rsidRPr="00062671" w:rsidRDefault="00882B40" w:rsidP="00882B4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062671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882B40" w:rsidRPr="001123B7" w:rsidRDefault="00882B40" w:rsidP="00E05B88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882B40" w:rsidRPr="00062671" w:rsidRDefault="00882B40" w:rsidP="00882B4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Na potrzeby </w:t>
      </w:r>
      <w:r w:rsidR="00CD6CF5">
        <w:rPr>
          <w:rFonts w:ascii="Times New Roman" w:hAnsi="Times New Roman" w:cs="Times New Roman"/>
          <w:sz w:val="24"/>
          <w:szCs w:val="24"/>
        </w:rPr>
        <w:t>II</w:t>
      </w:r>
      <w:r w:rsidR="00F20188">
        <w:rPr>
          <w:rFonts w:ascii="Times New Roman" w:hAnsi="Times New Roman" w:cs="Times New Roman"/>
          <w:sz w:val="24"/>
          <w:szCs w:val="24"/>
        </w:rPr>
        <w:t>I</w:t>
      </w:r>
      <w:bookmarkStart w:id="0" w:name="_GoBack"/>
      <w:bookmarkEnd w:id="0"/>
      <w:r w:rsidR="00CD6CF5">
        <w:rPr>
          <w:rFonts w:ascii="Times New Roman" w:hAnsi="Times New Roman" w:cs="Times New Roman"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sz w:val="24"/>
          <w:szCs w:val="24"/>
        </w:rPr>
        <w:t xml:space="preserve">postępowania o udzielenie zamówienia publicznego </w:t>
      </w:r>
      <w:r w:rsidRPr="00062671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: </w:t>
      </w:r>
      <w:r w:rsidRPr="00062671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FE34D5">
        <w:rPr>
          <w:rFonts w:ascii="Times New Roman" w:hAnsi="Times New Roman" w:cs="Times New Roman"/>
          <w:b/>
          <w:sz w:val="24"/>
          <w:szCs w:val="24"/>
        </w:rPr>
        <w:t>środka Sportu i Rekreacji w 2019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r.</w:t>
      </w:r>
      <w:r w:rsidRPr="0006267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sz w:val="24"/>
          <w:szCs w:val="24"/>
        </w:rPr>
        <w:t xml:space="preserve"> prowadzonego przez : Miejski Ośrodek Sportu i Rekreacji  w Kielcach oświadczam, co następuje: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882B40" w:rsidRPr="00062671" w:rsidRDefault="00882B40" w:rsidP="00882B4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062671">
        <w:rPr>
          <w:rFonts w:ascii="Times New Roman" w:hAnsi="Times New Roman" w:cs="Times New Roman"/>
          <w:b/>
          <w:sz w:val="24"/>
          <w:szCs w:val="24"/>
        </w:rPr>
        <w:t>nie podlegam</w:t>
      </w:r>
      <w:r w:rsidRPr="00062671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062671">
        <w:rPr>
          <w:rFonts w:ascii="Times New Roman" w:hAnsi="Times New Roman" w:cs="Times New Roman"/>
          <w:sz w:val="24"/>
          <w:szCs w:val="24"/>
        </w:rPr>
        <w:br/>
        <w:t xml:space="preserve">art. 24 ust 1 pkt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12-22</w:t>
      </w:r>
      <w:r w:rsidRPr="00062671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>.</w:t>
      </w:r>
    </w:p>
    <w:p w:rsidR="00882B40" w:rsidRPr="001123B7" w:rsidRDefault="00882B40" w:rsidP="00882B4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062671">
        <w:rPr>
          <w:rFonts w:ascii="Times New Roman" w:hAnsi="Times New Roman" w:cs="Times New Roman"/>
          <w:b/>
          <w:sz w:val="24"/>
          <w:szCs w:val="24"/>
        </w:rPr>
        <w:t>nie podlegam</w:t>
      </w:r>
      <w:r w:rsidRPr="00062671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062671">
        <w:rPr>
          <w:rFonts w:ascii="Times New Roman" w:hAnsi="Times New Roman" w:cs="Times New Roman"/>
          <w:sz w:val="24"/>
          <w:szCs w:val="24"/>
        </w:rPr>
        <w:br/>
        <w:t>art. 24 ust. 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62671">
        <w:rPr>
          <w:rFonts w:ascii="Times New Roman" w:hAnsi="Times New Roman" w:cs="Times New Roman"/>
          <w:sz w:val="24"/>
          <w:szCs w:val="24"/>
        </w:rPr>
        <w:t xml:space="preserve">pkt. 1)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 .</w:t>
      </w:r>
    </w:p>
    <w:p w:rsidR="00E05B88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lastRenderedPageBreak/>
        <w:t xml:space="preserve">Oświadczam, </w:t>
      </w:r>
      <w:r w:rsidRPr="00062671">
        <w:rPr>
          <w:rFonts w:ascii="Times New Roman" w:hAnsi="Times New Roman" w:cs="Times New Roman"/>
          <w:b/>
          <w:sz w:val="24"/>
          <w:szCs w:val="24"/>
        </w:rPr>
        <w:t>że zachodzą</w:t>
      </w:r>
      <w:r w:rsidRPr="00062671">
        <w:rPr>
          <w:rFonts w:ascii="Times New Roman" w:hAnsi="Times New Roman" w:cs="Times New Roman"/>
          <w:sz w:val="24"/>
          <w:szCs w:val="24"/>
        </w:rPr>
        <w:t xml:space="preserve"> w stosunku do mnie podstawy wykluczenia z postępowania na podstawie art. ………….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(podać mającą zastosowanie podstawę wykluczenia spośród wymienionych w art. 24 ust. 1 pkt 13-14, 16-20 lub art. 24 ust. 5 ustawy 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).</w:t>
      </w:r>
      <w:r w:rsidRPr="00062671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podjąłem następujące środki naprawcze:…………………………………….. …………………………………………………………………………………………………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…………………………………………………………………………………………..………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OŚWIADCZENIE DOTYCZĄCE PODMIOTU, NA KTÓREGO ZASOBY POWOŁUJE SIĘ WYKONAWCA: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>, na którego/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zasoby powołuję się w niniejszym postępowaniu, tj.: …………………………………………………………… </w:t>
      </w:r>
      <w:r w:rsidRPr="00062671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062671">
        <w:rPr>
          <w:rFonts w:ascii="Times New Roman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hAnsi="Times New Roman" w:cs="Times New Roman"/>
          <w:sz w:val="24"/>
          <w:szCs w:val="24"/>
        </w:rPr>
        <w:t xml:space="preserve"> podstawy wykluczenia z postępowania o udzielenie zamówienia.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82B40" w:rsidRPr="00062671" w:rsidRDefault="00882B40" w:rsidP="00882B40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62671">
        <w:rPr>
          <w:rFonts w:ascii="Times New Roman" w:eastAsia="Calibri" w:hAnsi="Times New Roman" w:cs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, będącego/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podwykonawcą/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ami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:……………………………………………………………………..….…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62671">
        <w:rPr>
          <w:rFonts w:ascii="Times New Roman" w:eastAsia="Calibri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podstawy wykluczenia z postępowania o udzielenie zamówienia.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2B40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eastAsia="Calibri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dnia …………………. r. </w:t>
      </w:r>
    </w:p>
    <w:p w:rsidR="00E05B88" w:rsidRPr="00062671" w:rsidRDefault="00E05B88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05B88" w:rsidRDefault="00882B40" w:rsidP="00E05B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E05B88" w:rsidRDefault="00E05B88" w:rsidP="00E05B8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</w:t>
      </w:r>
      <w:r w:rsidR="00882B40" w:rsidRPr="00E2774B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PODANYCH INFORMACJI: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062671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047E" w:rsidRPr="00062671" w:rsidRDefault="0036047E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047E" w:rsidRDefault="0036047E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047E" w:rsidRPr="00062671" w:rsidRDefault="0036047E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1E13FC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Pr="00062671" w:rsidRDefault="00882B40" w:rsidP="00882B4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75443" w:rsidRDefault="00875443" w:rsidP="00882B40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875443" w:rsidRDefault="00875443" w:rsidP="00882B40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155624" w:rsidRDefault="00155624"/>
    <w:sectPr w:rsidR="00155624" w:rsidSect="00CD6CF5">
      <w:pgSz w:w="11906" w:h="16838"/>
      <w:pgMar w:top="568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BF090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B40"/>
    <w:rsid w:val="000B0113"/>
    <w:rsid w:val="00155624"/>
    <w:rsid w:val="0036047E"/>
    <w:rsid w:val="00875443"/>
    <w:rsid w:val="00882B40"/>
    <w:rsid w:val="00CD6CF5"/>
    <w:rsid w:val="00E05B88"/>
    <w:rsid w:val="00F20188"/>
    <w:rsid w:val="00FE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2B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2B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2B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2B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9507DD81</Template>
  <TotalTime>4</TotalTime>
  <Pages>3</Pages>
  <Words>434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8</cp:revision>
  <dcterms:created xsi:type="dcterms:W3CDTF">2017-10-05T12:12:00Z</dcterms:created>
  <dcterms:modified xsi:type="dcterms:W3CDTF">2018-11-15T10:01:00Z</dcterms:modified>
</cp:coreProperties>
</file>