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F5" w:rsidRPr="00CD6CF5" w:rsidRDefault="00882B40" w:rsidP="00CD6CF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 w:rsidR="000B0113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CD6CF5">
        <w:rPr>
          <w:rFonts w:ascii="Times New Roman" w:hAnsi="Times New Roman" w:cs="Times New Roman"/>
          <w:sz w:val="24"/>
          <w:szCs w:val="24"/>
        </w:rPr>
        <w:t xml:space="preserve">II </w:t>
      </w:r>
      <w:bookmarkStart w:id="0" w:name="_GoBack"/>
      <w:bookmarkEnd w:id="0"/>
      <w:r w:rsidRPr="00062671">
        <w:rPr>
          <w:rFonts w:ascii="Times New Roman" w:hAnsi="Times New Roman" w:cs="Times New Roman"/>
          <w:sz w:val="24"/>
          <w:szCs w:val="24"/>
        </w:rPr>
        <w:t xml:space="preserve">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55624" w:rsidRDefault="00155624"/>
    <w:sectPr w:rsidR="00155624" w:rsidSect="00CD6CF5"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0B0113"/>
    <w:rsid w:val="00155624"/>
    <w:rsid w:val="0036047E"/>
    <w:rsid w:val="00875443"/>
    <w:rsid w:val="00882B40"/>
    <w:rsid w:val="00CD6CF5"/>
    <w:rsid w:val="00E05B88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CEA42FCE</Template>
  <TotalTime>4</TotalTime>
  <Pages>3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</cp:revision>
  <dcterms:created xsi:type="dcterms:W3CDTF">2017-10-05T12:12:00Z</dcterms:created>
  <dcterms:modified xsi:type="dcterms:W3CDTF">2018-10-29T09:33:00Z</dcterms:modified>
</cp:coreProperties>
</file>