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B40" w:rsidRPr="00062671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062671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Załącznik nr 2</w:t>
      </w:r>
      <w:r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.I.</w:t>
      </w:r>
      <w:r w:rsidRPr="00062671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do </w:t>
      </w:r>
      <w:proofErr w:type="spellStart"/>
      <w:r w:rsidRPr="00062671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siwz</w:t>
      </w:r>
      <w:proofErr w:type="spellEnd"/>
      <w:r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882B40" w:rsidRPr="00062671" w:rsidRDefault="00882B40" w:rsidP="00882B4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05B88" w:rsidRDefault="00882B40" w:rsidP="00E05B88">
      <w:pPr>
        <w:ind w:left="5954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882B40" w:rsidRPr="00062671" w:rsidRDefault="00882B40" w:rsidP="00E05B88">
      <w:pPr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882B40" w:rsidRPr="001123B7" w:rsidRDefault="00882B40" w:rsidP="00882B40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(imię, nazwisko, </w:t>
      </w:r>
      <w:r w:rsidRPr="00062671">
        <w:rPr>
          <w:rFonts w:ascii="Times New Roman" w:hAnsi="Times New Roman" w:cs="Times New Roman"/>
          <w:i/>
          <w:sz w:val="24"/>
          <w:szCs w:val="24"/>
        </w:rPr>
        <w:t>stanowisko/podstawa do reprezentacji)</w:t>
      </w:r>
    </w:p>
    <w:p w:rsidR="00882B40" w:rsidRPr="00062671" w:rsidRDefault="00882B40" w:rsidP="00882B4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882B40" w:rsidRPr="00062671" w:rsidRDefault="00882B40" w:rsidP="00882B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882B40" w:rsidRPr="00062671" w:rsidRDefault="00882B40" w:rsidP="00882B4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82B40" w:rsidRPr="001123B7" w:rsidRDefault="00882B40" w:rsidP="00E05B8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882B40" w:rsidRPr="00062671" w:rsidRDefault="00882B40" w:rsidP="00882B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06267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>
        <w:rPr>
          <w:rFonts w:ascii="Times New Roman" w:hAnsi="Times New Roman" w:cs="Times New Roman"/>
          <w:b/>
          <w:sz w:val="24"/>
          <w:szCs w:val="24"/>
        </w:rPr>
        <w:t>środka Sportu i Rekreacji w 2018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06267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 xml:space="preserve"> prowadzonego przez : Miejski Ośrodek Sportu i Rekreacji  w Kielcach oświadczam, co następuje: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882B40" w:rsidRPr="00062671" w:rsidRDefault="00882B40" w:rsidP="00882B4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12-22</w:t>
      </w:r>
      <w:r w:rsidRPr="00062671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Pr="001123B7" w:rsidRDefault="00882B40" w:rsidP="00882B4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>art. 24 ust. 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62671">
        <w:rPr>
          <w:rFonts w:ascii="Times New Roman" w:hAnsi="Times New Roman" w:cs="Times New Roman"/>
          <w:sz w:val="24"/>
          <w:szCs w:val="24"/>
        </w:rPr>
        <w:t xml:space="preserve">pkt. 1)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 .</w:t>
      </w:r>
    </w:p>
    <w:p w:rsidR="00E05B88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lastRenderedPageBreak/>
        <w:t xml:space="preserve">Oświadczam, </w:t>
      </w:r>
      <w:r w:rsidRPr="00062671">
        <w:rPr>
          <w:rFonts w:ascii="Times New Roman" w:hAnsi="Times New Roman" w:cs="Times New Roman"/>
          <w:b/>
          <w:sz w:val="24"/>
          <w:szCs w:val="24"/>
        </w:rPr>
        <w:t>że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).</w:t>
      </w:r>
      <w:r w:rsidRPr="00062671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naprawcze:…………………………………….. …………………………………………………………………………………………………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62671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E05B88" w:rsidRPr="00062671" w:rsidRDefault="00E05B88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5B88" w:rsidRDefault="00882B40" w:rsidP="00E05B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E05B88" w:rsidRDefault="00E05B88" w:rsidP="00E05B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="00882B40"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1E13FC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Default="00882B40" w:rsidP="00882B40">
      <w:pPr>
        <w:spacing w:after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2.II. do SIWZ ) Cz. II) </w:t>
      </w:r>
    </w:p>
    <w:p w:rsidR="00882B40" w:rsidRDefault="00882B40" w:rsidP="00882B40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882B40" w:rsidRPr="00062671" w:rsidRDefault="00882B40" w:rsidP="00882B40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spacing w:line="240" w:lineRule="auto"/>
        <w:ind w:left="5954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882B40" w:rsidRPr="00062671" w:rsidRDefault="00882B40" w:rsidP="00882B4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882B40" w:rsidRPr="00062671" w:rsidRDefault="00882B40" w:rsidP="00882B40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882B40" w:rsidRPr="00062671" w:rsidRDefault="00882B40" w:rsidP="00882B40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882B40" w:rsidRPr="00062671" w:rsidRDefault="00882B40" w:rsidP="00882B4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882B40" w:rsidRPr="00062671" w:rsidRDefault="00882B40" w:rsidP="00882B40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882B40" w:rsidRPr="00062671" w:rsidRDefault="00882B40" w:rsidP="00882B40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882B40" w:rsidRPr="00062671" w:rsidRDefault="00882B40" w:rsidP="00882B4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882B40" w:rsidRPr="00062671" w:rsidRDefault="00882B40" w:rsidP="00882B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882B40" w:rsidRPr="00062671" w:rsidRDefault="00882B40" w:rsidP="00882B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82B40" w:rsidRPr="00062671" w:rsidRDefault="00882B40" w:rsidP="00882B40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882B40" w:rsidRPr="00062671" w:rsidRDefault="00882B40" w:rsidP="00882B40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2B40" w:rsidRPr="00062671" w:rsidRDefault="00882B40" w:rsidP="00882B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06267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>
        <w:rPr>
          <w:rFonts w:ascii="Times New Roman" w:hAnsi="Times New Roman" w:cs="Times New Roman"/>
          <w:b/>
          <w:sz w:val="24"/>
          <w:szCs w:val="24"/>
        </w:rPr>
        <w:t>środka Sportu i Rekreacji w 2018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06267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Cz. II</w:t>
      </w:r>
      <w:r w:rsidRPr="00062671">
        <w:rPr>
          <w:rFonts w:ascii="Times New Roman" w:hAnsi="Times New Roman" w:cs="Times New Roman"/>
          <w:sz w:val="24"/>
          <w:szCs w:val="24"/>
        </w:rPr>
        <w:t>. prowadzonego przez : Miejski Ośrodek Sportu i Re</w:t>
      </w:r>
      <w:r w:rsidR="00875443">
        <w:rPr>
          <w:rFonts w:ascii="Times New Roman" w:hAnsi="Times New Roman" w:cs="Times New Roman"/>
          <w:sz w:val="24"/>
          <w:szCs w:val="24"/>
        </w:rPr>
        <w:t>kreacji  w Kielcach oświadczam, że:</w:t>
      </w:r>
    </w:p>
    <w:p w:rsidR="00882B40" w:rsidRPr="00062671" w:rsidRDefault="00882B40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882B40" w:rsidRPr="00062671" w:rsidRDefault="00882B40" w:rsidP="00882B4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12-23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Pr="00062671" w:rsidRDefault="00882B40" w:rsidP="00882B4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062671">
        <w:rPr>
          <w:rFonts w:ascii="Times New Roman" w:hAnsi="Times New Roman" w:cs="Times New Roman"/>
          <w:b/>
          <w:sz w:val="24"/>
          <w:szCs w:val="24"/>
        </w:rPr>
        <w:t>nie podlegam</w:t>
      </w:r>
      <w:r w:rsidRPr="00062671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062671">
        <w:rPr>
          <w:rFonts w:ascii="Times New Roman" w:hAnsi="Times New Roman" w:cs="Times New Roman"/>
          <w:sz w:val="24"/>
          <w:szCs w:val="24"/>
        </w:rPr>
        <w:br/>
        <w:t xml:space="preserve">art. 24 ust. 5.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. 1)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875443" w:rsidRPr="00062671" w:rsidRDefault="00875443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Default="00882B40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75443" w:rsidRDefault="00875443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lastRenderedPageBreak/>
        <w:t xml:space="preserve">Oświadczam, </w:t>
      </w:r>
      <w:r w:rsidRPr="00062671">
        <w:rPr>
          <w:rFonts w:ascii="Times New Roman" w:hAnsi="Times New Roman" w:cs="Times New Roman"/>
          <w:b/>
          <w:sz w:val="24"/>
          <w:szCs w:val="24"/>
        </w:rPr>
        <w:t>że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).</w:t>
      </w:r>
      <w:r w:rsidRPr="00062671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naprawcze:…………………………………….. ………………………………………………………………………………………………...…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…………………………………………………………………………………………..……………………………………………………………………………………………………..……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62671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882B40" w:rsidRPr="00062671" w:rsidRDefault="00882B40" w:rsidP="00882B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882B40" w:rsidRDefault="00882B40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(podpis)</w:t>
      </w:r>
    </w:p>
    <w:p w:rsidR="00875443" w:rsidRDefault="00875443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5443" w:rsidRDefault="00875443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5443" w:rsidRDefault="00875443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5443" w:rsidRDefault="00875443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>dnia …………………. r.</w:t>
      </w:r>
    </w:p>
    <w:p w:rsidR="00882B40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443" w:rsidRPr="00062671" w:rsidRDefault="00875443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82B40" w:rsidRPr="00062671" w:rsidRDefault="00882B40" w:rsidP="00882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82B40" w:rsidRPr="00062671" w:rsidRDefault="00882B40" w:rsidP="00882B4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882B40" w:rsidRPr="00062671" w:rsidRDefault="00882B40" w:rsidP="00882B40">
      <w:pPr>
        <w:spacing w:after="0" w:line="480" w:lineRule="auto"/>
        <w:ind w:left="5246"/>
        <w:rPr>
          <w:rFonts w:ascii="Times New Roman" w:hAnsi="Times New Roman" w:cs="Times New Roman"/>
          <w:sz w:val="24"/>
          <w:szCs w:val="24"/>
        </w:rPr>
      </w:pPr>
    </w:p>
    <w:p w:rsidR="00155624" w:rsidRDefault="00155624"/>
    <w:sectPr w:rsidR="00155624" w:rsidSect="00E05B88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B40"/>
    <w:rsid w:val="00155624"/>
    <w:rsid w:val="00875443"/>
    <w:rsid w:val="00882B40"/>
    <w:rsid w:val="00E0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B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B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1DB96B5</Template>
  <TotalTime>2</TotalTime>
  <Pages>6</Pages>
  <Words>865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dcterms:created xsi:type="dcterms:W3CDTF">2017-10-05T12:12:00Z</dcterms:created>
  <dcterms:modified xsi:type="dcterms:W3CDTF">2017-10-06T11:11:00Z</dcterms:modified>
</cp:coreProperties>
</file>