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B40" w:rsidRPr="00062671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062671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Załącznik nr 2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.I.</w:t>
      </w:r>
      <w:r w:rsidR="0036047E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do SIWZ Cz. I. 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82B40" w:rsidRPr="00062671" w:rsidRDefault="00882B40" w:rsidP="00882B4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05B88" w:rsidRDefault="00882B40" w:rsidP="00E05B88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882B40" w:rsidRPr="00062671" w:rsidRDefault="00882B40" w:rsidP="00E05B88">
      <w:pPr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882B40" w:rsidRPr="001123B7" w:rsidRDefault="00882B40" w:rsidP="00882B4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nazwisko, </w:t>
      </w:r>
      <w:r w:rsidRPr="00062671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:rsidR="00882B40" w:rsidRPr="00062671" w:rsidRDefault="00882B40" w:rsidP="00882B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82B40" w:rsidRPr="001123B7" w:rsidRDefault="00882B40" w:rsidP="00E05B8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A968BC">
        <w:rPr>
          <w:rFonts w:ascii="Times New Roman" w:hAnsi="Times New Roman" w:cs="Times New Roman"/>
          <w:sz w:val="24"/>
          <w:szCs w:val="24"/>
        </w:rPr>
        <w:t xml:space="preserve">II </w:t>
      </w:r>
      <w:r w:rsidRPr="00062671">
        <w:rPr>
          <w:rFonts w:ascii="Times New Roman" w:hAnsi="Times New Roman" w:cs="Times New Roman"/>
          <w:sz w:val="24"/>
          <w:szCs w:val="24"/>
        </w:rPr>
        <w:t>postępowania o udz</w:t>
      </w:r>
      <w:r w:rsidR="00A968BC">
        <w:rPr>
          <w:rFonts w:ascii="Times New Roman" w:hAnsi="Times New Roman" w:cs="Times New Roman"/>
          <w:sz w:val="24"/>
          <w:szCs w:val="24"/>
        </w:rPr>
        <w:t xml:space="preserve">ielenie zamówienia publicznego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397622">
        <w:rPr>
          <w:rFonts w:ascii="Times New Roman" w:hAnsi="Times New Roman" w:cs="Times New Roman"/>
          <w:b/>
          <w:sz w:val="24"/>
          <w:szCs w:val="24"/>
        </w:rPr>
        <w:t>środka Sportu i Rekreacji w 2020</w:t>
      </w:r>
      <w:r w:rsidR="00A968BC">
        <w:rPr>
          <w:rFonts w:ascii="Times New Roman" w:hAnsi="Times New Roman" w:cs="Times New Roman"/>
          <w:b/>
          <w:sz w:val="24"/>
          <w:szCs w:val="24"/>
        </w:rPr>
        <w:t>r – CZ</w:t>
      </w:r>
      <w:bookmarkStart w:id="0" w:name="_GoBack"/>
      <w:bookmarkEnd w:id="0"/>
      <w:r w:rsidR="00A968BC">
        <w:rPr>
          <w:rFonts w:ascii="Times New Roman" w:hAnsi="Times New Roman" w:cs="Times New Roman"/>
          <w:b/>
          <w:sz w:val="24"/>
          <w:szCs w:val="24"/>
        </w:rPr>
        <w:t>. I</w:t>
      </w:r>
      <w:r w:rsidRPr="000626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 xml:space="preserve"> prowadzonego przez : Miejski Ośrodek Sportu i Rekreacji  w Kielcach oświadczam, co następuje:</w:t>
      </w:r>
    </w:p>
    <w:p w:rsidR="00A968BC" w:rsidRPr="00062671" w:rsidRDefault="00A968BC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882B40" w:rsidRPr="00062671" w:rsidRDefault="00882B40" w:rsidP="00882B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12-22</w:t>
      </w:r>
      <w:r w:rsidRPr="00062671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Pr="001123B7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>art. 24 ust. 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62671">
        <w:rPr>
          <w:rFonts w:ascii="Times New Roman" w:hAnsi="Times New Roman" w:cs="Times New Roman"/>
          <w:sz w:val="24"/>
          <w:szCs w:val="24"/>
        </w:rPr>
        <w:t xml:space="preserve">pkt. 1)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 .</w:t>
      </w:r>
    </w:p>
    <w:p w:rsidR="00E05B88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lastRenderedPageBreak/>
        <w:t xml:space="preserve">Oświadczam, </w:t>
      </w:r>
      <w:r w:rsidRPr="00062671">
        <w:rPr>
          <w:rFonts w:ascii="Times New Roman" w:hAnsi="Times New Roman" w:cs="Times New Roman"/>
          <w:b/>
          <w:sz w:val="24"/>
          <w:szCs w:val="24"/>
        </w:rPr>
        <w:t>że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).</w:t>
      </w:r>
      <w:r w:rsidRPr="00062671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62671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E05B88" w:rsidRPr="00062671" w:rsidRDefault="00E05B88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5B88" w:rsidRDefault="00882B40" w:rsidP="00E05B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E05B88" w:rsidRDefault="00E05B88" w:rsidP="00E05B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="00882B40"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Pr="00062671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Pr="00062671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1E13FC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36047E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2.II. do SIWZ  Cz. II.</w:t>
      </w:r>
      <w:r w:rsidR="00882B40" w:rsidRPr="0006267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B40" w:rsidRDefault="00882B40" w:rsidP="00882B40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82B40" w:rsidRPr="00062671" w:rsidRDefault="00882B40" w:rsidP="00882B4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882B40" w:rsidRPr="00062671" w:rsidRDefault="00882B40" w:rsidP="00882B4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882B40" w:rsidRPr="00062671" w:rsidRDefault="00882B40" w:rsidP="00882B4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882B40" w:rsidRPr="00062671" w:rsidRDefault="00882B40" w:rsidP="00882B4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882B40" w:rsidRPr="00062671" w:rsidRDefault="00882B40" w:rsidP="00882B4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882B40" w:rsidRPr="00062671" w:rsidRDefault="00882B40" w:rsidP="00882B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82B40" w:rsidRPr="00062671" w:rsidRDefault="00882B40" w:rsidP="00882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82B40" w:rsidRPr="00062671" w:rsidRDefault="00882B40" w:rsidP="00882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82B40" w:rsidRPr="00062671" w:rsidRDefault="00882B40" w:rsidP="00882B4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A968BC" w:rsidRDefault="00A968BC" w:rsidP="00A968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2B40" w:rsidRPr="00062671" w:rsidRDefault="00882B40" w:rsidP="00A968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A968BC">
        <w:rPr>
          <w:rFonts w:ascii="Times New Roman" w:hAnsi="Times New Roman" w:cs="Times New Roman"/>
          <w:sz w:val="24"/>
          <w:szCs w:val="24"/>
        </w:rPr>
        <w:t xml:space="preserve">II </w:t>
      </w:r>
      <w:r w:rsidRPr="00062671">
        <w:rPr>
          <w:rFonts w:ascii="Times New Roman" w:hAnsi="Times New Roman" w:cs="Times New Roman"/>
          <w:sz w:val="24"/>
          <w:szCs w:val="24"/>
        </w:rPr>
        <w:t>postępowania o udz</w:t>
      </w:r>
      <w:r w:rsidR="00A968BC">
        <w:rPr>
          <w:rFonts w:ascii="Times New Roman" w:hAnsi="Times New Roman" w:cs="Times New Roman"/>
          <w:sz w:val="24"/>
          <w:szCs w:val="24"/>
        </w:rPr>
        <w:t xml:space="preserve">ielenie zamówienia publicznego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FE34D5">
        <w:rPr>
          <w:rFonts w:ascii="Times New Roman" w:hAnsi="Times New Roman" w:cs="Times New Roman"/>
          <w:b/>
          <w:sz w:val="24"/>
          <w:szCs w:val="24"/>
        </w:rPr>
        <w:t>środka Sportu i Rekreacji w 2</w:t>
      </w:r>
      <w:r w:rsidR="00397622">
        <w:rPr>
          <w:rFonts w:ascii="Times New Roman" w:hAnsi="Times New Roman" w:cs="Times New Roman"/>
          <w:b/>
          <w:sz w:val="24"/>
          <w:szCs w:val="24"/>
        </w:rPr>
        <w:t>020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0626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Cz. II</w:t>
      </w:r>
      <w:r w:rsidRPr="00062671">
        <w:rPr>
          <w:rFonts w:ascii="Times New Roman" w:hAnsi="Times New Roman" w:cs="Times New Roman"/>
          <w:sz w:val="24"/>
          <w:szCs w:val="24"/>
        </w:rPr>
        <w:t>. prowadzonego przez : Miejski Ośrodek Sportu i Re</w:t>
      </w:r>
      <w:r w:rsidR="00875443">
        <w:rPr>
          <w:rFonts w:ascii="Times New Roman" w:hAnsi="Times New Roman" w:cs="Times New Roman"/>
          <w:sz w:val="24"/>
          <w:szCs w:val="24"/>
        </w:rPr>
        <w:t>kreacji  w Kielcach oświadczam, że:</w:t>
      </w:r>
    </w:p>
    <w:p w:rsidR="00882B40" w:rsidRPr="00062671" w:rsidRDefault="00882B40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882B40" w:rsidRPr="00062671" w:rsidRDefault="00882B40" w:rsidP="00882B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12-23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Pr="00062671" w:rsidRDefault="00882B40" w:rsidP="00882B4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ust. 5.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. 1)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75443" w:rsidRDefault="00875443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lastRenderedPageBreak/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062671">
        <w:rPr>
          <w:rFonts w:ascii="Times New Roman" w:hAnsi="Times New Roman" w:cs="Times New Roman"/>
          <w:b/>
          <w:sz w:val="24"/>
          <w:szCs w:val="24"/>
        </w:rPr>
        <w:t>że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).</w:t>
      </w:r>
      <w:r w:rsidRPr="00062671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………………………………………………………………………………………………...…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…………………………………………………………………………………………..……………………………………………………………………………………………………..……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62671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(podpis)</w:t>
      </w:r>
    </w:p>
    <w:p w:rsidR="00875443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Default="00875443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>dnia …………………. r.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155624" w:rsidRDefault="00155624"/>
    <w:sectPr w:rsidR="00155624" w:rsidSect="00E05B88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B40"/>
    <w:rsid w:val="00155624"/>
    <w:rsid w:val="0036047E"/>
    <w:rsid w:val="00397622"/>
    <w:rsid w:val="00875443"/>
    <w:rsid w:val="00882B40"/>
    <w:rsid w:val="00A968BC"/>
    <w:rsid w:val="00E05B88"/>
    <w:rsid w:val="00FE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C9C45327</Template>
  <TotalTime>6</TotalTime>
  <Pages>6</Pages>
  <Words>867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7</cp:revision>
  <dcterms:created xsi:type="dcterms:W3CDTF">2017-10-05T12:12:00Z</dcterms:created>
  <dcterms:modified xsi:type="dcterms:W3CDTF">2019-11-20T08:32:00Z</dcterms:modified>
</cp:coreProperties>
</file>