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B40" w:rsidRPr="00062671" w:rsidRDefault="00882B40" w:rsidP="00882B40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  <w:r w:rsidRPr="00062671"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t>Załącznik nr 2</w:t>
      </w:r>
      <w:r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t>.I.</w:t>
      </w:r>
      <w:r w:rsidR="0036047E"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t xml:space="preserve"> do SIWZ Cz. I. </w:t>
      </w:r>
      <w:r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:rsidR="00882B40" w:rsidRPr="00062671" w:rsidRDefault="00882B40" w:rsidP="00882B4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82B40" w:rsidRPr="00062671" w:rsidRDefault="00882B40" w:rsidP="00882B40">
      <w:pPr>
        <w:spacing w:after="0"/>
        <w:ind w:left="5246" w:firstLine="708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882B40" w:rsidRPr="00062671" w:rsidRDefault="00882B40" w:rsidP="00882B40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E05B88" w:rsidRDefault="00882B40" w:rsidP="00E05B88">
      <w:pPr>
        <w:ind w:left="5954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(pełna nazwa/firma, adres)</w:t>
      </w:r>
    </w:p>
    <w:p w:rsidR="00882B40" w:rsidRPr="00062671" w:rsidRDefault="00882B40" w:rsidP="00E05B88">
      <w:pPr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Wykonawca:</w:t>
      </w:r>
    </w:p>
    <w:p w:rsidR="00882B40" w:rsidRPr="00062671" w:rsidRDefault="00882B40" w:rsidP="00882B40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882B40" w:rsidRPr="00062671" w:rsidRDefault="00882B40" w:rsidP="00882B40">
      <w:pPr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(pełna nazwa/firma, adres, w zależności od podmiotu: NIP/PESEL, KRS/</w:t>
      </w:r>
      <w:proofErr w:type="spellStart"/>
      <w:r w:rsidRPr="00062671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062671">
        <w:rPr>
          <w:rFonts w:ascii="Times New Roman" w:hAnsi="Times New Roman" w:cs="Times New Roman"/>
          <w:i/>
          <w:sz w:val="24"/>
          <w:szCs w:val="24"/>
        </w:rPr>
        <w:t>)</w:t>
      </w:r>
    </w:p>
    <w:p w:rsidR="00882B40" w:rsidRPr="00062671" w:rsidRDefault="00882B40" w:rsidP="00882B40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062671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:rsidR="00882B40" w:rsidRPr="00062671" w:rsidRDefault="00882B40" w:rsidP="00882B40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882B40" w:rsidRPr="001123B7" w:rsidRDefault="00882B40" w:rsidP="00882B40">
      <w:pPr>
        <w:spacing w:after="0"/>
        <w:ind w:right="595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(imię, nazwisko, </w:t>
      </w:r>
      <w:r w:rsidRPr="00062671">
        <w:rPr>
          <w:rFonts w:ascii="Times New Roman" w:hAnsi="Times New Roman" w:cs="Times New Roman"/>
          <w:i/>
          <w:sz w:val="24"/>
          <w:szCs w:val="24"/>
        </w:rPr>
        <w:t>stanowisko/podstawa do reprezentacji)</w:t>
      </w:r>
    </w:p>
    <w:p w:rsidR="00882B40" w:rsidRPr="00062671" w:rsidRDefault="00882B40" w:rsidP="00882B40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62671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882B40" w:rsidRPr="00062671" w:rsidRDefault="00882B40" w:rsidP="00882B4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 xml:space="preserve">składane na podstawie art. 25a ust. 1 ustawy z dnia 29 stycznia 2004 r. </w:t>
      </w:r>
    </w:p>
    <w:p w:rsidR="00882B40" w:rsidRPr="00062671" w:rsidRDefault="00882B40" w:rsidP="00882B4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062671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b/>
          <w:sz w:val="24"/>
          <w:szCs w:val="24"/>
        </w:rPr>
        <w:t xml:space="preserve">), </w:t>
      </w:r>
    </w:p>
    <w:p w:rsidR="00882B40" w:rsidRPr="001123B7" w:rsidRDefault="00882B40" w:rsidP="00E05B88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62671">
        <w:rPr>
          <w:rFonts w:ascii="Times New Roman" w:hAnsi="Times New Roman" w:cs="Times New Roman"/>
          <w:b/>
          <w:sz w:val="24"/>
          <w:szCs w:val="24"/>
          <w:u w:val="single"/>
        </w:rPr>
        <w:t>DOTYCZĄCE PRZESŁANEK WYKLUCZENIA Z POSTĘPOWANIA</w:t>
      </w:r>
    </w:p>
    <w:p w:rsidR="00882B40" w:rsidRPr="00062671" w:rsidRDefault="00882B40" w:rsidP="00882B4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Na potrzeby postępowania o udzielenie zamówienia publicznego </w:t>
      </w:r>
      <w:r w:rsidRPr="00062671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pn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: </w:t>
      </w:r>
      <w:r w:rsidRPr="00062671">
        <w:rPr>
          <w:rFonts w:ascii="Times New Roman" w:hAnsi="Times New Roman" w:cs="Times New Roman"/>
          <w:b/>
          <w:sz w:val="24"/>
          <w:szCs w:val="24"/>
        </w:rPr>
        <w:t>Ochrona fizyczna obiektów Miejskiego O</w:t>
      </w:r>
      <w:r w:rsidR="00397622">
        <w:rPr>
          <w:rFonts w:ascii="Times New Roman" w:hAnsi="Times New Roman" w:cs="Times New Roman"/>
          <w:b/>
          <w:sz w:val="24"/>
          <w:szCs w:val="24"/>
        </w:rPr>
        <w:t>środka Sportu i Rekreacji w 2020</w:t>
      </w:r>
      <w:r w:rsidRPr="00062671">
        <w:rPr>
          <w:rFonts w:ascii="Times New Roman" w:hAnsi="Times New Roman" w:cs="Times New Roman"/>
          <w:b/>
          <w:sz w:val="24"/>
          <w:szCs w:val="24"/>
        </w:rPr>
        <w:t xml:space="preserve"> r.</w:t>
      </w:r>
      <w:r w:rsidRPr="0006267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062671">
        <w:rPr>
          <w:rFonts w:ascii="Times New Roman" w:hAnsi="Times New Roman" w:cs="Times New Roman"/>
          <w:sz w:val="24"/>
          <w:szCs w:val="24"/>
        </w:rPr>
        <w:t xml:space="preserve"> prowadzonego przez : Miejski Ośrodek Sportu i Rekreacji  w Kielcach oświadczam, co następuje: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OŚWIADCZENIA DOTYCZĄCE WYKONAWCY:</w:t>
      </w:r>
    </w:p>
    <w:p w:rsidR="00882B40" w:rsidRPr="00062671" w:rsidRDefault="00882B40" w:rsidP="00882B40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Pr="00062671">
        <w:rPr>
          <w:rFonts w:ascii="Times New Roman" w:hAnsi="Times New Roman" w:cs="Times New Roman"/>
          <w:b/>
          <w:sz w:val="24"/>
          <w:szCs w:val="24"/>
        </w:rPr>
        <w:t>nie podlegam</w:t>
      </w:r>
      <w:r w:rsidRPr="00062671">
        <w:rPr>
          <w:rFonts w:ascii="Times New Roman" w:hAnsi="Times New Roman" w:cs="Times New Roman"/>
          <w:sz w:val="24"/>
          <w:szCs w:val="24"/>
        </w:rPr>
        <w:t xml:space="preserve"> wykluczeniu z postępowania na podstawie </w:t>
      </w:r>
      <w:r w:rsidRPr="00062671">
        <w:rPr>
          <w:rFonts w:ascii="Times New Roman" w:hAnsi="Times New Roman" w:cs="Times New Roman"/>
          <w:sz w:val="24"/>
          <w:szCs w:val="24"/>
        </w:rPr>
        <w:br/>
        <w:t xml:space="preserve">art. 24 ust 1 pkt </w:t>
      </w:r>
      <w:proofErr w:type="spellStart"/>
      <w:r>
        <w:rPr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12-22</w:t>
      </w:r>
      <w:r w:rsidRPr="00062671">
        <w:rPr>
          <w:rFonts w:ascii="Times New Roman" w:hAnsi="Times New Roman" w:cs="Times New Roman"/>
          <w:sz w:val="24"/>
          <w:szCs w:val="24"/>
        </w:rPr>
        <w:t xml:space="preserve"> ustawy 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>.</w:t>
      </w:r>
    </w:p>
    <w:p w:rsidR="00882B40" w:rsidRPr="001123B7" w:rsidRDefault="00882B40" w:rsidP="00882B4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Pr="00062671">
        <w:rPr>
          <w:rFonts w:ascii="Times New Roman" w:hAnsi="Times New Roman" w:cs="Times New Roman"/>
          <w:b/>
          <w:sz w:val="24"/>
          <w:szCs w:val="24"/>
        </w:rPr>
        <w:t>nie podlegam</w:t>
      </w:r>
      <w:r w:rsidRPr="00062671">
        <w:rPr>
          <w:rFonts w:ascii="Times New Roman" w:hAnsi="Times New Roman" w:cs="Times New Roman"/>
          <w:sz w:val="24"/>
          <w:szCs w:val="24"/>
        </w:rPr>
        <w:t xml:space="preserve"> wykluczeniu z postępowania na podstawie </w:t>
      </w:r>
      <w:r w:rsidRPr="00062671">
        <w:rPr>
          <w:rFonts w:ascii="Times New Roman" w:hAnsi="Times New Roman" w:cs="Times New Roman"/>
          <w:sz w:val="24"/>
          <w:szCs w:val="24"/>
        </w:rPr>
        <w:br/>
        <w:t>art. 24 ust. 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062671">
        <w:rPr>
          <w:rFonts w:ascii="Times New Roman" w:hAnsi="Times New Roman" w:cs="Times New Roman"/>
          <w:sz w:val="24"/>
          <w:szCs w:val="24"/>
        </w:rPr>
        <w:t xml:space="preserve">pkt. 1) ustawy 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  .</w:t>
      </w:r>
    </w:p>
    <w:p w:rsidR="00E05B88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882B40" w:rsidRPr="00062671" w:rsidRDefault="00882B40" w:rsidP="00882B4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lastRenderedPageBreak/>
        <w:t xml:space="preserve">Oświadczam, </w:t>
      </w:r>
      <w:r w:rsidRPr="00062671">
        <w:rPr>
          <w:rFonts w:ascii="Times New Roman" w:hAnsi="Times New Roman" w:cs="Times New Roman"/>
          <w:b/>
          <w:sz w:val="24"/>
          <w:szCs w:val="24"/>
        </w:rPr>
        <w:t>że zachodzą</w:t>
      </w:r>
      <w:r w:rsidRPr="00062671">
        <w:rPr>
          <w:rFonts w:ascii="Times New Roman" w:hAnsi="Times New Roman" w:cs="Times New Roman"/>
          <w:sz w:val="24"/>
          <w:szCs w:val="24"/>
        </w:rPr>
        <w:t xml:space="preserve"> w stosunku do mnie podstawy wykluczenia z postępowania na podstawie art. …………. ustawy 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(podać mającą zastosowanie podstawę wykluczenia spośród wymienionych w art. 24 ust. 1 pkt 13-14, 16-20 lub art. 24 ust. 5 ustawy </w:t>
      </w:r>
      <w:proofErr w:type="spellStart"/>
      <w:r w:rsidRPr="00062671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i/>
          <w:sz w:val="24"/>
          <w:szCs w:val="24"/>
        </w:rPr>
        <w:t>).</w:t>
      </w:r>
      <w:r w:rsidRPr="00062671">
        <w:rPr>
          <w:rFonts w:ascii="Times New Roman" w:hAnsi="Times New Roman" w:cs="Times New Roman"/>
          <w:sz w:val="24"/>
          <w:szCs w:val="24"/>
        </w:rPr>
        <w:t xml:space="preserve"> Jednocześnie oświadczam, że w związku z ww. okolicznością, na podstawie art. 24 ust. 8 ustawy 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 podjąłem następujące środki naprawcze:…………………………………….. …………………………………………………………………………………………………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…………………………………………………………………………………………..………</w:t>
      </w:r>
    </w:p>
    <w:p w:rsidR="00882B40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hAnsi="Times New Roman" w:cs="Times New Roman"/>
          <w:sz w:val="24"/>
          <w:szCs w:val="24"/>
        </w:rPr>
        <w:t xml:space="preserve">dnia …………………. r. 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882B40" w:rsidRDefault="00882B40" w:rsidP="00882B4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882B40" w:rsidRPr="00062671" w:rsidRDefault="00882B40" w:rsidP="00882B4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82B40" w:rsidRPr="00062671" w:rsidRDefault="00882B40" w:rsidP="00882B4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OŚWIADCZENIE DOTYCZĄCE PODMIOTU, NA KTÓREGO ZASOBY POWOŁUJE SIĘ WYKONAWCA: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Oświadczam, że w stosunku do następującego/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 podmiotu/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tów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>, na którego/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 zasoby powołuję się w niniejszym postępowaniu, tj.: …………………………………………………………… </w:t>
      </w:r>
      <w:r w:rsidRPr="00062671">
        <w:rPr>
          <w:rFonts w:ascii="Times New Roman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062671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062671">
        <w:rPr>
          <w:rFonts w:ascii="Times New Roman" w:hAnsi="Times New Roman" w:cs="Times New Roman"/>
          <w:i/>
          <w:sz w:val="24"/>
          <w:szCs w:val="24"/>
        </w:rPr>
        <w:t xml:space="preserve">) </w:t>
      </w:r>
      <w:r w:rsidRPr="00062671">
        <w:rPr>
          <w:rFonts w:ascii="Times New Roman" w:hAnsi="Times New Roman" w:cs="Times New Roman"/>
          <w:b/>
          <w:sz w:val="24"/>
          <w:szCs w:val="24"/>
        </w:rPr>
        <w:t>nie zachodzą</w:t>
      </w:r>
      <w:r w:rsidRPr="00062671">
        <w:rPr>
          <w:rFonts w:ascii="Times New Roman" w:hAnsi="Times New Roman" w:cs="Times New Roman"/>
          <w:sz w:val="24"/>
          <w:szCs w:val="24"/>
        </w:rPr>
        <w:t xml:space="preserve"> podstawy wykluczenia z postępowania o udzielenie zamówienia.</w:t>
      </w:r>
    </w:p>
    <w:p w:rsidR="00882B40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hAnsi="Times New Roman" w:cs="Times New Roman"/>
          <w:sz w:val="24"/>
          <w:szCs w:val="24"/>
        </w:rPr>
        <w:t xml:space="preserve">dnia …………………. r. 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882B40" w:rsidRDefault="00882B40" w:rsidP="00882B4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82B40" w:rsidRPr="00062671" w:rsidRDefault="00882B40" w:rsidP="00882B40">
      <w:pPr>
        <w:shd w:val="clear" w:color="auto" w:fill="BFBFBF"/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62671">
        <w:rPr>
          <w:rFonts w:ascii="Times New Roman" w:eastAsia="Calibri" w:hAnsi="Times New Roman" w:cs="Times New Roman"/>
          <w:b/>
          <w:sz w:val="24"/>
          <w:szCs w:val="24"/>
        </w:rPr>
        <w:t>OŚWIADCZENIE DOTYCZĄCE PODWYKONAWCY NIEBĘDĄCEGO PODMIOTEM, NA KTÓREGO ZASOBY POWOŁUJE SIĘ WYKONAWCA: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>Oświadczam, że w stosunku do następującego/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ych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podmiotu/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tów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>, będącego/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ych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podwykonawcą/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ami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>:……………………………………………………………………..….…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062671">
        <w:rPr>
          <w:rFonts w:ascii="Times New Roman" w:eastAsia="Calibri" w:hAnsi="Times New Roman" w:cs="Times New Roman"/>
          <w:i/>
          <w:sz w:val="24"/>
          <w:szCs w:val="24"/>
        </w:rPr>
        <w:t>CEiDG</w:t>
      </w:r>
      <w:proofErr w:type="spellEnd"/>
      <w:r w:rsidRPr="00062671">
        <w:rPr>
          <w:rFonts w:ascii="Times New Roman" w:eastAsia="Calibri" w:hAnsi="Times New Roman" w:cs="Times New Roman"/>
          <w:i/>
          <w:sz w:val="24"/>
          <w:szCs w:val="24"/>
        </w:rPr>
        <w:t>)</w:t>
      </w: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062671">
        <w:rPr>
          <w:rFonts w:ascii="Times New Roman" w:eastAsia="Calibri" w:hAnsi="Times New Roman" w:cs="Times New Roman"/>
          <w:b/>
          <w:sz w:val="24"/>
          <w:szCs w:val="24"/>
        </w:rPr>
        <w:t>nie zachodzą</w:t>
      </w: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podstawy wykluczenia z postępowania o udzielenie zamówienia.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2B40" w:rsidRDefault="00882B40" w:rsidP="00882B4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eastAsia="Calibri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dnia …………………. r. </w:t>
      </w:r>
    </w:p>
    <w:p w:rsidR="00E05B88" w:rsidRPr="00062671" w:rsidRDefault="00E05B88" w:rsidP="00882B4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05B88" w:rsidRDefault="00882B40" w:rsidP="00E05B8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  <w:t>…………………………………………</w:t>
      </w:r>
    </w:p>
    <w:p w:rsidR="00882B40" w:rsidRPr="00E05B88" w:rsidRDefault="00E05B88" w:rsidP="00E05B8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</w:t>
      </w:r>
      <w:r w:rsidR="00882B40" w:rsidRPr="00E2774B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882B40" w:rsidRPr="00062671" w:rsidRDefault="00882B40" w:rsidP="00882B4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82B40" w:rsidRPr="00062671" w:rsidRDefault="00882B40" w:rsidP="00882B4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062671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047E" w:rsidRPr="00062671" w:rsidRDefault="0036047E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hAnsi="Times New Roman" w:cs="Times New Roman"/>
          <w:sz w:val="24"/>
          <w:szCs w:val="24"/>
        </w:rPr>
        <w:t xml:space="preserve">dnia …………………. r. </w:t>
      </w:r>
    </w:p>
    <w:p w:rsidR="00882B40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047E" w:rsidRDefault="0036047E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047E" w:rsidRPr="00062671" w:rsidRDefault="0036047E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882B40" w:rsidRPr="001E13FC" w:rsidRDefault="00882B40" w:rsidP="00882B4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882B40" w:rsidRDefault="00882B40" w:rsidP="00882B40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Pr="00062671" w:rsidRDefault="00882B40" w:rsidP="00882B4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75443" w:rsidRDefault="00875443" w:rsidP="00882B40">
      <w:pPr>
        <w:spacing w:after="0"/>
        <w:ind w:left="5246"/>
        <w:rPr>
          <w:rFonts w:ascii="Times New Roman" w:hAnsi="Times New Roman" w:cs="Times New Roman"/>
          <w:b/>
          <w:sz w:val="24"/>
          <w:szCs w:val="24"/>
        </w:rPr>
      </w:pPr>
    </w:p>
    <w:p w:rsidR="00875443" w:rsidRDefault="00875443" w:rsidP="00882B40">
      <w:pPr>
        <w:spacing w:after="0"/>
        <w:ind w:left="5246"/>
        <w:rPr>
          <w:rFonts w:ascii="Times New Roman" w:hAnsi="Times New Roman" w:cs="Times New Roman"/>
          <w:b/>
          <w:sz w:val="24"/>
          <w:szCs w:val="24"/>
        </w:rPr>
      </w:pPr>
    </w:p>
    <w:p w:rsidR="00875443" w:rsidRDefault="00875443" w:rsidP="00882B40">
      <w:pPr>
        <w:spacing w:after="0"/>
        <w:ind w:left="5246"/>
        <w:rPr>
          <w:rFonts w:ascii="Times New Roman" w:hAnsi="Times New Roman" w:cs="Times New Roman"/>
          <w:b/>
          <w:sz w:val="24"/>
          <w:szCs w:val="24"/>
        </w:rPr>
      </w:pPr>
    </w:p>
    <w:p w:rsidR="00875443" w:rsidRDefault="00875443" w:rsidP="00882B40">
      <w:pPr>
        <w:spacing w:after="0"/>
        <w:ind w:left="5246"/>
        <w:rPr>
          <w:rFonts w:ascii="Times New Roman" w:hAnsi="Times New Roman" w:cs="Times New Roman"/>
          <w:b/>
          <w:sz w:val="24"/>
          <w:szCs w:val="24"/>
        </w:rPr>
      </w:pPr>
    </w:p>
    <w:p w:rsidR="00882B40" w:rsidRPr="00062671" w:rsidRDefault="0036047E" w:rsidP="00882B40">
      <w:pPr>
        <w:spacing w:after="0"/>
        <w:ind w:left="524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2.II. do SIWZ  Cz. II.</w:t>
      </w:r>
      <w:r w:rsidR="00882B40" w:rsidRPr="0006267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82B40" w:rsidRDefault="00882B40" w:rsidP="00882B40">
      <w:pPr>
        <w:spacing w:after="0" w:line="240" w:lineRule="auto"/>
        <w:ind w:left="5246" w:firstLine="708"/>
        <w:rPr>
          <w:rFonts w:ascii="Times New Roman" w:hAnsi="Times New Roman" w:cs="Times New Roman"/>
          <w:b/>
          <w:sz w:val="24"/>
          <w:szCs w:val="24"/>
        </w:rPr>
      </w:pPr>
    </w:p>
    <w:p w:rsidR="00882B40" w:rsidRPr="00062671" w:rsidRDefault="00882B40" w:rsidP="00882B40">
      <w:pPr>
        <w:spacing w:after="0" w:line="240" w:lineRule="auto"/>
        <w:ind w:left="5246" w:firstLine="708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882B40" w:rsidRPr="00062671" w:rsidRDefault="00882B40" w:rsidP="00882B40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882B40" w:rsidRPr="00062671" w:rsidRDefault="00882B40" w:rsidP="00882B40">
      <w:pPr>
        <w:spacing w:line="240" w:lineRule="auto"/>
        <w:ind w:left="5954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(pełna nazwa/firma, adres)</w:t>
      </w:r>
    </w:p>
    <w:p w:rsidR="00882B40" w:rsidRPr="00062671" w:rsidRDefault="00882B40" w:rsidP="00882B40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Wykonawca:</w:t>
      </w:r>
    </w:p>
    <w:p w:rsidR="00882B40" w:rsidRPr="00062671" w:rsidRDefault="00882B40" w:rsidP="00882B40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882B40" w:rsidRPr="00062671" w:rsidRDefault="00882B40" w:rsidP="00882B40">
      <w:pPr>
        <w:spacing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 xml:space="preserve">(pełna nazwa/firma, adres, w zależności od podmiotu: NIP/PESEL, </w:t>
      </w:r>
    </w:p>
    <w:p w:rsidR="00882B40" w:rsidRPr="00062671" w:rsidRDefault="00882B40" w:rsidP="00882B40">
      <w:pPr>
        <w:spacing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KRS/</w:t>
      </w:r>
      <w:proofErr w:type="spellStart"/>
      <w:r w:rsidRPr="00062671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062671">
        <w:rPr>
          <w:rFonts w:ascii="Times New Roman" w:hAnsi="Times New Roman" w:cs="Times New Roman"/>
          <w:i/>
          <w:sz w:val="24"/>
          <w:szCs w:val="24"/>
        </w:rPr>
        <w:t>)</w:t>
      </w:r>
    </w:p>
    <w:p w:rsidR="00882B40" w:rsidRPr="00062671" w:rsidRDefault="00882B40" w:rsidP="00882B40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62671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:rsidR="00882B40" w:rsidRPr="00062671" w:rsidRDefault="00882B40" w:rsidP="00882B40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882B40" w:rsidRPr="00062671" w:rsidRDefault="00882B40" w:rsidP="00882B40">
      <w:pPr>
        <w:spacing w:after="0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(imię, nazwisko, stanowisko/podstawa do reprezentacji)</w:t>
      </w:r>
    </w:p>
    <w:p w:rsidR="00882B40" w:rsidRPr="00062671" w:rsidRDefault="00882B40" w:rsidP="00882B40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62671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882B40" w:rsidRPr="00062671" w:rsidRDefault="00882B40" w:rsidP="00882B4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 xml:space="preserve">składane na podstawie art. 25a ust. 1 ustawy z dnia 29 stycznia 2004 r. </w:t>
      </w:r>
    </w:p>
    <w:p w:rsidR="00882B40" w:rsidRPr="00062671" w:rsidRDefault="00882B40" w:rsidP="00882B4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062671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b/>
          <w:sz w:val="24"/>
          <w:szCs w:val="24"/>
        </w:rPr>
        <w:t xml:space="preserve">), </w:t>
      </w:r>
    </w:p>
    <w:p w:rsidR="00882B40" w:rsidRPr="00062671" w:rsidRDefault="00882B40" w:rsidP="00882B40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62671">
        <w:rPr>
          <w:rFonts w:ascii="Times New Roman" w:hAnsi="Times New Roman" w:cs="Times New Roman"/>
          <w:b/>
          <w:sz w:val="24"/>
          <w:szCs w:val="24"/>
          <w:u w:val="single"/>
        </w:rPr>
        <w:t>DOTYCZĄCE PRZESŁANEK WYKLUCZENIA Z POSTĘPOWANIA</w:t>
      </w:r>
    </w:p>
    <w:p w:rsidR="00882B40" w:rsidRPr="00062671" w:rsidRDefault="00882B40" w:rsidP="00882B40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2B40" w:rsidRPr="00062671" w:rsidRDefault="00882B40" w:rsidP="00882B4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Na potrzeby postępowania o udzielenie zamówienia publicznego </w:t>
      </w:r>
      <w:r w:rsidRPr="00062671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pn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: </w:t>
      </w:r>
      <w:r w:rsidRPr="00062671">
        <w:rPr>
          <w:rFonts w:ascii="Times New Roman" w:hAnsi="Times New Roman" w:cs="Times New Roman"/>
          <w:b/>
          <w:sz w:val="24"/>
          <w:szCs w:val="24"/>
        </w:rPr>
        <w:t>Ochrona fizyczna obiektów Miejskiego O</w:t>
      </w:r>
      <w:r w:rsidR="00FE34D5">
        <w:rPr>
          <w:rFonts w:ascii="Times New Roman" w:hAnsi="Times New Roman" w:cs="Times New Roman"/>
          <w:b/>
          <w:sz w:val="24"/>
          <w:szCs w:val="24"/>
        </w:rPr>
        <w:t>środka Sportu i Rekreacji w 2</w:t>
      </w:r>
      <w:r w:rsidR="00397622">
        <w:rPr>
          <w:rFonts w:ascii="Times New Roman" w:hAnsi="Times New Roman" w:cs="Times New Roman"/>
          <w:b/>
          <w:sz w:val="24"/>
          <w:szCs w:val="24"/>
        </w:rPr>
        <w:t>020</w:t>
      </w:r>
      <w:bookmarkStart w:id="0" w:name="_GoBack"/>
      <w:bookmarkEnd w:id="0"/>
      <w:r w:rsidRPr="00062671">
        <w:rPr>
          <w:rFonts w:ascii="Times New Roman" w:hAnsi="Times New Roman" w:cs="Times New Roman"/>
          <w:b/>
          <w:sz w:val="24"/>
          <w:szCs w:val="24"/>
        </w:rPr>
        <w:t xml:space="preserve"> r.</w:t>
      </w:r>
      <w:r w:rsidRPr="0006267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062671">
        <w:rPr>
          <w:rFonts w:ascii="Times New Roman" w:hAnsi="Times New Roman" w:cs="Times New Roman"/>
          <w:b/>
          <w:sz w:val="24"/>
          <w:szCs w:val="24"/>
        </w:rPr>
        <w:t>Cz. II</w:t>
      </w:r>
      <w:r w:rsidRPr="00062671">
        <w:rPr>
          <w:rFonts w:ascii="Times New Roman" w:hAnsi="Times New Roman" w:cs="Times New Roman"/>
          <w:sz w:val="24"/>
          <w:szCs w:val="24"/>
        </w:rPr>
        <w:t>. prowadzonego przez : Miejski Ośrodek Sportu i Re</w:t>
      </w:r>
      <w:r w:rsidR="00875443">
        <w:rPr>
          <w:rFonts w:ascii="Times New Roman" w:hAnsi="Times New Roman" w:cs="Times New Roman"/>
          <w:sz w:val="24"/>
          <w:szCs w:val="24"/>
        </w:rPr>
        <w:t>kreacji  w Kielcach oświadczam, że:</w:t>
      </w:r>
    </w:p>
    <w:p w:rsidR="00882B40" w:rsidRPr="00062671" w:rsidRDefault="00882B40" w:rsidP="00882B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OŚWIADCZENIA DOTYCZĄCE WYKONAWCY:</w:t>
      </w:r>
    </w:p>
    <w:p w:rsidR="00882B40" w:rsidRPr="00062671" w:rsidRDefault="00882B40" w:rsidP="00882B40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Pr="00062671">
        <w:rPr>
          <w:rFonts w:ascii="Times New Roman" w:hAnsi="Times New Roman" w:cs="Times New Roman"/>
          <w:b/>
          <w:sz w:val="24"/>
          <w:szCs w:val="24"/>
        </w:rPr>
        <w:t>nie podlegam</w:t>
      </w:r>
      <w:r w:rsidRPr="00062671">
        <w:rPr>
          <w:rFonts w:ascii="Times New Roman" w:hAnsi="Times New Roman" w:cs="Times New Roman"/>
          <w:sz w:val="24"/>
          <w:szCs w:val="24"/>
        </w:rPr>
        <w:t xml:space="preserve"> wykluczeniu z postępowania na podstawie </w:t>
      </w:r>
      <w:r w:rsidRPr="00062671">
        <w:rPr>
          <w:rFonts w:ascii="Times New Roman" w:hAnsi="Times New Roman" w:cs="Times New Roman"/>
          <w:sz w:val="24"/>
          <w:szCs w:val="24"/>
        </w:rPr>
        <w:br/>
        <w:t xml:space="preserve">art. 24 ust 1 pkt 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 12-23 ustawy 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>.</w:t>
      </w:r>
    </w:p>
    <w:p w:rsidR="00882B40" w:rsidRPr="00062671" w:rsidRDefault="00882B40" w:rsidP="00882B40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Pr="00062671">
        <w:rPr>
          <w:rFonts w:ascii="Times New Roman" w:hAnsi="Times New Roman" w:cs="Times New Roman"/>
          <w:b/>
          <w:sz w:val="24"/>
          <w:szCs w:val="24"/>
        </w:rPr>
        <w:t>nie podlegam</w:t>
      </w:r>
      <w:r w:rsidRPr="00062671">
        <w:rPr>
          <w:rFonts w:ascii="Times New Roman" w:hAnsi="Times New Roman" w:cs="Times New Roman"/>
          <w:sz w:val="24"/>
          <w:szCs w:val="24"/>
        </w:rPr>
        <w:t xml:space="preserve"> wykluczeniu z postępowania na podstawie </w:t>
      </w:r>
      <w:r w:rsidRPr="00062671">
        <w:rPr>
          <w:rFonts w:ascii="Times New Roman" w:hAnsi="Times New Roman" w:cs="Times New Roman"/>
          <w:sz w:val="24"/>
          <w:szCs w:val="24"/>
        </w:rPr>
        <w:br/>
        <w:t xml:space="preserve">art. 24 ust. 5. 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ppkt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. 1) ustawy 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>.</w:t>
      </w:r>
    </w:p>
    <w:p w:rsidR="00882B40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875443" w:rsidRPr="00062671" w:rsidRDefault="00875443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Default="00882B40" w:rsidP="00882B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875443" w:rsidRDefault="00875443" w:rsidP="00882B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5443" w:rsidRPr="00062671" w:rsidRDefault="00875443" w:rsidP="00882B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lastRenderedPageBreak/>
        <w:t>(podpis)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Oświadczam, </w:t>
      </w:r>
      <w:r w:rsidRPr="00062671">
        <w:rPr>
          <w:rFonts w:ascii="Times New Roman" w:hAnsi="Times New Roman" w:cs="Times New Roman"/>
          <w:b/>
          <w:sz w:val="24"/>
          <w:szCs w:val="24"/>
        </w:rPr>
        <w:t>że zachodzą</w:t>
      </w:r>
      <w:r w:rsidRPr="00062671">
        <w:rPr>
          <w:rFonts w:ascii="Times New Roman" w:hAnsi="Times New Roman" w:cs="Times New Roman"/>
          <w:sz w:val="24"/>
          <w:szCs w:val="24"/>
        </w:rPr>
        <w:t xml:space="preserve"> w stosunku do mnie podstawy wykluczenia z postępowania na podstawie art. …………. ustawy 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(podać mającą zastosowanie podstawę wykluczenia spośród wymienionych w art. 24 ust. 1 pkt 13-14, 16-20 lub art. 24 ust. 5 ustawy </w:t>
      </w:r>
      <w:proofErr w:type="spellStart"/>
      <w:r w:rsidRPr="00062671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i/>
          <w:sz w:val="24"/>
          <w:szCs w:val="24"/>
        </w:rPr>
        <w:t>).</w:t>
      </w:r>
      <w:r w:rsidRPr="00062671">
        <w:rPr>
          <w:rFonts w:ascii="Times New Roman" w:hAnsi="Times New Roman" w:cs="Times New Roman"/>
          <w:sz w:val="24"/>
          <w:szCs w:val="24"/>
        </w:rPr>
        <w:t xml:space="preserve"> Jednocześnie oświadczam, że w związku z ww. okolicznością, na podstawie art. 24 ust. 8 ustawy 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 podjąłem następujące środki naprawcze:…………………………………….. ………………………………………………………………………………………………...…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…………………………………………………………………………………………..……………………………………………………………………………………………………..……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hAnsi="Times New Roman" w:cs="Times New Roman"/>
          <w:sz w:val="24"/>
          <w:szCs w:val="24"/>
        </w:rPr>
        <w:t xml:space="preserve">dnia …………………. r. 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882B40" w:rsidRPr="00062671" w:rsidRDefault="00882B40" w:rsidP="00882B4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882B40" w:rsidRPr="00062671" w:rsidRDefault="00882B40" w:rsidP="00882B4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82B40" w:rsidRPr="00062671" w:rsidRDefault="00882B40" w:rsidP="00882B4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OŚWIADCZENIE DOTYCZĄCE PODMIOTU, NA KTÓREGO ZASOBY POWOŁUJE SIĘ WYKONAWCA: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Oświadczam, że w stosunku do następującego/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 podmiotu/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tów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>, na którego/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 zasoby powołuję się w niniejszym postępowaniu, tj.: …………………………………………………………… </w:t>
      </w:r>
      <w:r w:rsidRPr="00062671">
        <w:rPr>
          <w:rFonts w:ascii="Times New Roman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062671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062671">
        <w:rPr>
          <w:rFonts w:ascii="Times New Roman" w:hAnsi="Times New Roman" w:cs="Times New Roman"/>
          <w:i/>
          <w:sz w:val="24"/>
          <w:szCs w:val="24"/>
        </w:rPr>
        <w:t xml:space="preserve">) </w:t>
      </w:r>
      <w:r w:rsidRPr="00062671">
        <w:rPr>
          <w:rFonts w:ascii="Times New Roman" w:hAnsi="Times New Roman" w:cs="Times New Roman"/>
          <w:b/>
          <w:sz w:val="24"/>
          <w:szCs w:val="24"/>
        </w:rPr>
        <w:t>nie zachodzą</w:t>
      </w:r>
      <w:r w:rsidRPr="00062671">
        <w:rPr>
          <w:rFonts w:ascii="Times New Roman" w:hAnsi="Times New Roman" w:cs="Times New Roman"/>
          <w:sz w:val="24"/>
          <w:szCs w:val="24"/>
        </w:rPr>
        <w:t xml:space="preserve"> podstawy wykluczenia z postępowania o udzielenie zamówienia.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hAnsi="Times New Roman" w:cs="Times New Roman"/>
          <w:sz w:val="24"/>
          <w:szCs w:val="24"/>
        </w:rPr>
        <w:t xml:space="preserve">dnia …………………. r. 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882B40" w:rsidRPr="00062671" w:rsidRDefault="00882B40" w:rsidP="00882B4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882B40" w:rsidRPr="00062671" w:rsidRDefault="00882B40" w:rsidP="00882B40">
      <w:pPr>
        <w:shd w:val="clear" w:color="auto" w:fill="BFBFBF"/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62671">
        <w:rPr>
          <w:rFonts w:ascii="Times New Roman" w:eastAsia="Calibri" w:hAnsi="Times New Roman" w:cs="Times New Roman"/>
          <w:b/>
          <w:sz w:val="24"/>
          <w:szCs w:val="24"/>
        </w:rPr>
        <w:t>OŚWIADCZENIE DOTYCZĄCE PODWYKONAWCY NIEBĘDĄCEGO PODMIOTEM, NA KTÓREGO ZASOBY POWOŁUJE SIĘ WYKONAWCA: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>Oświadczam, że w stosunku do następującego/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ych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podmiotu/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tów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>, będącego/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ych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podwykonawcą/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ami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>:……………………………………………………………………..….…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062671">
        <w:rPr>
          <w:rFonts w:ascii="Times New Roman" w:eastAsia="Calibri" w:hAnsi="Times New Roman" w:cs="Times New Roman"/>
          <w:i/>
          <w:sz w:val="24"/>
          <w:szCs w:val="24"/>
        </w:rPr>
        <w:t>CEiDG</w:t>
      </w:r>
      <w:proofErr w:type="spellEnd"/>
      <w:r w:rsidRPr="00062671">
        <w:rPr>
          <w:rFonts w:ascii="Times New Roman" w:eastAsia="Calibri" w:hAnsi="Times New Roman" w:cs="Times New Roman"/>
          <w:i/>
          <w:sz w:val="24"/>
          <w:szCs w:val="24"/>
        </w:rPr>
        <w:t>)</w:t>
      </w: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062671">
        <w:rPr>
          <w:rFonts w:ascii="Times New Roman" w:eastAsia="Calibri" w:hAnsi="Times New Roman" w:cs="Times New Roman"/>
          <w:b/>
          <w:sz w:val="24"/>
          <w:szCs w:val="24"/>
        </w:rPr>
        <w:t>nie zachodzą</w:t>
      </w: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podstawy wykluczenia z postępowania o udzielenie zamówienia.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eastAsia="Calibri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dnia …………………. r. </w:t>
      </w:r>
    </w:p>
    <w:p w:rsidR="00882B40" w:rsidRPr="00062671" w:rsidRDefault="00882B40" w:rsidP="00882B4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  <w:t>…………………………………………</w:t>
      </w:r>
    </w:p>
    <w:p w:rsidR="00882B40" w:rsidRDefault="00882B40" w:rsidP="00882B40">
      <w:pPr>
        <w:spacing w:after="0" w:line="240" w:lineRule="auto"/>
        <w:ind w:left="5664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>(podpis)</w:t>
      </w:r>
    </w:p>
    <w:p w:rsidR="00875443" w:rsidRDefault="00875443" w:rsidP="00882B40">
      <w:pPr>
        <w:spacing w:after="0" w:line="240" w:lineRule="auto"/>
        <w:ind w:left="5664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75443" w:rsidRDefault="00875443" w:rsidP="00882B40">
      <w:pPr>
        <w:spacing w:after="0" w:line="240" w:lineRule="auto"/>
        <w:ind w:left="5664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75443" w:rsidRPr="00062671" w:rsidRDefault="00875443" w:rsidP="00882B40">
      <w:pPr>
        <w:spacing w:after="0" w:line="240" w:lineRule="auto"/>
        <w:ind w:left="5664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75443" w:rsidRDefault="00875443" w:rsidP="00882B4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75443" w:rsidRDefault="00875443" w:rsidP="00882B4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2B40" w:rsidRPr="00062671" w:rsidRDefault="00882B40" w:rsidP="00882B4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062671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882B40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5443" w:rsidRPr="00062671" w:rsidRDefault="00875443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hAnsi="Times New Roman" w:cs="Times New Roman"/>
          <w:sz w:val="24"/>
          <w:szCs w:val="24"/>
        </w:rPr>
        <w:t>dnia …………………. r.</w:t>
      </w:r>
    </w:p>
    <w:p w:rsidR="00882B40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5443" w:rsidRPr="00062671" w:rsidRDefault="00875443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882B40" w:rsidRPr="00062671" w:rsidRDefault="00882B40" w:rsidP="00882B4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882B40" w:rsidRPr="00062671" w:rsidRDefault="00882B40" w:rsidP="00882B40">
      <w:pPr>
        <w:spacing w:after="0" w:line="240" w:lineRule="auto"/>
        <w:jc w:val="right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Pr="00062671" w:rsidRDefault="00882B40" w:rsidP="00882B40">
      <w:pPr>
        <w:spacing w:after="0" w:line="240" w:lineRule="auto"/>
        <w:jc w:val="right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Pr="00062671" w:rsidRDefault="00882B40" w:rsidP="00882B40">
      <w:pPr>
        <w:spacing w:after="0" w:line="240" w:lineRule="auto"/>
        <w:jc w:val="right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Pr="00062671" w:rsidRDefault="00882B40" w:rsidP="00882B40">
      <w:pPr>
        <w:spacing w:after="0" w:line="240" w:lineRule="auto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Pr="00062671" w:rsidRDefault="00882B40" w:rsidP="00882B40">
      <w:pPr>
        <w:spacing w:after="0" w:line="240" w:lineRule="auto"/>
        <w:jc w:val="right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Pr="00062671" w:rsidRDefault="00882B40" w:rsidP="00882B40">
      <w:pPr>
        <w:spacing w:after="0" w:line="480" w:lineRule="auto"/>
        <w:ind w:left="5246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480" w:lineRule="auto"/>
        <w:ind w:left="5246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480" w:lineRule="auto"/>
        <w:ind w:left="5246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480" w:lineRule="auto"/>
        <w:ind w:left="5246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480" w:lineRule="auto"/>
        <w:ind w:left="5246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480" w:lineRule="auto"/>
        <w:ind w:left="5246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480" w:lineRule="auto"/>
        <w:ind w:left="5246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480" w:lineRule="auto"/>
        <w:ind w:left="5246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480" w:lineRule="auto"/>
        <w:ind w:left="5246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480" w:lineRule="auto"/>
        <w:ind w:left="5246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480" w:lineRule="auto"/>
        <w:ind w:left="5246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480" w:lineRule="auto"/>
        <w:ind w:left="5246"/>
        <w:rPr>
          <w:rFonts w:ascii="Times New Roman" w:hAnsi="Times New Roman" w:cs="Times New Roman"/>
          <w:sz w:val="24"/>
          <w:szCs w:val="24"/>
        </w:rPr>
      </w:pPr>
    </w:p>
    <w:p w:rsidR="00155624" w:rsidRDefault="00155624"/>
    <w:sectPr w:rsidR="00155624" w:rsidSect="00E05B88">
      <w:pgSz w:w="11906" w:h="16838"/>
      <w:pgMar w:top="851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BF090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B40"/>
    <w:rsid w:val="00155624"/>
    <w:rsid w:val="0036047E"/>
    <w:rsid w:val="00397622"/>
    <w:rsid w:val="00875443"/>
    <w:rsid w:val="00882B40"/>
    <w:rsid w:val="00E05B88"/>
    <w:rsid w:val="00FE3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2B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2B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2B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2B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F2AC911E</Template>
  <TotalTime>4</TotalTime>
  <Pages>6</Pages>
  <Words>866</Words>
  <Characters>5197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6051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6</cp:revision>
  <dcterms:created xsi:type="dcterms:W3CDTF">2017-10-05T12:12:00Z</dcterms:created>
  <dcterms:modified xsi:type="dcterms:W3CDTF">2019-09-24T10:08:00Z</dcterms:modified>
</cp:coreProperties>
</file>