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552"/>
        <w:gridCol w:w="1985"/>
        <w:gridCol w:w="1559"/>
        <w:gridCol w:w="2126"/>
        <w:gridCol w:w="2268"/>
      </w:tblGrid>
      <w:tr w:rsidR="00E739E8" w:rsidRPr="00E739E8" w:rsidTr="00CB18E9">
        <w:trPr>
          <w:trHeight w:val="2436"/>
        </w:trPr>
        <w:tc>
          <w:tcPr>
            <w:tcW w:w="110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Zał. nr 2 ( cz. II )</w:t>
            </w:r>
            <w:bookmarkStart w:id="0" w:name="_GoBack"/>
            <w:bookmarkEnd w:id="0"/>
          </w:p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………………………………………….</w:t>
            </w:r>
          </w:p>
          <w:p w:rsidR="00E739E8" w:rsidRPr="00E739E8" w:rsidRDefault="00E739E8" w:rsidP="00E739E8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        Pieczęć Wykonawcy</w:t>
            </w:r>
          </w:p>
          <w:p w:rsidR="00E739E8" w:rsidRPr="00E739E8" w:rsidRDefault="00E739E8" w:rsidP="00E739E8">
            <w:pPr>
              <w:outlineLv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Cz. II. </w:t>
            </w: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Formularz oferty - Zestawienie ofertowe  </w:t>
            </w:r>
          </w:p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39E8" w:rsidRPr="00E739E8" w:rsidTr="00CB18E9">
        <w:trPr>
          <w:trHeight w:val="858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Obiekt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Cena brutto 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za jeden przegląd w zł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Ilość przeglądów 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w roku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Terminy wykonania przeglądów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Wartość brutto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 zł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 kol. 3 x kol. 4)</w:t>
            </w:r>
          </w:p>
        </w:tc>
      </w:tr>
      <w:tr w:rsidR="00E739E8" w:rsidRPr="00E739E8" w:rsidTr="00CB18E9">
        <w:trPr>
          <w:trHeight w:val="365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E739E8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6</w:t>
            </w:r>
          </w:p>
        </w:tc>
      </w:tr>
      <w:tr w:rsidR="00E739E8" w:rsidRPr="00E739E8" w:rsidTr="00CB18E9">
        <w:trPr>
          <w:trHeight w:val="473"/>
        </w:trPr>
        <w:tc>
          <w:tcPr>
            <w:tcW w:w="567" w:type="dxa"/>
            <w:vMerge w:val="restart"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  <w:vMerge w:val="restart"/>
            <w:shd w:val="clear" w:color="auto" w:fill="F2F2F2" w:themeFill="background1" w:themeFillShade="F2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Hala Sportowa </w:t>
            </w: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ul. Warszawska 338 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>Gwarancyjny</w:t>
            </w:r>
          </w:p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……………….zł 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>Gwarancyjny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styczeń, kwiecień, 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39E8" w:rsidRPr="00E739E8" w:rsidTr="00CB18E9">
        <w:trPr>
          <w:trHeight w:val="473"/>
        </w:trPr>
        <w:tc>
          <w:tcPr>
            <w:tcW w:w="567" w:type="dxa"/>
            <w:vMerge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F2F2F2" w:themeFill="background1" w:themeFillShade="F2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>Pozostałe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……………….zł</w:t>
            </w: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E739E8" w:rsidRPr="00E739E8" w:rsidRDefault="00E739E8" w:rsidP="00E739E8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Pozostałe</w:t>
            </w:r>
          </w:p>
          <w:p w:rsidR="00E739E8" w:rsidRPr="00E739E8" w:rsidRDefault="00E739E8" w:rsidP="00E739E8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39E8" w:rsidRPr="00E739E8" w:rsidTr="00CB18E9">
        <w:trPr>
          <w:trHeight w:val="473"/>
        </w:trPr>
        <w:tc>
          <w:tcPr>
            <w:tcW w:w="567" w:type="dxa"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739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E739E8" w:rsidRPr="00E739E8" w:rsidRDefault="00E739E8" w:rsidP="00E739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739E8" w:rsidRPr="00E739E8" w:rsidRDefault="00E739E8" w:rsidP="00E739E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739E8" w:rsidRPr="00E739E8" w:rsidRDefault="00E739E8" w:rsidP="00E739E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739E8" w:rsidRPr="00E739E8" w:rsidRDefault="00E739E8" w:rsidP="00E739E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739E8" w:rsidRPr="00E739E8" w:rsidRDefault="00E739E8" w:rsidP="00E739E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739E8" w:rsidRPr="00E739E8" w:rsidRDefault="00E739E8" w:rsidP="00E739E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739E8" w:rsidRPr="00E739E8" w:rsidRDefault="00E739E8" w:rsidP="00E739E8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739E8" w:rsidRPr="00E739E8" w:rsidRDefault="00E739E8" w:rsidP="00E739E8">
      <w:pPr>
        <w:spacing w:after="0" w:line="240" w:lineRule="auto"/>
        <w:ind w:left="4248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E739E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………………………………………………………...</w:t>
      </w:r>
    </w:p>
    <w:p w:rsidR="00E739E8" w:rsidRPr="00E739E8" w:rsidRDefault="00E739E8" w:rsidP="00E739E8">
      <w:pPr>
        <w:spacing w:after="0" w:line="240" w:lineRule="auto"/>
        <w:ind w:left="4248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E739E8">
        <w:rPr>
          <w:rFonts w:ascii="Times New Roman" w:eastAsia="Calibri" w:hAnsi="Times New Roman" w:cs="Times New Roman"/>
          <w:sz w:val="24"/>
          <w:szCs w:val="24"/>
        </w:rPr>
        <w:t xml:space="preserve">Data i podpis osoby upoważnionej </w:t>
      </w:r>
    </w:p>
    <w:p w:rsidR="00E739E8" w:rsidRPr="00E739E8" w:rsidRDefault="00E739E8" w:rsidP="00E739E8">
      <w:pPr>
        <w:spacing w:after="0" w:line="240" w:lineRule="auto"/>
        <w:ind w:left="4248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E739E8">
        <w:rPr>
          <w:rFonts w:ascii="Times New Roman" w:eastAsia="Calibri" w:hAnsi="Times New Roman" w:cs="Times New Roman"/>
          <w:sz w:val="24"/>
          <w:szCs w:val="24"/>
        </w:rPr>
        <w:t xml:space="preserve">do składania oferty w imieniu Wykonawcy </w:t>
      </w:r>
    </w:p>
    <w:p w:rsidR="00E739E8" w:rsidRPr="00E739E8" w:rsidRDefault="00E739E8" w:rsidP="00E739E8">
      <w:pPr>
        <w:spacing w:line="240" w:lineRule="auto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761EC" w:rsidRDefault="00E739E8"/>
    <w:sectPr w:rsidR="00C761EC" w:rsidSect="00FD1310">
      <w:pgSz w:w="11906" w:h="16838" w:code="9"/>
      <w:pgMar w:top="1417" w:right="1417" w:bottom="1417" w:left="1417" w:header="737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E8"/>
    <w:rsid w:val="000B6E0F"/>
    <w:rsid w:val="00D37747"/>
    <w:rsid w:val="00E739E8"/>
    <w:rsid w:val="00EF7594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8C122706</Template>
  <TotalTime>4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2015-11-20T13:29:00Z</dcterms:created>
  <dcterms:modified xsi:type="dcterms:W3CDTF">2015-11-20T13:33:00Z</dcterms:modified>
</cp:coreProperties>
</file>