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0A3" w:rsidRPr="006D3E9B" w:rsidRDefault="00531739" w:rsidP="00AC50A3">
      <w:pPr>
        <w:tabs>
          <w:tab w:val="left" w:pos="13320"/>
          <w:tab w:val="left" w:pos="135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2.I.</w:t>
      </w:r>
    </w:p>
    <w:p w:rsidR="00AC50A3" w:rsidRPr="00CC4459" w:rsidRDefault="00CC4459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C445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…………………………………………….</w:t>
      </w:r>
    </w:p>
    <w:p w:rsidR="00CC4459" w:rsidRPr="00CC4459" w:rsidRDefault="00CC4459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</w:t>
      </w:r>
      <w:r w:rsidRPr="00CC445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Nazwa i adres Wykonawcy </w:t>
      </w:r>
    </w:p>
    <w:p w:rsidR="00CC4459" w:rsidRDefault="00CC4459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C50A3" w:rsidRPr="00C55B70" w:rsidRDefault="00AC50A3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4459" w:rsidRDefault="00CC4459" w:rsidP="00CC4459">
      <w:pPr>
        <w:tabs>
          <w:tab w:val="left" w:pos="13320"/>
          <w:tab w:val="left" w:pos="13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I. </w:t>
      </w:r>
      <w:r w:rsidR="00AC50A3"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ofertowe</w:t>
      </w:r>
    </w:p>
    <w:p w:rsidR="00AC50A3" w:rsidRPr="00C55B70" w:rsidRDefault="00CC4459" w:rsidP="00CC4459">
      <w:pPr>
        <w:tabs>
          <w:tab w:val="left" w:pos="13320"/>
          <w:tab w:val="left" w:pos="13500"/>
        </w:tabs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dostaw</w:t>
      </w:r>
      <w:r w:rsidR="00AC50A3"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środków do uzdatniania wody basenowej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C50A3" w:rsidRPr="00C55B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 krytych pływalniach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</w:t>
      </w:r>
      <w:r w:rsidR="00AC50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:rsidR="00AC50A3" w:rsidRPr="00C55B70" w:rsidRDefault="00AC50A3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992"/>
        <w:gridCol w:w="1134"/>
        <w:gridCol w:w="1276"/>
        <w:gridCol w:w="992"/>
        <w:gridCol w:w="1701"/>
      </w:tblGrid>
      <w:tr w:rsidR="00AC50A3" w:rsidRPr="00C55B70" w:rsidTr="00531739">
        <w:trPr>
          <w:trHeight w:val="583"/>
        </w:trPr>
        <w:tc>
          <w:tcPr>
            <w:tcW w:w="567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AC50A3" w:rsidRPr="00C55B70" w:rsidRDefault="00531739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4253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Określenie produktu/ </w:t>
            </w:r>
          </w:p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handlowa</w:t>
            </w:r>
          </w:p>
        </w:tc>
        <w:tc>
          <w:tcPr>
            <w:tcW w:w="992" w:type="dxa"/>
            <w:vAlign w:val="center"/>
          </w:tcPr>
          <w:p w:rsidR="001C6A33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Ilość  </w:t>
            </w:r>
          </w:p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kg</w:t>
            </w:r>
          </w:p>
        </w:tc>
        <w:tc>
          <w:tcPr>
            <w:tcW w:w="1134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jedn.</w:t>
            </w:r>
            <w:r w:rsidR="005317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/kg </w:t>
            </w:r>
          </w:p>
        </w:tc>
        <w:tc>
          <w:tcPr>
            <w:tcW w:w="1276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netto </w:t>
            </w:r>
          </w:p>
        </w:tc>
        <w:tc>
          <w:tcPr>
            <w:tcW w:w="992" w:type="dxa"/>
          </w:tcPr>
          <w:p w:rsidR="00531739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stawka VAT </w:t>
            </w:r>
          </w:p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% </w:t>
            </w:r>
          </w:p>
        </w:tc>
        <w:tc>
          <w:tcPr>
            <w:tcW w:w="1701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</w:t>
            </w:r>
          </w:p>
        </w:tc>
      </w:tr>
      <w:tr w:rsidR="00531739" w:rsidRPr="00C55B70" w:rsidTr="00531739">
        <w:trPr>
          <w:trHeight w:val="296"/>
        </w:trPr>
        <w:tc>
          <w:tcPr>
            <w:tcW w:w="567" w:type="dxa"/>
            <w:vAlign w:val="center"/>
          </w:tcPr>
          <w:p w:rsidR="00531739" w:rsidRPr="00531739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5317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253" w:type="dxa"/>
            <w:vAlign w:val="center"/>
          </w:tcPr>
          <w:p w:rsidR="00531739" w:rsidRPr="00531739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5317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92" w:type="dxa"/>
            <w:vAlign w:val="center"/>
          </w:tcPr>
          <w:p w:rsidR="00531739" w:rsidRPr="00531739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5317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134" w:type="dxa"/>
            <w:vAlign w:val="center"/>
          </w:tcPr>
          <w:p w:rsidR="00531739" w:rsidRPr="00531739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5317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76" w:type="dxa"/>
          </w:tcPr>
          <w:p w:rsidR="00531739" w:rsidRPr="00531739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5317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992" w:type="dxa"/>
          </w:tcPr>
          <w:p w:rsidR="00531739" w:rsidRPr="00531739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5317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01" w:type="dxa"/>
          </w:tcPr>
          <w:p w:rsidR="00531739" w:rsidRPr="00531739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5317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7</w:t>
            </w:r>
          </w:p>
        </w:tc>
      </w:tr>
      <w:tr w:rsidR="00AC50A3" w:rsidRPr="00C55B70" w:rsidTr="00531739">
        <w:trPr>
          <w:trHeight w:val="543"/>
        </w:trPr>
        <w:tc>
          <w:tcPr>
            <w:tcW w:w="567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253" w:type="dxa"/>
            <w:vAlign w:val="center"/>
          </w:tcPr>
          <w:p w:rsidR="00AC50A3" w:rsidRPr="009F0E77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0E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Podchloryn sodu stabilizowany o stężeniu min.147 g/l aktywnego chloru - ciecz</w:t>
            </w:r>
          </w:p>
          <w:p w:rsidR="00AC50A3" w:rsidRPr="009F0E77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9F0E7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- nazwa:…………………………………</w:t>
            </w:r>
          </w:p>
          <w:p w:rsidR="00AC50A3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0E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okres ważności : ………….. miesiące</w:t>
            </w:r>
          </w:p>
          <w:p w:rsidR="00AC50A3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C50A3" w:rsidRPr="00AC50A3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C50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Pozwolenie na obrót środkiem biobójczym: : nr …….. z  dnia ……….</w:t>
            </w:r>
          </w:p>
          <w:p w:rsidR="00AC50A3" w:rsidRPr="009F0E77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0E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AC50A3" w:rsidRPr="009F0E77" w:rsidRDefault="00531739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26000</w:t>
            </w:r>
          </w:p>
        </w:tc>
        <w:tc>
          <w:tcPr>
            <w:tcW w:w="1134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C50A3" w:rsidRPr="00C55B70" w:rsidTr="00531739">
        <w:trPr>
          <w:trHeight w:val="559"/>
        </w:trPr>
        <w:tc>
          <w:tcPr>
            <w:tcW w:w="567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253" w:type="dxa"/>
            <w:vAlign w:val="center"/>
          </w:tcPr>
          <w:p w:rsidR="00AC50A3" w:rsidRPr="009F0E77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0E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Koagulant – na bazie wodorotlenku </w:t>
            </w:r>
            <w:proofErr w:type="spellStart"/>
            <w:r w:rsidRPr="009F0E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glinu</w:t>
            </w:r>
            <w:proofErr w:type="spellEnd"/>
            <w:r w:rsidRPr="009F0E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 ciecz</w:t>
            </w:r>
          </w:p>
          <w:p w:rsidR="00AC50A3" w:rsidRPr="009F0E77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9F0E7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AC50A3" w:rsidRPr="009F0E77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AC50A3" w:rsidRPr="009F0E77" w:rsidRDefault="00531739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8200</w:t>
            </w:r>
          </w:p>
        </w:tc>
        <w:tc>
          <w:tcPr>
            <w:tcW w:w="1134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C50A3" w:rsidRPr="00C55B70" w:rsidTr="00531739">
        <w:trPr>
          <w:trHeight w:val="567"/>
        </w:trPr>
        <w:tc>
          <w:tcPr>
            <w:tcW w:w="567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253" w:type="dxa"/>
            <w:vAlign w:val="center"/>
          </w:tcPr>
          <w:p w:rsidR="00AC50A3" w:rsidRPr="009F0E77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0E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Korektor </w:t>
            </w:r>
            <w:proofErr w:type="spellStart"/>
            <w:r w:rsidRPr="009F0E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ph</w:t>
            </w:r>
            <w:proofErr w:type="spellEnd"/>
            <w:r w:rsidRPr="009F0E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(kwas siarkowy 50%) - ciecz</w:t>
            </w:r>
          </w:p>
          <w:p w:rsidR="00AC50A3" w:rsidRPr="009F0E77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9F0E7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AC50A3" w:rsidRPr="009F0E77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AC50A3" w:rsidRPr="009F0E77" w:rsidRDefault="00531739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8750</w:t>
            </w:r>
          </w:p>
        </w:tc>
        <w:tc>
          <w:tcPr>
            <w:tcW w:w="1134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C50A3" w:rsidRPr="00C55B70" w:rsidTr="00531739">
        <w:trPr>
          <w:trHeight w:val="561"/>
        </w:trPr>
        <w:tc>
          <w:tcPr>
            <w:tcW w:w="567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253" w:type="dxa"/>
            <w:vAlign w:val="center"/>
          </w:tcPr>
          <w:p w:rsidR="00AC50A3" w:rsidRPr="009F0E77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0E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Środek do zwalczania glonów, grzybów, bakterii w wodzie basenowej </w:t>
            </w:r>
          </w:p>
          <w:p w:rsidR="00AC50A3" w:rsidRPr="009F0E77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0E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min. udział substancji czynnej nie mniejszy niż 20%– ciecz </w:t>
            </w:r>
          </w:p>
          <w:p w:rsidR="00AC50A3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9F0E7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AC50A3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AC50A3" w:rsidRPr="00AC50A3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C50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Pozwolenie na obrót środkiem biobójczym: : nr …….. z  dnia ……….</w:t>
            </w:r>
          </w:p>
          <w:p w:rsidR="00AC50A3" w:rsidRPr="009F0E77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AC50A3" w:rsidRPr="009F0E77" w:rsidRDefault="00531739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1400</w:t>
            </w:r>
          </w:p>
        </w:tc>
        <w:tc>
          <w:tcPr>
            <w:tcW w:w="1134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C50A3" w:rsidRPr="00C55B70" w:rsidTr="00531739">
        <w:trPr>
          <w:trHeight w:val="703"/>
        </w:trPr>
        <w:tc>
          <w:tcPr>
            <w:tcW w:w="567" w:type="dxa"/>
            <w:vAlign w:val="center"/>
          </w:tcPr>
          <w:p w:rsidR="00AC50A3" w:rsidRPr="00C55B70" w:rsidRDefault="00531739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Razem  </w:t>
            </w:r>
            <w:proofErr w:type="spellStart"/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poz</w:t>
            </w:r>
            <w:proofErr w:type="spellEnd"/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 1-4</w:t>
            </w:r>
          </w:p>
        </w:tc>
        <w:tc>
          <w:tcPr>
            <w:tcW w:w="992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AC50A3" w:rsidRPr="00C55B70" w:rsidRDefault="00AC50A3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AC50A3" w:rsidRPr="00C55B70" w:rsidRDefault="00AC50A3" w:rsidP="00AC50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0A3" w:rsidRPr="00C55B70" w:rsidRDefault="00AC50A3" w:rsidP="00AC50A3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0A3" w:rsidRPr="00C55B70" w:rsidRDefault="00AC50A3" w:rsidP="00AC50A3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0A3" w:rsidRDefault="00AC50A3" w:rsidP="00AC50A3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459" w:rsidRDefault="00CC4459" w:rsidP="00AC50A3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459" w:rsidRDefault="00CC4459" w:rsidP="00AC50A3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459" w:rsidRPr="00C55B70" w:rsidRDefault="00CC4459" w:rsidP="00AC50A3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459" w:rsidRPr="00C55B70" w:rsidRDefault="00CC4459" w:rsidP="00CC44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>Data………………….</w:t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</w:t>
      </w:r>
    </w:p>
    <w:p w:rsidR="00CC4459" w:rsidRPr="00531739" w:rsidRDefault="00CC4459" w:rsidP="0053173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  <w:t>podpis/y osoby/osób upoważnionej/</w:t>
      </w:r>
      <w:proofErr w:type="spellStart"/>
      <w:r w:rsidRPr="00C55B70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55B70"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                                   do rep</w:t>
      </w:r>
      <w:r w:rsidR="00531739">
        <w:rPr>
          <w:rFonts w:ascii="Times New Roman" w:eastAsia="Calibri" w:hAnsi="Times New Roman" w:cs="Times New Roman"/>
          <w:sz w:val="24"/>
          <w:szCs w:val="24"/>
        </w:rPr>
        <w:t>rezentowania wykonawcy/</w:t>
      </w:r>
      <w:proofErr w:type="spellStart"/>
      <w:r w:rsidR="00531739">
        <w:rPr>
          <w:rFonts w:ascii="Times New Roman" w:eastAsia="Calibri" w:hAnsi="Times New Roman" w:cs="Times New Roman"/>
          <w:sz w:val="24"/>
          <w:szCs w:val="24"/>
        </w:rPr>
        <w:t>ców</w:t>
      </w:r>
      <w:proofErr w:type="spellEnd"/>
      <w:r w:rsidR="00531739">
        <w:rPr>
          <w:rFonts w:ascii="Times New Roman" w:eastAsia="Calibri" w:hAnsi="Times New Roman" w:cs="Times New Roman"/>
          <w:sz w:val="24"/>
          <w:szCs w:val="24"/>
        </w:rPr>
        <w:t xml:space="preserve">     </w:t>
      </w:r>
    </w:p>
    <w:p w:rsidR="00AC50A3" w:rsidRPr="00531739" w:rsidRDefault="00C7459E" w:rsidP="00CC44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17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</w:t>
      </w:r>
      <w:r w:rsidR="00531739" w:rsidRPr="005317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ącznik </w:t>
      </w:r>
      <w:r w:rsidRPr="005317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2</w:t>
      </w:r>
      <w:r w:rsidR="00531739" w:rsidRPr="005317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.II</w:t>
      </w:r>
      <w:r w:rsidRPr="005317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C4459" w:rsidRDefault="00CC4459" w:rsidP="00AC50A3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459" w:rsidRPr="00CC4459" w:rsidRDefault="00CC4459" w:rsidP="00CC4459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C445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…………………………………………….</w:t>
      </w:r>
    </w:p>
    <w:p w:rsidR="00CC4459" w:rsidRPr="00CC4459" w:rsidRDefault="00CC4459" w:rsidP="00CC4459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</w:t>
      </w:r>
      <w:r w:rsidRPr="00CC445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Nazwa i adres Wykonawcy </w:t>
      </w:r>
    </w:p>
    <w:p w:rsidR="00CC4459" w:rsidRPr="00C55B70" w:rsidRDefault="00CC4459" w:rsidP="00AC50A3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459" w:rsidRDefault="00CC4459" w:rsidP="00CC4459">
      <w:pPr>
        <w:tabs>
          <w:tab w:val="left" w:pos="13320"/>
          <w:tab w:val="left" w:pos="13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II. </w:t>
      </w: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ofertowe</w:t>
      </w:r>
    </w:p>
    <w:p w:rsidR="00CC4459" w:rsidRDefault="00CC4459" w:rsidP="00CC4459">
      <w:pPr>
        <w:tabs>
          <w:tab w:val="left" w:pos="13320"/>
          <w:tab w:val="left" w:pos="13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59E" w:rsidRDefault="00CC4459" w:rsidP="00CC4459">
      <w:pPr>
        <w:tabs>
          <w:tab w:val="left" w:pos="13320"/>
          <w:tab w:val="left" w:pos="13500"/>
        </w:tabs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dostaw</w:t>
      </w: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środków do uzdatniania wody </w:t>
      </w:r>
      <w:r w:rsidR="00C7459E" w:rsidRPr="005317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 małym i dużym basenie letnim MOSiR</w:t>
      </w:r>
      <w:r w:rsidR="00C7459E" w:rsidRPr="00C55B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przy ul. Szczeci</w:t>
      </w:r>
      <w:r w:rsidR="00C745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ńskiej 1  w roku 2015</w:t>
      </w:r>
    </w:p>
    <w:p w:rsidR="00CC4459" w:rsidRPr="00C55B70" w:rsidRDefault="00CC4459" w:rsidP="00CC4459">
      <w:pPr>
        <w:tabs>
          <w:tab w:val="left" w:pos="13320"/>
          <w:tab w:val="left" w:pos="13500"/>
        </w:tabs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59E" w:rsidRPr="00C55B70" w:rsidRDefault="00C7459E" w:rsidP="00C7459E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11"/>
        <w:gridCol w:w="992"/>
        <w:gridCol w:w="1134"/>
        <w:gridCol w:w="1276"/>
        <w:gridCol w:w="992"/>
        <w:gridCol w:w="1701"/>
      </w:tblGrid>
      <w:tr w:rsidR="00C7459E" w:rsidRPr="00C55B70" w:rsidTr="00CA0398">
        <w:trPr>
          <w:trHeight w:val="583"/>
        </w:trPr>
        <w:tc>
          <w:tcPr>
            <w:tcW w:w="567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4111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Określenie produktu</w:t>
            </w:r>
          </w:p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/ nazwa handlowa</w:t>
            </w:r>
          </w:p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 kg</w:t>
            </w:r>
          </w:p>
        </w:tc>
        <w:tc>
          <w:tcPr>
            <w:tcW w:w="1134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jedn.</w:t>
            </w:r>
            <w:r w:rsidR="005317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/kg </w:t>
            </w:r>
          </w:p>
        </w:tc>
        <w:tc>
          <w:tcPr>
            <w:tcW w:w="1276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netto </w:t>
            </w:r>
          </w:p>
        </w:tc>
        <w:tc>
          <w:tcPr>
            <w:tcW w:w="992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stawka VAT                w % </w:t>
            </w:r>
          </w:p>
        </w:tc>
        <w:tc>
          <w:tcPr>
            <w:tcW w:w="1701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</w:t>
            </w:r>
          </w:p>
        </w:tc>
      </w:tr>
      <w:tr w:rsidR="00C7459E" w:rsidRPr="00C55B70" w:rsidTr="00C7459E">
        <w:trPr>
          <w:trHeight w:val="336"/>
        </w:trPr>
        <w:tc>
          <w:tcPr>
            <w:tcW w:w="567" w:type="dxa"/>
            <w:vAlign w:val="center"/>
          </w:tcPr>
          <w:p w:rsidR="00C7459E" w:rsidRPr="00C7459E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C745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1" w:type="dxa"/>
            <w:vAlign w:val="center"/>
          </w:tcPr>
          <w:p w:rsidR="00C7459E" w:rsidRPr="00C7459E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C745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92" w:type="dxa"/>
            <w:vAlign w:val="center"/>
          </w:tcPr>
          <w:p w:rsidR="00C7459E" w:rsidRPr="00C7459E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C745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134" w:type="dxa"/>
            <w:vAlign w:val="center"/>
          </w:tcPr>
          <w:p w:rsidR="00C7459E" w:rsidRPr="00C7459E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C745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76" w:type="dxa"/>
          </w:tcPr>
          <w:p w:rsidR="00C7459E" w:rsidRPr="00C7459E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C745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992" w:type="dxa"/>
          </w:tcPr>
          <w:p w:rsidR="00C7459E" w:rsidRPr="00C7459E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C745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01" w:type="dxa"/>
          </w:tcPr>
          <w:p w:rsidR="00C7459E" w:rsidRPr="00C7459E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C745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7</w:t>
            </w:r>
          </w:p>
        </w:tc>
      </w:tr>
      <w:tr w:rsidR="00C7459E" w:rsidRPr="00C55B70" w:rsidTr="00CA0398">
        <w:trPr>
          <w:trHeight w:val="563"/>
        </w:trPr>
        <w:tc>
          <w:tcPr>
            <w:tcW w:w="567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111" w:type="dxa"/>
            <w:vAlign w:val="center"/>
          </w:tcPr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Podchloryn sodu stabilizowany o stężeniu min.147 g/l aktywnego chloru - ciecz</w:t>
            </w:r>
          </w:p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- nazwa:…………………………………</w:t>
            </w:r>
          </w:p>
          <w:p w:rsidR="00C7459E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okres ważności : ……….. miesiące</w:t>
            </w:r>
          </w:p>
          <w:p w:rsidR="00C7459E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7459E" w:rsidRPr="00AC50A3" w:rsidRDefault="00C7459E" w:rsidP="00C74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C50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Pozwolenie na obrót środkiem biobójczym: : nr ……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..</w:t>
            </w:r>
            <w:r w:rsidRPr="00AC50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  dnia ……….</w:t>
            </w:r>
          </w:p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C7459E" w:rsidRPr="007D0D2F" w:rsidRDefault="00531739" w:rsidP="00C74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3200</w:t>
            </w:r>
          </w:p>
        </w:tc>
        <w:tc>
          <w:tcPr>
            <w:tcW w:w="1134" w:type="dxa"/>
            <w:vAlign w:val="center"/>
          </w:tcPr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7459E" w:rsidRPr="00C55B70" w:rsidTr="00CA0398">
        <w:trPr>
          <w:trHeight w:val="551"/>
        </w:trPr>
        <w:tc>
          <w:tcPr>
            <w:tcW w:w="567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111" w:type="dxa"/>
            <w:vAlign w:val="center"/>
          </w:tcPr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Siarczan </w:t>
            </w:r>
            <w:proofErr w:type="spellStart"/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glinu</w:t>
            </w:r>
            <w:proofErr w:type="spellEnd"/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17 %  - kryształy</w:t>
            </w:r>
          </w:p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C7459E" w:rsidRPr="007D0D2F" w:rsidRDefault="00531739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</w:t>
            </w:r>
          </w:p>
        </w:tc>
        <w:tc>
          <w:tcPr>
            <w:tcW w:w="1134" w:type="dxa"/>
            <w:vAlign w:val="center"/>
          </w:tcPr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7459E" w:rsidRPr="00C55B70" w:rsidTr="00CA0398">
        <w:trPr>
          <w:trHeight w:val="703"/>
        </w:trPr>
        <w:tc>
          <w:tcPr>
            <w:tcW w:w="567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111" w:type="dxa"/>
            <w:vAlign w:val="center"/>
          </w:tcPr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Pięciowodny siarczan miedzi 25 % - kryształy</w:t>
            </w:r>
          </w:p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C7459E" w:rsidRPr="007D0D2F" w:rsidRDefault="00531739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175</w:t>
            </w:r>
          </w:p>
        </w:tc>
        <w:tc>
          <w:tcPr>
            <w:tcW w:w="1134" w:type="dxa"/>
            <w:vAlign w:val="center"/>
          </w:tcPr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7459E" w:rsidRPr="00C55B70" w:rsidTr="00CA0398">
        <w:trPr>
          <w:trHeight w:val="703"/>
        </w:trPr>
        <w:tc>
          <w:tcPr>
            <w:tcW w:w="567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11" w:type="dxa"/>
            <w:vAlign w:val="center"/>
          </w:tcPr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Korektor </w:t>
            </w:r>
            <w:proofErr w:type="spellStart"/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ph</w:t>
            </w:r>
            <w:proofErr w:type="spellEnd"/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(kwas  solny spożywczy </w:t>
            </w:r>
          </w:p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33 %) – ciecz </w:t>
            </w:r>
          </w:p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C7459E" w:rsidRPr="007D0D2F" w:rsidRDefault="00531739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1200</w:t>
            </w:r>
          </w:p>
        </w:tc>
        <w:tc>
          <w:tcPr>
            <w:tcW w:w="1134" w:type="dxa"/>
            <w:vAlign w:val="center"/>
          </w:tcPr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7459E" w:rsidRPr="00C55B70" w:rsidTr="00CA0398">
        <w:trPr>
          <w:trHeight w:val="703"/>
        </w:trPr>
        <w:tc>
          <w:tcPr>
            <w:tcW w:w="567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11" w:type="dxa"/>
            <w:vAlign w:val="center"/>
          </w:tcPr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Triosiarczan</w:t>
            </w:r>
            <w:proofErr w:type="spellEnd"/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sodu   - kryształy</w:t>
            </w:r>
          </w:p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0D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C7459E" w:rsidRPr="007D0D2F" w:rsidRDefault="00531739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1134" w:type="dxa"/>
            <w:vAlign w:val="center"/>
          </w:tcPr>
          <w:p w:rsidR="00C7459E" w:rsidRPr="007D0D2F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7459E" w:rsidRPr="00C55B70" w:rsidTr="00CA0398">
        <w:trPr>
          <w:trHeight w:val="703"/>
        </w:trPr>
        <w:tc>
          <w:tcPr>
            <w:tcW w:w="567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7459E" w:rsidRPr="00C55B70" w:rsidRDefault="00531739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  <w:bookmarkStart w:id="0" w:name="_GoBack"/>
            <w:bookmarkEnd w:id="0"/>
          </w:p>
        </w:tc>
        <w:tc>
          <w:tcPr>
            <w:tcW w:w="4111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Razem  </w:t>
            </w:r>
            <w:proofErr w:type="spellStart"/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poz</w:t>
            </w:r>
            <w:proofErr w:type="spellEnd"/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 1- 5</w:t>
            </w:r>
          </w:p>
        </w:tc>
        <w:tc>
          <w:tcPr>
            <w:tcW w:w="992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7459E" w:rsidRPr="00C55B70" w:rsidRDefault="00C7459E" w:rsidP="00CA0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C7459E" w:rsidRPr="00C55B70" w:rsidRDefault="00C7459E" w:rsidP="00C745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59E" w:rsidRPr="00C55B70" w:rsidRDefault="00C7459E" w:rsidP="00C7459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59E" w:rsidRPr="00C55B70" w:rsidRDefault="00C7459E" w:rsidP="00C7459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459" w:rsidRPr="00C55B70" w:rsidRDefault="00CC4459" w:rsidP="00CC44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>Data………………….</w:t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</w:t>
      </w:r>
    </w:p>
    <w:p w:rsidR="00C7459E" w:rsidRPr="00CC4459" w:rsidRDefault="00CC4459" w:rsidP="00CC44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  <w:t>podpis/y osoby/osób upoważnionej/</w:t>
      </w:r>
      <w:proofErr w:type="spellStart"/>
      <w:r w:rsidRPr="00C55B70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55B70"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                                   do reprezentowania wykonawcy/</w:t>
      </w:r>
      <w:proofErr w:type="spellStart"/>
      <w:r w:rsidRPr="00C55B70">
        <w:rPr>
          <w:rFonts w:ascii="Times New Roman" w:eastAsia="Calibri" w:hAnsi="Times New Roman" w:cs="Times New Roman"/>
          <w:sz w:val="24"/>
          <w:szCs w:val="24"/>
        </w:rPr>
        <w:t>ców</w:t>
      </w:r>
      <w:proofErr w:type="spellEnd"/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:rsidR="00B33022" w:rsidRDefault="00B33022"/>
    <w:sectPr w:rsidR="00B330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0A3"/>
    <w:rsid w:val="001C6A33"/>
    <w:rsid w:val="00531739"/>
    <w:rsid w:val="006D3E9B"/>
    <w:rsid w:val="00AC50A3"/>
    <w:rsid w:val="00B33022"/>
    <w:rsid w:val="00C7459E"/>
    <w:rsid w:val="00C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0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0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64AB7998</Template>
  <TotalTime>17</TotalTime>
  <Pages>2</Pages>
  <Words>330</Words>
  <Characters>1983</Characters>
  <Application>Microsoft Office Word</Application>
  <DocSecurity>0</DocSecurity>
  <Lines>16</Lines>
  <Paragraphs>4</Paragraphs>
  <ScaleCrop>false</ScaleCrop>
  <Company>Miejski Zarząd Dróg w Kielcach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6</cp:revision>
  <dcterms:created xsi:type="dcterms:W3CDTF">2014-10-22T12:24:00Z</dcterms:created>
  <dcterms:modified xsi:type="dcterms:W3CDTF">2014-12-31T10:03:00Z</dcterms:modified>
</cp:coreProperties>
</file>