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A3" w:rsidRPr="001A5BA8" w:rsidRDefault="00531739" w:rsidP="00AC50A3">
      <w:pPr>
        <w:tabs>
          <w:tab w:val="left" w:pos="13320"/>
          <w:tab w:val="left" w:pos="13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2.I.</w:t>
      </w:r>
    </w:p>
    <w:p w:rsidR="00AC50A3" w:rsidRPr="001A5BA8" w:rsidRDefault="00CC4459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BA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:rsidR="00CC4459" w:rsidRDefault="000E6DD5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="00CC4459" w:rsidRPr="001A5B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Nazwa i adres Wykonawcy </w:t>
      </w:r>
    </w:p>
    <w:p w:rsidR="0076549E" w:rsidRDefault="0076549E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549E" w:rsidRDefault="0076549E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Imię i nazwisko osoby do kontaktu : ……………………………………………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tel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: ………………………………</w:t>
      </w:r>
    </w:p>
    <w:p w:rsidR="0076549E" w:rsidRDefault="0076549E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549E" w:rsidRPr="001A5BA8" w:rsidRDefault="0076549E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e-mail: ………………………………………………………………………………………………………………</w:t>
      </w:r>
    </w:p>
    <w:p w:rsidR="00CC4459" w:rsidRPr="001A5BA8" w:rsidRDefault="00CC4459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C50A3" w:rsidRPr="001A5BA8" w:rsidRDefault="00AC50A3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4459" w:rsidRPr="001A5BA8" w:rsidRDefault="00CC4459" w:rsidP="00CC4459">
      <w:pPr>
        <w:tabs>
          <w:tab w:val="left" w:pos="13320"/>
          <w:tab w:val="left" w:pos="13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</w:t>
      </w:r>
      <w:r w:rsidR="00AC50A3"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ofertowe</w:t>
      </w:r>
    </w:p>
    <w:p w:rsidR="00AC50A3" w:rsidRPr="001A5BA8" w:rsidRDefault="00CC4459" w:rsidP="00CC4459">
      <w:pPr>
        <w:tabs>
          <w:tab w:val="left" w:pos="13320"/>
          <w:tab w:val="left" w:pos="13500"/>
        </w:tabs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dla dostaw</w:t>
      </w:r>
      <w:r w:rsidR="00AC50A3"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środków do uzdatniania wody basenowej </w:t>
      </w: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C50A3" w:rsidRPr="001A5B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 krytych pływalniach</w:t>
      </w: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</w:t>
      </w:r>
      <w:r w:rsidR="007C62F9"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2016</w:t>
      </w: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AC50A3" w:rsidRPr="001A5BA8" w:rsidRDefault="00AC50A3" w:rsidP="00AC50A3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992"/>
        <w:gridCol w:w="1134"/>
        <w:gridCol w:w="1276"/>
        <w:gridCol w:w="992"/>
        <w:gridCol w:w="1701"/>
      </w:tblGrid>
      <w:tr w:rsidR="001A5BA8" w:rsidRPr="001A5BA8" w:rsidTr="00531739">
        <w:trPr>
          <w:trHeight w:val="583"/>
        </w:trPr>
        <w:tc>
          <w:tcPr>
            <w:tcW w:w="567" w:type="dxa"/>
            <w:vAlign w:val="center"/>
          </w:tcPr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AC50A3" w:rsidRPr="001A5BA8" w:rsidRDefault="00531739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253" w:type="dxa"/>
            <w:vAlign w:val="center"/>
          </w:tcPr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Określenie produktu/ </w:t>
            </w:r>
          </w:p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handlowa</w:t>
            </w:r>
          </w:p>
        </w:tc>
        <w:tc>
          <w:tcPr>
            <w:tcW w:w="992" w:type="dxa"/>
            <w:vAlign w:val="center"/>
          </w:tcPr>
          <w:p w:rsidR="001C6A3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Ilość  </w:t>
            </w:r>
          </w:p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kg</w:t>
            </w:r>
          </w:p>
        </w:tc>
        <w:tc>
          <w:tcPr>
            <w:tcW w:w="1134" w:type="dxa"/>
            <w:vAlign w:val="center"/>
          </w:tcPr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jedn.</w:t>
            </w:r>
            <w:r w:rsidR="00531739"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/kg </w:t>
            </w:r>
          </w:p>
        </w:tc>
        <w:tc>
          <w:tcPr>
            <w:tcW w:w="1276" w:type="dxa"/>
          </w:tcPr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netto </w:t>
            </w:r>
          </w:p>
        </w:tc>
        <w:tc>
          <w:tcPr>
            <w:tcW w:w="992" w:type="dxa"/>
          </w:tcPr>
          <w:p w:rsidR="00531739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% </w:t>
            </w:r>
          </w:p>
        </w:tc>
        <w:tc>
          <w:tcPr>
            <w:tcW w:w="1701" w:type="dxa"/>
          </w:tcPr>
          <w:p w:rsidR="00AC50A3" w:rsidRPr="001A5BA8" w:rsidRDefault="00AC50A3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</w:t>
            </w:r>
          </w:p>
        </w:tc>
      </w:tr>
      <w:tr w:rsidR="001A5BA8" w:rsidRPr="001A5BA8" w:rsidTr="00531739">
        <w:trPr>
          <w:trHeight w:val="296"/>
        </w:trPr>
        <w:tc>
          <w:tcPr>
            <w:tcW w:w="567" w:type="dxa"/>
            <w:vAlign w:val="center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253" w:type="dxa"/>
            <w:vAlign w:val="center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34" w:type="dxa"/>
            <w:vAlign w:val="center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76" w:type="dxa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2" w:type="dxa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:rsidR="00531739" w:rsidRPr="001A5BA8" w:rsidRDefault="00531739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7</w:t>
            </w:r>
          </w:p>
        </w:tc>
      </w:tr>
      <w:tr w:rsidR="001A5BA8" w:rsidRPr="001A5BA8" w:rsidTr="00531739">
        <w:trPr>
          <w:trHeight w:val="543"/>
        </w:trPr>
        <w:tc>
          <w:tcPr>
            <w:tcW w:w="567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253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- nazwa:…………………………………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okres ważności : ………….. miesiące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Pozwolenie na obrót środkiem biobójczym: : nr …….. z  dnia ……….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927E75" w:rsidRPr="00BF4DBC" w:rsidRDefault="00927E75" w:rsidP="001A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DBC">
              <w:rPr>
                <w:rFonts w:ascii="Times New Roman" w:hAnsi="Times New Roman" w:cs="Times New Roman"/>
                <w:sz w:val="24"/>
                <w:szCs w:val="24"/>
              </w:rPr>
              <w:t>31000</w:t>
            </w:r>
          </w:p>
        </w:tc>
        <w:tc>
          <w:tcPr>
            <w:tcW w:w="1134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531739">
        <w:trPr>
          <w:trHeight w:val="559"/>
        </w:trPr>
        <w:tc>
          <w:tcPr>
            <w:tcW w:w="567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253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Koagulant – na bazie wodorotlenku </w:t>
            </w:r>
            <w:proofErr w:type="spellStart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ciecz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27E75" w:rsidRPr="00BF4DBC" w:rsidRDefault="00927E75" w:rsidP="001A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DBC">
              <w:rPr>
                <w:rFonts w:ascii="Times New Roman" w:hAnsi="Times New Roman" w:cs="Times New Roman"/>
                <w:sz w:val="24"/>
                <w:szCs w:val="24"/>
              </w:rPr>
              <w:t>9600</w:t>
            </w:r>
          </w:p>
        </w:tc>
        <w:tc>
          <w:tcPr>
            <w:tcW w:w="1134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531739">
        <w:trPr>
          <w:trHeight w:val="567"/>
        </w:trPr>
        <w:tc>
          <w:tcPr>
            <w:tcW w:w="567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253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siarkowy 50%) - ciecz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27E75" w:rsidRPr="00BF4DBC" w:rsidRDefault="00927E75" w:rsidP="001A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DBC">
              <w:rPr>
                <w:rFonts w:ascii="Times New Roman" w:hAnsi="Times New Roman" w:cs="Times New Roman"/>
                <w:sz w:val="24"/>
                <w:szCs w:val="24"/>
              </w:rPr>
              <w:t>11000</w:t>
            </w:r>
          </w:p>
        </w:tc>
        <w:tc>
          <w:tcPr>
            <w:tcW w:w="1134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531739">
        <w:trPr>
          <w:trHeight w:val="561"/>
        </w:trPr>
        <w:tc>
          <w:tcPr>
            <w:tcW w:w="567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253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Środek do zwalczania </w:t>
            </w: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glonów, grzybów, bakterii</w:t>
            </w: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wodzie basenowej 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min. udział substancji czynnej nie mniejszy niż 20%– ciecz 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Pozwolenie na obrót środkiem biobójczym: : nr …….. z  dnia ……….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27E75" w:rsidRPr="00BF4DBC" w:rsidRDefault="00927E75" w:rsidP="001A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531739">
        <w:trPr>
          <w:trHeight w:val="703"/>
        </w:trPr>
        <w:tc>
          <w:tcPr>
            <w:tcW w:w="567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253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  </w:t>
            </w:r>
            <w:proofErr w:type="spellStart"/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 1-4</w:t>
            </w:r>
          </w:p>
        </w:tc>
        <w:tc>
          <w:tcPr>
            <w:tcW w:w="992" w:type="dxa"/>
            <w:vAlign w:val="center"/>
          </w:tcPr>
          <w:p w:rsidR="00927E75" w:rsidRPr="00BF4DBC" w:rsidRDefault="00927E75" w:rsidP="001A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4DBC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134" w:type="dxa"/>
            <w:vAlign w:val="center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927E75" w:rsidRPr="001A5BA8" w:rsidRDefault="00927E75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AC50A3" w:rsidRPr="001A5BA8" w:rsidRDefault="00AC50A3" w:rsidP="00AC50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0A3" w:rsidRPr="001A5BA8" w:rsidRDefault="00AC50A3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1A5BA8" w:rsidRDefault="00CC4459" w:rsidP="007654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1A5BA8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1A5BA8" w:rsidRDefault="00CC4459" w:rsidP="00CC44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5BA8">
        <w:rPr>
          <w:rFonts w:ascii="Times New Roman" w:eastAsia="Calibri" w:hAnsi="Times New Roman" w:cs="Times New Roman"/>
          <w:sz w:val="24"/>
          <w:szCs w:val="24"/>
        </w:rPr>
        <w:t>Data………………….</w:t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</w:t>
      </w:r>
    </w:p>
    <w:p w:rsidR="0076549E" w:rsidRDefault="00CC4459" w:rsidP="005317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5BA8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  <w:t>podpis/y osoby/osób upoważnionej/</w:t>
      </w:r>
      <w:proofErr w:type="spellStart"/>
      <w:r w:rsidRPr="001A5BA8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1A5B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5BA8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do rep</w:t>
      </w:r>
      <w:r w:rsidR="00531739" w:rsidRPr="001A5BA8">
        <w:rPr>
          <w:rFonts w:ascii="Times New Roman" w:eastAsia="Calibri" w:hAnsi="Times New Roman" w:cs="Times New Roman"/>
          <w:sz w:val="24"/>
          <w:szCs w:val="24"/>
        </w:rPr>
        <w:t>rezentowania wykonawcy/</w:t>
      </w:r>
      <w:proofErr w:type="spellStart"/>
      <w:r w:rsidR="00531739" w:rsidRPr="001A5BA8">
        <w:rPr>
          <w:rFonts w:ascii="Times New Roman" w:eastAsia="Calibri" w:hAnsi="Times New Roman" w:cs="Times New Roman"/>
          <w:sz w:val="24"/>
          <w:szCs w:val="24"/>
        </w:rPr>
        <w:t>ców</w:t>
      </w:r>
      <w:proofErr w:type="spellEnd"/>
    </w:p>
    <w:p w:rsidR="00AC50A3" w:rsidRPr="001A5BA8" w:rsidRDefault="00C7459E" w:rsidP="007654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Zał</w:t>
      </w:r>
      <w:r w:rsidR="00531739"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ącznik </w:t>
      </w: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2</w:t>
      </w:r>
      <w:r w:rsidR="00531739"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.II</w:t>
      </w: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76549E" w:rsidRPr="001A5BA8" w:rsidRDefault="00CC4459" w:rsidP="00CC4459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A5BA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</w:p>
    <w:p w:rsidR="0076549E" w:rsidRDefault="00971E15" w:rsidP="00CC4459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bookmarkStart w:id="0" w:name="_GoBack"/>
      <w:bookmarkEnd w:id="0"/>
      <w:r w:rsidR="00CC4459" w:rsidRPr="001A5B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Nazwa i adres Wykonawcy</w:t>
      </w:r>
    </w:p>
    <w:p w:rsidR="0076549E" w:rsidRPr="0076549E" w:rsidRDefault="0076549E" w:rsidP="0076549E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549E" w:rsidRPr="0076549E" w:rsidRDefault="0076549E" w:rsidP="0076549E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549E">
        <w:rPr>
          <w:rFonts w:ascii="Times New Roman" w:eastAsia="Times New Roman" w:hAnsi="Times New Roman" w:cs="Times New Roman"/>
          <w:sz w:val="20"/>
          <w:szCs w:val="20"/>
          <w:lang w:eastAsia="pl-PL"/>
        </w:rPr>
        <w:t>Imię i nazwisko osoby do kontaktu : ……………………………………………</w:t>
      </w:r>
      <w:proofErr w:type="spellStart"/>
      <w:r w:rsidRPr="0076549E">
        <w:rPr>
          <w:rFonts w:ascii="Times New Roman" w:eastAsia="Times New Roman" w:hAnsi="Times New Roman" w:cs="Times New Roman"/>
          <w:sz w:val="20"/>
          <w:szCs w:val="20"/>
          <w:lang w:eastAsia="pl-PL"/>
        </w:rPr>
        <w:t>tel</w:t>
      </w:r>
      <w:proofErr w:type="spellEnd"/>
      <w:r w:rsidRPr="0076549E">
        <w:rPr>
          <w:rFonts w:ascii="Times New Roman" w:eastAsia="Times New Roman" w:hAnsi="Times New Roman" w:cs="Times New Roman"/>
          <w:sz w:val="20"/>
          <w:szCs w:val="20"/>
          <w:lang w:eastAsia="pl-PL"/>
        </w:rPr>
        <w:t>: ………………………………</w:t>
      </w:r>
    </w:p>
    <w:p w:rsidR="0076549E" w:rsidRPr="0076549E" w:rsidRDefault="0076549E" w:rsidP="0076549E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C4459" w:rsidRPr="001A5BA8" w:rsidRDefault="0076549E" w:rsidP="0076549E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6549E">
        <w:rPr>
          <w:rFonts w:ascii="Times New Roman" w:eastAsia="Times New Roman" w:hAnsi="Times New Roman" w:cs="Times New Roman"/>
          <w:sz w:val="20"/>
          <w:szCs w:val="20"/>
          <w:lang w:eastAsia="pl-PL"/>
        </w:rPr>
        <w:t>e-mail: ………………………………………………………………………………………………………………</w:t>
      </w:r>
    </w:p>
    <w:p w:rsidR="00CC4459" w:rsidRPr="001A5BA8" w:rsidRDefault="00CC4459" w:rsidP="00AC50A3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1A5BA8" w:rsidRDefault="00CC4459" w:rsidP="00CC4459">
      <w:pPr>
        <w:tabs>
          <w:tab w:val="left" w:pos="13320"/>
          <w:tab w:val="left" w:pos="13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Cz. II. Zestawienie ofertowe</w:t>
      </w:r>
    </w:p>
    <w:p w:rsidR="00CC4459" w:rsidRPr="001A5BA8" w:rsidRDefault="00CC4459" w:rsidP="00CC4459">
      <w:pPr>
        <w:tabs>
          <w:tab w:val="left" w:pos="13320"/>
          <w:tab w:val="left" w:pos="135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59E" w:rsidRPr="001A5BA8" w:rsidRDefault="00CC4459" w:rsidP="00CC4459">
      <w:pPr>
        <w:tabs>
          <w:tab w:val="left" w:pos="13320"/>
          <w:tab w:val="left" w:pos="13500"/>
        </w:tabs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A5B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dla dostaw środków do uzdatniania wody </w:t>
      </w:r>
      <w:r w:rsidR="00C7459E" w:rsidRPr="001A5BA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 małym i dużym basenie letnim MOSiR</w:t>
      </w:r>
      <w:r w:rsidR="00C7459E" w:rsidRPr="001A5B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przy ul. Szczeci</w:t>
      </w:r>
      <w:r w:rsidR="007C62F9" w:rsidRPr="001A5B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ńskiej 1  w roku 2016</w:t>
      </w:r>
    </w:p>
    <w:p w:rsidR="00C7459E" w:rsidRPr="001A5BA8" w:rsidRDefault="00C7459E" w:rsidP="00C7459E">
      <w:pPr>
        <w:tabs>
          <w:tab w:val="left" w:pos="13320"/>
          <w:tab w:val="left" w:pos="135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11"/>
        <w:gridCol w:w="992"/>
        <w:gridCol w:w="1134"/>
        <w:gridCol w:w="1276"/>
        <w:gridCol w:w="992"/>
        <w:gridCol w:w="1701"/>
      </w:tblGrid>
      <w:tr w:rsidR="001A5BA8" w:rsidRPr="001A5BA8" w:rsidTr="001A5BA8">
        <w:trPr>
          <w:trHeight w:val="583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Określenie produktu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/ nazwa handlowa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Ilość  kg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jedn.</w:t>
            </w:r>
            <w:r w:rsidR="00531739"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/kg </w:t>
            </w: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netto </w:t>
            </w:r>
          </w:p>
        </w:tc>
        <w:tc>
          <w:tcPr>
            <w:tcW w:w="992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               w % </w:t>
            </w:r>
          </w:p>
        </w:tc>
        <w:tc>
          <w:tcPr>
            <w:tcW w:w="1701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</w:t>
            </w:r>
          </w:p>
        </w:tc>
      </w:tr>
      <w:tr w:rsidR="001A5BA8" w:rsidRPr="001A5BA8" w:rsidTr="00C7459E">
        <w:trPr>
          <w:trHeight w:val="336"/>
        </w:trPr>
        <w:tc>
          <w:tcPr>
            <w:tcW w:w="567" w:type="dxa"/>
            <w:vAlign w:val="center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2" w:type="dxa"/>
            <w:vAlign w:val="center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76" w:type="dxa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2" w:type="dxa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701" w:type="dxa"/>
          </w:tcPr>
          <w:p w:rsidR="00C7459E" w:rsidRPr="001A5BA8" w:rsidRDefault="00C7459E" w:rsidP="00531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7</w:t>
            </w:r>
          </w:p>
        </w:tc>
      </w:tr>
      <w:tr w:rsidR="001A5BA8" w:rsidRPr="001A5BA8" w:rsidTr="001A5BA8">
        <w:trPr>
          <w:trHeight w:val="563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Podchloryn sodu stabilizowany o stężeniu min.147 g/l aktywnego chloru - ciecz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- nazwa:…………………………………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okres ważności : ……….. miesiące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7459E" w:rsidRPr="001A5BA8" w:rsidRDefault="00C7459E" w:rsidP="00C745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Pozwolenie na obrót środkiem biobójczym: : nr ……..z  dnia ……….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1A5BA8" w:rsidRDefault="00531739" w:rsidP="00C74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3200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1A5BA8">
        <w:trPr>
          <w:trHeight w:val="551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Siarczan </w:t>
            </w:r>
            <w:proofErr w:type="spellStart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glinu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17 %  - kryształy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1A5BA8" w:rsidRDefault="00531739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200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1A5BA8">
        <w:trPr>
          <w:trHeight w:val="703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Pięciowodny siarczan miedzi 25 % - kryształy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C7459E" w:rsidRPr="001A5BA8" w:rsidRDefault="00531739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1A5BA8">
        <w:trPr>
          <w:trHeight w:val="703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Korektor </w:t>
            </w:r>
            <w:proofErr w:type="spellStart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ph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(kwas  solny spożywczy 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33 %) – ciecz 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C7459E" w:rsidRPr="001A5BA8" w:rsidRDefault="00531739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1200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1A5BA8">
        <w:trPr>
          <w:trHeight w:val="703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Triosiarczan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sodu   - kryształy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nazwa:…………………………………</w:t>
            </w: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C7459E" w:rsidRPr="001A5BA8" w:rsidRDefault="00531739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92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bottom w:val="single" w:sz="18" w:space="0" w:color="auto"/>
            </w:tcBorders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5BA8" w:rsidRPr="001A5BA8" w:rsidTr="001A5BA8">
        <w:trPr>
          <w:trHeight w:val="703"/>
        </w:trPr>
        <w:tc>
          <w:tcPr>
            <w:tcW w:w="567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1A5BA8" w:rsidRDefault="00531739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11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Razem  </w:t>
            </w:r>
            <w:proofErr w:type="spellStart"/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poz</w:t>
            </w:r>
            <w:proofErr w:type="spellEnd"/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: 1- 5</w:t>
            </w:r>
          </w:p>
        </w:tc>
        <w:tc>
          <w:tcPr>
            <w:tcW w:w="992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</w:t>
            </w:r>
          </w:p>
        </w:tc>
        <w:tc>
          <w:tcPr>
            <w:tcW w:w="992" w:type="dxa"/>
            <w:tcBorders>
              <w:right w:val="single" w:sz="18" w:space="0" w:color="auto"/>
            </w:tcBorders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7459E" w:rsidRPr="001A5BA8" w:rsidRDefault="00C7459E" w:rsidP="001A5B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A5B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C7459E" w:rsidRPr="001A5BA8" w:rsidRDefault="00C7459E" w:rsidP="00C7459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7459E" w:rsidRDefault="00C7459E" w:rsidP="00C745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549E" w:rsidRPr="001A5BA8" w:rsidRDefault="0076549E" w:rsidP="00C745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7459E" w:rsidRPr="001A5BA8" w:rsidRDefault="00C7459E" w:rsidP="00C7459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4459" w:rsidRPr="001A5BA8" w:rsidRDefault="00CC4459" w:rsidP="00CC445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5BA8">
        <w:rPr>
          <w:rFonts w:ascii="Times New Roman" w:eastAsia="Calibri" w:hAnsi="Times New Roman" w:cs="Times New Roman"/>
          <w:sz w:val="24"/>
          <w:szCs w:val="24"/>
        </w:rPr>
        <w:t>Data………………….</w:t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</w:t>
      </w:r>
    </w:p>
    <w:p w:rsidR="00B33022" w:rsidRPr="00BF4DBC" w:rsidRDefault="00CC4459" w:rsidP="00BF4DB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A5BA8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</w:r>
      <w:r w:rsidRPr="001A5BA8">
        <w:rPr>
          <w:rFonts w:ascii="Times New Roman" w:eastAsia="Calibri" w:hAnsi="Times New Roman" w:cs="Times New Roman"/>
          <w:sz w:val="24"/>
          <w:szCs w:val="24"/>
        </w:rPr>
        <w:tab/>
        <w:t>podpis/y osoby/osób upoważnionej/</w:t>
      </w:r>
      <w:proofErr w:type="spellStart"/>
      <w:r w:rsidRPr="001A5BA8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1A5B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A5BA8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do reprezentowania wykonawcy/</w:t>
      </w:r>
      <w:proofErr w:type="spellStart"/>
      <w:r w:rsidRPr="001A5BA8">
        <w:rPr>
          <w:rFonts w:ascii="Times New Roman" w:eastAsia="Calibri" w:hAnsi="Times New Roman" w:cs="Times New Roman"/>
          <w:sz w:val="24"/>
          <w:szCs w:val="24"/>
        </w:rPr>
        <w:t>ców</w:t>
      </w:r>
      <w:proofErr w:type="spellEnd"/>
      <w:r w:rsidRPr="001A5BA8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sectPr w:rsidR="00B33022" w:rsidRPr="00BF4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0A3"/>
    <w:rsid w:val="000E6DD5"/>
    <w:rsid w:val="001A5BA8"/>
    <w:rsid w:val="001C6A33"/>
    <w:rsid w:val="00531739"/>
    <w:rsid w:val="006D3E9B"/>
    <w:rsid w:val="0076549E"/>
    <w:rsid w:val="007C62F9"/>
    <w:rsid w:val="00927E75"/>
    <w:rsid w:val="00971E15"/>
    <w:rsid w:val="00AC50A3"/>
    <w:rsid w:val="00B33022"/>
    <w:rsid w:val="00BF4DBC"/>
    <w:rsid w:val="00C7459E"/>
    <w:rsid w:val="00C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0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0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81F7BA4C</Template>
  <TotalTime>36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12</cp:revision>
  <dcterms:created xsi:type="dcterms:W3CDTF">2014-10-22T12:24:00Z</dcterms:created>
  <dcterms:modified xsi:type="dcterms:W3CDTF">2015-09-24T10:12:00Z</dcterms:modified>
</cp:coreProperties>
</file>