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7C8" w:rsidRDefault="00C347C8" w:rsidP="00C347C8">
      <w:pPr>
        <w:pStyle w:val="Bezodstpw"/>
        <w:rPr>
          <w:sz w:val="24"/>
          <w:szCs w:val="24"/>
        </w:rPr>
      </w:pPr>
    </w:p>
    <w:p w:rsidR="00C347C8" w:rsidRPr="00294E1B" w:rsidRDefault="00C347C8" w:rsidP="00C347C8">
      <w:pPr>
        <w:pStyle w:val="Bezodstpw"/>
        <w:jc w:val="right"/>
        <w:rPr>
          <w:b/>
          <w:sz w:val="24"/>
          <w:szCs w:val="24"/>
        </w:rPr>
      </w:pPr>
      <w:r w:rsidRPr="00294E1B">
        <w:rPr>
          <w:b/>
          <w:sz w:val="24"/>
          <w:szCs w:val="24"/>
        </w:rPr>
        <w:t>Załącznik nr 1</w:t>
      </w:r>
    </w:p>
    <w:p w:rsidR="00882276" w:rsidRDefault="00882276" w:rsidP="00882276">
      <w:pPr>
        <w:pStyle w:val="Bezodstpw"/>
        <w:jc w:val="center"/>
        <w:rPr>
          <w:sz w:val="24"/>
          <w:szCs w:val="24"/>
        </w:rPr>
      </w:pPr>
    </w:p>
    <w:p w:rsidR="00C347C8" w:rsidRPr="00882276" w:rsidRDefault="00882276" w:rsidP="00882276">
      <w:pPr>
        <w:pStyle w:val="Bezodstpw"/>
        <w:ind w:left="720"/>
        <w:jc w:val="center"/>
        <w:rPr>
          <w:b/>
          <w:sz w:val="24"/>
          <w:szCs w:val="24"/>
        </w:rPr>
      </w:pPr>
      <w:r w:rsidRPr="00882276">
        <w:rPr>
          <w:b/>
          <w:sz w:val="24"/>
          <w:szCs w:val="24"/>
        </w:rPr>
        <w:t>OPIS PRZEDMIOTU ZAMÓWIENIA</w:t>
      </w:r>
    </w:p>
    <w:p w:rsidR="00C347C8" w:rsidRDefault="00C347C8" w:rsidP="00C347C8">
      <w:pPr>
        <w:pStyle w:val="Bezodstpw"/>
        <w:jc w:val="right"/>
        <w:rPr>
          <w:sz w:val="24"/>
          <w:szCs w:val="24"/>
        </w:rPr>
      </w:pPr>
    </w:p>
    <w:p w:rsidR="00C347C8" w:rsidRPr="00D618B5" w:rsidRDefault="00C347C8" w:rsidP="00C347C8">
      <w:pPr>
        <w:pStyle w:val="Bezodstpw"/>
        <w:rPr>
          <w:sz w:val="24"/>
          <w:szCs w:val="24"/>
        </w:rPr>
      </w:pPr>
      <w:r w:rsidRPr="00D618B5">
        <w:rPr>
          <w:sz w:val="24"/>
          <w:szCs w:val="24"/>
        </w:rPr>
        <w:t xml:space="preserve">Przedmiotem zamówienia </w:t>
      </w:r>
      <w:r w:rsidR="00714C8F">
        <w:rPr>
          <w:sz w:val="24"/>
          <w:szCs w:val="24"/>
        </w:rPr>
        <w:t>2-</w:t>
      </w:r>
      <w:r>
        <w:rPr>
          <w:sz w:val="24"/>
          <w:szCs w:val="24"/>
        </w:rPr>
        <w:t xml:space="preserve"> </w:t>
      </w:r>
      <w:r w:rsidR="00714C8F">
        <w:rPr>
          <w:sz w:val="24"/>
          <w:szCs w:val="24"/>
        </w:rPr>
        <w:t xml:space="preserve">częściowego </w:t>
      </w:r>
      <w:r w:rsidRPr="00D618B5">
        <w:rPr>
          <w:sz w:val="24"/>
          <w:szCs w:val="24"/>
        </w:rPr>
        <w:t xml:space="preserve">są dostawy środków chemicznych stosowanych do  procesu uzdatniania wody w basenach </w:t>
      </w:r>
      <w:r>
        <w:rPr>
          <w:sz w:val="24"/>
          <w:szCs w:val="24"/>
        </w:rPr>
        <w:t xml:space="preserve">n/w </w:t>
      </w:r>
      <w:r w:rsidRPr="00D618B5">
        <w:rPr>
          <w:sz w:val="24"/>
          <w:szCs w:val="24"/>
        </w:rPr>
        <w:t xml:space="preserve">obiektów  Zamawiającego, eksploatowanych całorocznie i sezonowo. </w:t>
      </w:r>
    </w:p>
    <w:p w:rsidR="00C347C8" w:rsidRDefault="00C347C8" w:rsidP="00C347C8">
      <w:pPr>
        <w:pStyle w:val="Bezodstpw"/>
        <w:rPr>
          <w:sz w:val="24"/>
          <w:szCs w:val="24"/>
        </w:rPr>
      </w:pPr>
    </w:p>
    <w:p w:rsidR="00C347C8" w:rsidRPr="00D618B5" w:rsidRDefault="00C347C8" w:rsidP="00C347C8">
      <w:pPr>
        <w:pStyle w:val="Bezodstpw"/>
        <w:rPr>
          <w:b/>
          <w:sz w:val="24"/>
          <w:szCs w:val="24"/>
        </w:rPr>
      </w:pPr>
      <w:r w:rsidRPr="00D618B5">
        <w:rPr>
          <w:b/>
          <w:sz w:val="24"/>
          <w:szCs w:val="24"/>
        </w:rPr>
        <w:t xml:space="preserve">Cz. I. </w:t>
      </w:r>
    </w:p>
    <w:p w:rsidR="00C347C8" w:rsidRPr="00D618B5" w:rsidRDefault="00C347C8" w:rsidP="00C347C8">
      <w:pPr>
        <w:pStyle w:val="Bezodstpw"/>
        <w:rPr>
          <w:b/>
          <w:bCs/>
          <w:sz w:val="24"/>
          <w:szCs w:val="24"/>
        </w:rPr>
      </w:pPr>
      <w:r w:rsidRPr="00D618B5">
        <w:rPr>
          <w:b/>
          <w:sz w:val="24"/>
          <w:szCs w:val="24"/>
        </w:rPr>
        <w:t xml:space="preserve"> Dostawa</w:t>
      </w:r>
      <w:r w:rsidRPr="00D618B5">
        <w:rPr>
          <w:b/>
          <w:bCs/>
          <w:sz w:val="24"/>
          <w:szCs w:val="24"/>
        </w:rPr>
        <w:t xml:space="preserve"> środków do uzdatniania wody  w basenach krytych pływalni MOSiR             </w:t>
      </w:r>
      <w:r w:rsidR="004940B6">
        <w:rPr>
          <w:b/>
          <w:bCs/>
          <w:sz w:val="24"/>
          <w:szCs w:val="24"/>
        </w:rPr>
        <w:t xml:space="preserve">          w Kielcach w roku 2015</w:t>
      </w:r>
      <w:r w:rsidRPr="00D618B5">
        <w:rPr>
          <w:b/>
          <w:bCs/>
          <w:sz w:val="24"/>
          <w:szCs w:val="24"/>
        </w:rPr>
        <w:t>:</w:t>
      </w:r>
    </w:p>
    <w:p w:rsidR="00C347C8" w:rsidRPr="00D618B5" w:rsidRDefault="00C347C8" w:rsidP="00C347C8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 xml:space="preserve"> </w:t>
      </w:r>
      <w:r w:rsidRPr="00D618B5">
        <w:rPr>
          <w:bCs/>
          <w:sz w:val="24"/>
          <w:szCs w:val="24"/>
        </w:rPr>
        <w:t xml:space="preserve">Krytej Pływalni DELFIN przy ul. Krakowskiej 2, </w:t>
      </w:r>
    </w:p>
    <w:p w:rsidR="00C347C8" w:rsidRPr="00D618B5" w:rsidRDefault="00C347C8" w:rsidP="00C347C8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- Krytej Pływalni ORKA przy ul. Kujawskiej 18, </w:t>
      </w:r>
    </w:p>
    <w:p w:rsidR="00C347C8" w:rsidRPr="00D618B5" w:rsidRDefault="00C347C8" w:rsidP="00C347C8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- Krytej Pływalni MORS przy ul. Toporowskiego 96, </w:t>
      </w:r>
    </w:p>
    <w:p w:rsidR="00C347C8" w:rsidRPr="00D618B5" w:rsidRDefault="00C347C8" w:rsidP="00C347C8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- Krytej Pływalni przy Szkole nr 25 ul. Jurajska 7 </w:t>
      </w:r>
    </w:p>
    <w:p w:rsidR="00C347C8" w:rsidRPr="00D618B5" w:rsidRDefault="00C347C8" w:rsidP="00C347C8">
      <w:pPr>
        <w:pStyle w:val="Bezodstpw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Krytej Pływalni FOKA ul. </w:t>
      </w:r>
      <w:r w:rsidRPr="00D618B5">
        <w:rPr>
          <w:bCs/>
          <w:sz w:val="24"/>
          <w:szCs w:val="24"/>
        </w:rPr>
        <w:t xml:space="preserve"> Barwinek 31 </w:t>
      </w:r>
    </w:p>
    <w:p w:rsidR="00C347C8" w:rsidRPr="00FD508F" w:rsidRDefault="00C347C8" w:rsidP="00C347C8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w okresie: od </w:t>
      </w:r>
      <w:r w:rsidR="00714C8F">
        <w:rPr>
          <w:b/>
          <w:bCs/>
          <w:sz w:val="24"/>
          <w:szCs w:val="24"/>
        </w:rPr>
        <w:t xml:space="preserve"> podpisania umowy </w:t>
      </w:r>
      <w:bookmarkStart w:id="0" w:name="_GoBack"/>
      <w:bookmarkEnd w:id="0"/>
      <w:r>
        <w:rPr>
          <w:b/>
          <w:bCs/>
          <w:sz w:val="24"/>
          <w:szCs w:val="24"/>
        </w:rPr>
        <w:t>do   31 .12. 2015</w:t>
      </w:r>
      <w:r w:rsidRPr="00D618B5">
        <w:rPr>
          <w:b/>
          <w:bCs/>
          <w:sz w:val="24"/>
          <w:szCs w:val="24"/>
        </w:rPr>
        <w:t>r.</w:t>
      </w:r>
    </w:p>
    <w:p w:rsidR="00C347C8" w:rsidRDefault="00C347C8" w:rsidP="00C347C8">
      <w:pPr>
        <w:pStyle w:val="Bezodstpw"/>
        <w:rPr>
          <w:b/>
          <w:sz w:val="24"/>
          <w:szCs w:val="24"/>
        </w:rPr>
      </w:pPr>
    </w:p>
    <w:p w:rsidR="00C347C8" w:rsidRPr="00D618B5" w:rsidRDefault="00C347C8" w:rsidP="00C347C8">
      <w:pPr>
        <w:pStyle w:val="Bezodstpw"/>
        <w:rPr>
          <w:b/>
          <w:sz w:val="24"/>
          <w:szCs w:val="24"/>
        </w:rPr>
      </w:pPr>
      <w:r w:rsidRPr="00D618B5">
        <w:rPr>
          <w:b/>
          <w:sz w:val="24"/>
          <w:szCs w:val="24"/>
        </w:rPr>
        <w:t>Cz. II.</w:t>
      </w:r>
    </w:p>
    <w:p w:rsidR="00C347C8" w:rsidRPr="00D618B5" w:rsidRDefault="00C347C8" w:rsidP="00C347C8">
      <w:pPr>
        <w:pStyle w:val="Bezodstpw"/>
        <w:rPr>
          <w:b/>
          <w:bCs/>
          <w:sz w:val="24"/>
          <w:szCs w:val="24"/>
        </w:rPr>
      </w:pPr>
      <w:r w:rsidRPr="00D618B5">
        <w:rPr>
          <w:b/>
          <w:sz w:val="24"/>
          <w:szCs w:val="24"/>
        </w:rPr>
        <w:t>Dostawa</w:t>
      </w:r>
      <w:r w:rsidRPr="00D618B5">
        <w:rPr>
          <w:b/>
          <w:bCs/>
          <w:sz w:val="24"/>
          <w:szCs w:val="24"/>
        </w:rPr>
        <w:t xml:space="preserve"> środków do uzdatniania wody  w małym i dużym basenie letnim MOSiR          </w:t>
      </w:r>
      <w:r w:rsidR="004940B6">
        <w:rPr>
          <w:b/>
          <w:bCs/>
          <w:sz w:val="24"/>
          <w:szCs w:val="24"/>
        </w:rPr>
        <w:t xml:space="preserve">          w Kielcach w roku 2015</w:t>
      </w:r>
      <w:r w:rsidRPr="00D618B5">
        <w:rPr>
          <w:b/>
          <w:bCs/>
          <w:sz w:val="24"/>
          <w:szCs w:val="24"/>
        </w:rPr>
        <w:t>:</w:t>
      </w:r>
    </w:p>
    <w:p w:rsidR="00C347C8" w:rsidRPr="00D618B5" w:rsidRDefault="00C347C8" w:rsidP="00C347C8">
      <w:pPr>
        <w:pStyle w:val="Bezodstpw"/>
        <w:rPr>
          <w:bCs/>
          <w:sz w:val="24"/>
          <w:szCs w:val="24"/>
        </w:rPr>
      </w:pPr>
      <w:r w:rsidRPr="00D618B5">
        <w:rPr>
          <w:bCs/>
          <w:sz w:val="24"/>
          <w:szCs w:val="24"/>
        </w:rPr>
        <w:t xml:space="preserve">- Basen Letni przy ul. Szczecińskiej 1 </w:t>
      </w:r>
    </w:p>
    <w:p w:rsidR="00C347C8" w:rsidRPr="00D618B5" w:rsidRDefault="00C347C8" w:rsidP="00C347C8">
      <w:pPr>
        <w:pStyle w:val="Bezodstpw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okresie: od  1.05.2015 r.  do  31.08.2015</w:t>
      </w:r>
      <w:r w:rsidRPr="00D618B5">
        <w:rPr>
          <w:b/>
          <w:bCs/>
          <w:sz w:val="24"/>
          <w:szCs w:val="24"/>
        </w:rPr>
        <w:t>r.</w:t>
      </w:r>
    </w:p>
    <w:p w:rsidR="00AE621B" w:rsidRDefault="00AE621B" w:rsidP="00AE621B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F683F" w:rsidRPr="0084265D" w:rsidRDefault="00AE621B" w:rsidP="0084265D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</w:t>
      </w:r>
      <w:r w:rsidR="008426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17E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</w:t>
      </w:r>
      <w:r w:rsidR="002F683F" w:rsidRPr="0084265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Przedmiot i </w:t>
      </w:r>
      <w:r w:rsidR="001A03B6" w:rsidRPr="0084265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zakres </w:t>
      </w:r>
      <w:r w:rsidR="002F683F" w:rsidRPr="0084265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dostawy.</w:t>
      </w:r>
    </w:p>
    <w:p w:rsidR="002F683F" w:rsidRPr="00C55B70" w:rsidRDefault="002F683F" w:rsidP="002F683F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56"/>
        <w:gridCol w:w="1275"/>
        <w:gridCol w:w="1560"/>
      </w:tblGrid>
      <w:tr w:rsidR="002F683F" w:rsidRPr="00C55B70" w:rsidTr="00F15B7C">
        <w:trPr>
          <w:trHeight w:val="583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556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Określenie produktu</w:t>
            </w:r>
          </w:p>
        </w:tc>
        <w:tc>
          <w:tcPr>
            <w:tcW w:w="1275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560" w:type="dxa"/>
            <w:vAlign w:val="center"/>
          </w:tcPr>
          <w:p w:rsidR="002F683F" w:rsidRPr="00C55B70" w:rsidRDefault="002F683F" w:rsidP="00F15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</w:tr>
      <w:tr w:rsidR="002F683F" w:rsidRPr="00C55B70" w:rsidTr="00F15B7C">
        <w:trPr>
          <w:trHeight w:val="563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556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Podchloryn sodu stabilizowany o stężeniu min.147 g/l aktywnego chloru - ciecz</w:t>
            </w:r>
          </w:p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okres ważności : co najmniej 3 miesiące</w:t>
            </w:r>
          </w:p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trike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4940B6" w:rsidRDefault="004940B6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pl-PL"/>
              </w:rPr>
            </w:pPr>
            <w:r w:rsidRPr="004940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  <w:r w:rsidR="002F683F" w:rsidRPr="004940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000</w:t>
            </w:r>
          </w:p>
        </w:tc>
      </w:tr>
      <w:tr w:rsidR="002F683F" w:rsidRPr="00C55B70" w:rsidTr="00F15B7C">
        <w:trPr>
          <w:trHeight w:val="543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556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Koagulant – na bazie wodorotlenku </w:t>
            </w:r>
            <w:proofErr w:type="spellStart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ciecz</w:t>
            </w:r>
          </w:p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4940B6" w:rsidRDefault="004940B6" w:rsidP="004940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40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8200</w:t>
            </w:r>
          </w:p>
        </w:tc>
      </w:tr>
      <w:tr w:rsidR="002F683F" w:rsidRPr="00C55B70" w:rsidTr="00F15B7C">
        <w:trPr>
          <w:trHeight w:val="559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556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Korektor </w:t>
            </w:r>
            <w:proofErr w:type="spellStart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(kwas siarkowy 50%) - ciecz</w:t>
            </w:r>
          </w:p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4940B6" w:rsidRDefault="004940B6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40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8750</w:t>
            </w:r>
          </w:p>
        </w:tc>
      </w:tr>
      <w:tr w:rsidR="002F683F" w:rsidRPr="00C55B70" w:rsidTr="00F15B7C">
        <w:trPr>
          <w:trHeight w:val="567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556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Środek do zwalczania glonów, grzybów, bakterii w wodzie basenowej </w:t>
            </w:r>
          </w:p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min. udział substancji czynnej nie mniejszy niż 20%– ciecz </w:t>
            </w:r>
          </w:p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4940B6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40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1400</w:t>
            </w:r>
          </w:p>
        </w:tc>
      </w:tr>
    </w:tbl>
    <w:p w:rsidR="00882276" w:rsidRDefault="00882276" w:rsidP="002420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40B6" w:rsidRDefault="004940B6" w:rsidP="004940B6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20C9" w:rsidRPr="00AE621B" w:rsidRDefault="002F683F" w:rsidP="00AE621B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62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dostawy.</w:t>
      </w:r>
    </w:p>
    <w:p w:rsidR="00B97FA0" w:rsidRPr="006B6AF7" w:rsidRDefault="00B97FA0" w:rsidP="002420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20C9" w:rsidRPr="006B6AF7" w:rsidRDefault="002420C9" w:rsidP="0024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Zamawiający wymaga, aby :</w:t>
      </w:r>
    </w:p>
    <w:p w:rsidR="002420C9" w:rsidRPr="006B6AF7" w:rsidRDefault="002420C9" w:rsidP="0024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>- oferowane środki spełniały  wymagania polskiej normy, wymagane prawem świadectwa  kontroli jakości i dopuszczenia do stosowania .</w:t>
      </w:r>
    </w:p>
    <w:p w:rsidR="002420C9" w:rsidRPr="006B6AF7" w:rsidRDefault="002420C9" w:rsidP="0024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 dostarczane środki były w oryginalnie zamykanych, nie naruszonych i atestowanych  pojemnikach  w opakowaniach wymiennych, nie większych niż 40 kg; </w:t>
      </w:r>
    </w:p>
    <w:p w:rsidR="002420C9" w:rsidRPr="006B6AF7" w:rsidRDefault="002420C9" w:rsidP="0024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Wykonawca w ramach gwarancji i rękojmi niezwłocznie wymienił środki dostarczone po dacie ich przydatności, zwietrzałe , o zmienionych właściwościach, lub  uszkodzonym pojemniku; </w:t>
      </w:r>
    </w:p>
    <w:p w:rsidR="002420C9" w:rsidRPr="006B6AF7" w:rsidRDefault="002420C9" w:rsidP="0024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Wykonawca na przedmiot dostawy udzielił gwarancji zgodnej co najmniej z gwarancją producenta  oraz rękojmi. Dokumenty gwarancyjne powinny być załączone każdorazowo              do dostawy. </w:t>
      </w:r>
    </w:p>
    <w:p w:rsidR="002420C9" w:rsidRPr="006B6AF7" w:rsidRDefault="002420C9" w:rsidP="0024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 Wykazana w specyfikacji ilość środków stanowi docelową maksymalną wartość zamówienia. Zamawiający zastrzega sobie w okresie realizacji zamówienia prawo do zmiany ilości poszczególnego asortymentu. Rzeczywista wartość dostaw będzie wynikała                          z  bieżącego zapotrzebowania z poszczególnych obiektów i wartości każdorazowych dostaw. </w:t>
      </w:r>
    </w:p>
    <w:p w:rsidR="002420C9" w:rsidRDefault="002420C9" w:rsidP="0024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dostawy: wg lokalizacji 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uprzednim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zamówieniem </w:t>
      </w:r>
      <w:r w:rsidRPr="006B6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 obiektu, w terminie 4 dni od daty złożenia zamówienia.</w:t>
      </w:r>
    </w:p>
    <w:p w:rsidR="00B97FA0" w:rsidRDefault="00B97FA0" w:rsidP="00242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7FA0" w:rsidRPr="00AE621B" w:rsidRDefault="00B97FA0" w:rsidP="00AE621B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621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 celu potwierdzenia, że oferowane dostawy odp</w:t>
      </w:r>
      <w:r w:rsidR="00AE621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owiadają określonym wymaganiom </w:t>
      </w:r>
      <w:r w:rsidRPr="00AE621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B97FA0" w:rsidRDefault="00AE621B" w:rsidP="00B97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B97FA0"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żąda załączenia przez Wykonawców do oferty </w:t>
      </w:r>
      <w:r w:rsid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E621B" w:rsidRPr="00B97FA0" w:rsidRDefault="00AE621B" w:rsidP="00B97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B97FA0" w:rsidRPr="00B97FA0" w:rsidRDefault="00B97FA0" w:rsidP="00B97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A714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ważnego </w:t>
      </w: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>pozwolenia na obrót środkiem biobójczym ( wraz z załącznikami) wydanego na podstawie ustawy z dnia 13.09.2002r. O produk</w:t>
      </w:r>
      <w:r w:rsidR="00AE621B">
        <w:rPr>
          <w:rFonts w:ascii="Times New Roman" w:eastAsia="Times New Roman" w:hAnsi="Times New Roman" w:cs="Times New Roman"/>
          <w:sz w:val="24"/>
          <w:szCs w:val="24"/>
          <w:lang w:eastAsia="pl-PL"/>
        </w:rPr>
        <w:t>tach biobójczych ( tekst jedn.</w:t>
      </w: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Dz.U.2007.39.252) na  środki:                            </w:t>
      </w:r>
    </w:p>
    <w:p w:rsidR="00B97FA0" w:rsidRPr="00B97FA0" w:rsidRDefault="00B97FA0" w:rsidP="00B97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>- podchloryn sodu stabilizowany o minimalnym stężeniu 147 g/l –ciecz;</w:t>
      </w:r>
    </w:p>
    <w:p w:rsidR="00B97FA0" w:rsidRDefault="00B97FA0" w:rsidP="00B97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środek do zwalczania glonów, grzybów, bakterii w wodzie basenowej – ciecz </w:t>
      </w:r>
    </w:p>
    <w:p w:rsidR="00AE621B" w:rsidRPr="00B97FA0" w:rsidRDefault="00AE621B" w:rsidP="00B97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7FA0" w:rsidRDefault="00B97FA0" w:rsidP="00B97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b) </w:t>
      </w:r>
      <w:r w:rsidR="007A72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aktualnych </w:t>
      </w: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karty  charakterystyki  substancji niebezpiecznych  na wszystkie środki, wystawione  zgodnie z </w:t>
      </w:r>
      <w:proofErr w:type="spellStart"/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>Rozp</w:t>
      </w:r>
      <w:proofErr w:type="spellEnd"/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Ministra </w:t>
      </w:r>
      <w:r w:rsidRPr="00B97FA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Zdrowia z dnia 13 listopada 2007 r. w sprawie karty charakterystyki  (Dz. U. z 2007 r., Nr 215, poz. 1588)</w:t>
      </w:r>
    </w:p>
    <w:p w:rsidR="00B97FA0" w:rsidRPr="00B97FA0" w:rsidRDefault="00B97FA0" w:rsidP="00B97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7FA0" w:rsidRPr="00B97FA0" w:rsidRDefault="00B97FA0" w:rsidP="00B97F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 kserokopii potwierdzonej przez Wykonawcę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</w:p>
    <w:p w:rsidR="002420C9" w:rsidRPr="002420C9" w:rsidRDefault="002420C9" w:rsidP="002420C9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621B" w:rsidRPr="00117EBB" w:rsidRDefault="002420C9" w:rsidP="00117EBB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420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II. </w:t>
      </w:r>
      <w:r w:rsidR="00117E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</w:t>
      </w:r>
      <w:r w:rsidR="00AE621B" w:rsidRPr="00117EB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Przedmiot i zakres dostawy.</w:t>
      </w:r>
    </w:p>
    <w:p w:rsidR="002F683F" w:rsidRPr="00C55B70" w:rsidRDefault="002F683F" w:rsidP="002F683F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697"/>
        <w:gridCol w:w="1134"/>
        <w:gridCol w:w="1560"/>
      </w:tblGrid>
      <w:tr w:rsidR="002F683F" w:rsidRPr="00C55B70" w:rsidTr="00F15B7C">
        <w:trPr>
          <w:trHeight w:val="583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697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Określenie produktu</w:t>
            </w:r>
          </w:p>
        </w:tc>
        <w:tc>
          <w:tcPr>
            <w:tcW w:w="1134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560" w:type="dxa"/>
            <w:vAlign w:val="center"/>
          </w:tcPr>
          <w:p w:rsidR="002F683F" w:rsidRPr="00C55B70" w:rsidRDefault="002F683F" w:rsidP="00F15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</w:tr>
      <w:tr w:rsidR="002F683F" w:rsidRPr="00C55B70" w:rsidTr="00F15B7C">
        <w:trPr>
          <w:trHeight w:val="563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697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Podchloryn sodu stabilizowany o stężeniu min.147 g/l aktywnego chloru - ciecz</w:t>
            </w:r>
          </w:p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okres ważności : co najmniej 3 miesiące</w:t>
            </w:r>
          </w:p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666F83" w:rsidRDefault="004940B6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3200</w:t>
            </w:r>
          </w:p>
        </w:tc>
      </w:tr>
      <w:tr w:rsidR="002F683F" w:rsidRPr="00C55B70" w:rsidTr="00F15B7C">
        <w:trPr>
          <w:trHeight w:val="551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97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Siarczan </w:t>
            </w:r>
            <w:proofErr w:type="spellStart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17 %  - kryształy</w:t>
            </w:r>
          </w:p>
        </w:tc>
        <w:tc>
          <w:tcPr>
            <w:tcW w:w="1134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666F83" w:rsidRDefault="004940B6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</w:t>
            </w:r>
          </w:p>
        </w:tc>
      </w:tr>
      <w:tr w:rsidR="002F683F" w:rsidRPr="00C55B70" w:rsidTr="00F15B7C">
        <w:trPr>
          <w:trHeight w:val="703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97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Pięciowodny siarczan miedzi 25 % - kryształy </w:t>
            </w:r>
          </w:p>
        </w:tc>
        <w:tc>
          <w:tcPr>
            <w:tcW w:w="1134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666F83" w:rsidRDefault="004940B6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175</w:t>
            </w:r>
          </w:p>
        </w:tc>
      </w:tr>
      <w:tr w:rsidR="002F683F" w:rsidRPr="00C55B70" w:rsidTr="00F15B7C">
        <w:trPr>
          <w:trHeight w:val="703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697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Korektor </w:t>
            </w:r>
            <w:proofErr w:type="spellStart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(kwas  solny spożywczy 33 %)                       – ciecz </w:t>
            </w:r>
          </w:p>
        </w:tc>
        <w:tc>
          <w:tcPr>
            <w:tcW w:w="1134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666F83" w:rsidRDefault="004940B6" w:rsidP="0024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1200</w:t>
            </w:r>
          </w:p>
        </w:tc>
      </w:tr>
      <w:tr w:rsidR="002F683F" w:rsidRPr="00C55B70" w:rsidTr="00F15B7C">
        <w:trPr>
          <w:trHeight w:val="703"/>
        </w:trPr>
        <w:tc>
          <w:tcPr>
            <w:tcW w:w="648" w:type="dxa"/>
            <w:vAlign w:val="center"/>
          </w:tcPr>
          <w:p w:rsidR="002F683F" w:rsidRPr="00C55B70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B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697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Triosiarczan</w:t>
            </w:r>
            <w:proofErr w:type="spellEnd"/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sodu - kryształy </w:t>
            </w:r>
          </w:p>
        </w:tc>
        <w:tc>
          <w:tcPr>
            <w:tcW w:w="1134" w:type="dxa"/>
            <w:vAlign w:val="center"/>
          </w:tcPr>
          <w:p w:rsidR="002F683F" w:rsidRPr="00666F83" w:rsidRDefault="002F683F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66F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kg</w:t>
            </w:r>
          </w:p>
        </w:tc>
        <w:tc>
          <w:tcPr>
            <w:tcW w:w="1560" w:type="dxa"/>
            <w:vAlign w:val="center"/>
          </w:tcPr>
          <w:p w:rsidR="002F683F" w:rsidRPr="00666F83" w:rsidRDefault="004940B6" w:rsidP="004F6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</w:tr>
    </w:tbl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</w:pPr>
    </w:p>
    <w:p w:rsidR="002420C9" w:rsidRDefault="002420C9" w:rsidP="002F68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F683F" w:rsidRPr="00AE621B" w:rsidRDefault="002F683F" w:rsidP="00AE621B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62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dostawy.</w:t>
      </w: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II. 1. Zamawiający wymaga, aby :</w:t>
      </w: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- oferowane środki spełniały  wymagania polskiej normy, wymagane prawem świadectwa  kontroli jakości i dopuszczenia do stosowania,</w:t>
      </w: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dostarczane środki były w opakowaniach wymiennych, nie większych niż 25-40 kg/ płynne/ </w:t>
      </w: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Wykonawca w ramach gwarancji i rękojmi niezwłocznie wymienił środki dostarczone po dacie ich przydatności, zwietrzałe , o zmienionych właściwościach, lub  uszkodzonym pojemniku; </w:t>
      </w: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II. 2. Wykonawca na przedmiot dostawy udzielił gwarancji zgodnej co najmniej z gwarancją producenta  oraz rękojmi. Dokumenty gwarancyjne powinny być załączone każdorazowo              do dostawy</w:t>
      </w:r>
      <w:r w:rsidRPr="00C55B70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. </w:t>
      </w: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II.3.  Wykazana w specyfikacji ilość środków stanowi docelową maksymalną wartość zamówienia. Zamawiający zastrzega sobie w okresie realizacji zamówienia prawo do zmiany ilości poszczególnego asortymentu. Rzeczywista wartość dostaw będzie wynikała                          z  bieżącego zapotrzebowania z poszczególnych obiektów i wartości każdorazowych dostaw. </w:t>
      </w: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II.4. </w:t>
      </w:r>
      <w:r w:rsidR="002420C9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ostawy</w:t>
      </w:r>
      <w:r w:rsidR="00242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uprzednim </w:t>
      </w:r>
      <w:r w:rsidR="00242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zamówieniem   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z obiektu, w terminie 4 dni od daty złożenia zamówienia.</w:t>
      </w:r>
    </w:p>
    <w:p w:rsidR="002F683F" w:rsidRPr="00C55B70" w:rsidRDefault="002F683F" w:rsidP="002F6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621B" w:rsidRPr="00AE621B" w:rsidRDefault="00AE621B" w:rsidP="00AE621B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621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W celu potwierdzenia, że oferowane dostawy odpowiadają określonym wymaganiom  </w:t>
      </w:r>
    </w:p>
    <w:p w:rsidR="00AE621B" w:rsidRDefault="00AE621B" w:rsidP="00AE62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żąda załączenia przez Wykonawców do oferty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E621B" w:rsidRPr="00B97FA0" w:rsidRDefault="00AE621B" w:rsidP="00AE62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E621B" w:rsidRPr="00B97FA0" w:rsidRDefault="00AE621B" w:rsidP="00AE6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ważnego </w:t>
      </w: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>pozwolenia na obrót środkiem biobójczym ( wraz z załącznikami) wydanego na podstawie ustawy z dnia 13.09.2002r. O produk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tach biobójczych ( tekst jedn.</w:t>
      </w: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Dz.U.2007.39.252) na  środki:                            </w:t>
      </w:r>
    </w:p>
    <w:p w:rsidR="00AE621B" w:rsidRPr="00B97FA0" w:rsidRDefault="00AE621B" w:rsidP="00AE6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>- podchloryn sodu stabilizowany o minimalnym stężeniu 147 g/l –ciecz;</w:t>
      </w:r>
    </w:p>
    <w:p w:rsidR="00AE621B" w:rsidRPr="00B97FA0" w:rsidRDefault="00AE621B" w:rsidP="00AE6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621B" w:rsidRDefault="00AE621B" w:rsidP="00AE62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b) </w:t>
      </w:r>
      <w:r w:rsidR="00F15B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 </w:t>
      </w:r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karty  charakterystyki  substancji niebezpiecznych  na wszystkie środki, wystawione  zgodnie z </w:t>
      </w:r>
      <w:proofErr w:type="spellStart"/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>Rozp</w:t>
      </w:r>
      <w:proofErr w:type="spellEnd"/>
      <w:r w:rsidRPr="00B9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Ministra </w:t>
      </w:r>
      <w:r w:rsidRPr="00B97FA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Zdrowia z dnia 13 listopada 2007 r. w sprawie karty charakterystyki  (Dz. U. z 2007 r., Nr 215, poz. 1588)</w:t>
      </w:r>
    </w:p>
    <w:p w:rsidR="00AE621B" w:rsidRPr="00B97FA0" w:rsidRDefault="00AE621B" w:rsidP="00AE62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621B" w:rsidRPr="00B97FA0" w:rsidRDefault="00AE621B" w:rsidP="00AE6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FA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 kserokopii potwierdzonej przez Wykonawcę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</w:p>
    <w:p w:rsidR="00AE621B" w:rsidRPr="002420C9" w:rsidRDefault="00AE621B" w:rsidP="00AE621B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33022" w:rsidRDefault="00B33022"/>
    <w:sectPr w:rsidR="00B33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66D41"/>
    <w:multiLevelType w:val="hybridMultilevel"/>
    <w:tmpl w:val="FE3C04E2"/>
    <w:lvl w:ilvl="0" w:tplc="AFA494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47941"/>
    <w:multiLevelType w:val="hybridMultilevel"/>
    <w:tmpl w:val="04BE6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860B5"/>
    <w:multiLevelType w:val="hybridMultilevel"/>
    <w:tmpl w:val="B0BEF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112704"/>
    <w:multiLevelType w:val="hybridMultilevel"/>
    <w:tmpl w:val="B0BEF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FF7887"/>
    <w:multiLevelType w:val="hybridMultilevel"/>
    <w:tmpl w:val="B0BEF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842911"/>
    <w:multiLevelType w:val="hybridMultilevel"/>
    <w:tmpl w:val="B0BEF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3A25AC"/>
    <w:multiLevelType w:val="hybridMultilevel"/>
    <w:tmpl w:val="B0BEF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7C8"/>
    <w:rsid w:val="00117EBB"/>
    <w:rsid w:val="001A03B6"/>
    <w:rsid w:val="002420C9"/>
    <w:rsid w:val="00294E1B"/>
    <w:rsid w:val="002F683F"/>
    <w:rsid w:val="00464178"/>
    <w:rsid w:val="004940B6"/>
    <w:rsid w:val="004F64D3"/>
    <w:rsid w:val="00714C8F"/>
    <w:rsid w:val="007A7216"/>
    <w:rsid w:val="0084265D"/>
    <w:rsid w:val="00882276"/>
    <w:rsid w:val="00A7140A"/>
    <w:rsid w:val="00AE621B"/>
    <w:rsid w:val="00B33022"/>
    <w:rsid w:val="00B97FA0"/>
    <w:rsid w:val="00C347C8"/>
    <w:rsid w:val="00D4613F"/>
    <w:rsid w:val="00F1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8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C347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2420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8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C347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242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9615BF1F</Template>
  <TotalTime>43</TotalTime>
  <Pages>3</Pages>
  <Words>800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16</cp:revision>
  <dcterms:created xsi:type="dcterms:W3CDTF">2014-10-22T11:44:00Z</dcterms:created>
  <dcterms:modified xsi:type="dcterms:W3CDTF">2015-01-05T09:14:00Z</dcterms:modified>
</cp:coreProperties>
</file>