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Załącznik nr 1.1 do </w:t>
      </w:r>
      <w:proofErr w:type="spellStart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</w:t>
      </w:r>
      <w:proofErr w:type="spellStart"/>
      <w:r w:rsidRPr="00E37A8A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Sportu</w:t>
      </w:r>
      <w:r w:rsidR="00D350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i Rekreacji w Kielcach w  2019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Świadczenie usług sprzątania i utrzymania czystości na terenie obiektów sportowo-rekreacyjnych MOSIR w Kielcach </w:t>
      </w:r>
      <w:r w:rsidRPr="00E37A8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w obiektach: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A) Stadion piłkarski  przy ul. Ściegiennego 8 w Kielcach </w:t>
      </w:r>
    </w:p>
    <w:p w:rsidR="00D350F6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B) Stadion piłkarski przy ul. Szczepaniaka 29 w Kielcach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C) Boisko piłkarskie przy ul. Kusocińskiego 53 w Kielcach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E37A8A">
        <w:rPr>
          <w:rFonts w:ascii="Times New Roman" w:hAnsi="Times New Roman" w:cs="Times New Roman"/>
          <w:b/>
          <w:sz w:val="24"/>
          <w:szCs w:val="24"/>
        </w:rPr>
        <w:t>cz. I. zamówienia</w:t>
      </w:r>
      <w:r w:rsidRPr="00E37A8A">
        <w:rPr>
          <w:rFonts w:ascii="Times New Roman" w:hAnsi="Times New Roman" w:cs="Times New Roman"/>
          <w:sz w:val="24"/>
          <w:szCs w:val="24"/>
        </w:rPr>
        <w:t xml:space="preserve"> w zakresie objętym specyfikacją istotnych warunków zamówienia </w:t>
      </w:r>
      <w:r w:rsidR="00D350F6">
        <w:rPr>
          <w:rFonts w:ascii="Times New Roman" w:hAnsi="Times New Roman" w:cs="Times New Roman"/>
          <w:b/>
          <w:sz w:val="24"/>
          <w:szCs w:val="24"/>
        </w:rPr>
        <w:t>za cenę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, wynikającą z </w:t>
      </w:r>
      <w:r w:rsidR="00D350F6">
        <w:rPr>
          <w:rFonts w:ascii="Times New Roman" w:hAnsi="Times New Roman" w:cs="Times New Roman"/>
          <w:b/>
          <w:sz w:val="24"/>
          <w:szCs w:val="24"/>
        </w:rPr>
        <w:t xml:space="preserve">Załącznika do oferty nr 1A)-1C) </w:t>
      </w:r>
      <w:r w:rsidRPr="00E37A8A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D5AAE" w:rsidRPr="00E37A8A" w:rsidTr="00E37A8A">
        <w:tc>
          <w:tcPr>
            <w:tcW w:w="9883" w:type="dxa"/>
          </w:tcPr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…………………………………………………….zł brutto (z VAT)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słownie ....................................................................................................................................zł.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2.  Zgodnie z art. 36 ust. 4 ustawy z dnia 29 stycznia 2004r.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</w:t>
      </w:r>
      <w:r w:rsidR="00E37A8A" w:rsidRPr="00E37A8A">
        <w:rPr>
          <w:rFonts w:ascii="Times New Roman" w:hAnsi="Times New Roman" w:cs="Times New Roman"/>
          <w:b/>
          <w:sz w:val="24"/>
          <w:szCs w:val="24"/>
        </w:rPr>
        <w:t xml:space="preserve">określony zakres zamówienia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następującym podwykonawcom </w:t>
      </w:r>
      <w:r w:rsidR="00E37A8A"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2D5AAE" w:rsidRPr="00E37A8A" w:rsidTr="00E37A8A">
        <w:trPr>
          <w:cantSplit/>
          <w:trHeight w:val="469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2D5AAE" w:rsidRPr="00E37A8A" w:rsidTr="00E37A8A">
        <w:trPr>
          <w:cantSplit/>
          <w:trHeight w:val="271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lastRenderedPageBreak/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 w:rsid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E37A8A" w:rsidRPr="00E37A8A" w:rsidRDefault="00B80057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E37A8A" w:rsidRPr="00E37A8A" w:rsidRDefault="00B80057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E37A8A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E37A8A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E37A8A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E37A8A" w:rsidRPr="007F1BC6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E37A8A" w:rsidRPr="00E37A8A" w:rsidRDefault="00E37A8A" w:rsidP="00E37A8A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E37A8A" w:rsidRPr="00E37A8A" w:rsidRDefault="00E37A8A" w:rsidP="00E37A8A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7A8A" w:rsidRPr="00E37A8A" w:rsidRDefault="00E37A8A" w:rsidP="00E37A8A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37A8A" w:rsidRPr="00E37A8A" w:rsidRDefault="00E37A8A" w:rsidP="00E37A8A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B80057" w:rsidRPr="00B80057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Oświadczam/y, że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codzienne i okresowe czynności sprzątania, mycia, porządkowania terenu i utrzymania czystości w obiektach Zamawiającego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powierzymy pracownikom zatrudnionym przez Wykonawcę lub Podwykonawcę na podstawie umowy o pracę  w liczbie odpowiedniej do należytego wykonania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zamówienia </w:t>
      </w:r>
      <w:r w:rsid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poszczególnych obiektach.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Oświadczamy, że zapoznaliśmy się z warunkami specyfikacji istotnych warunków zamówienia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przyjmujemy je bez zastrzeżeń.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E37A8A" w:rsidRPr="00E37A8A" w:rsidRDefault="00E37A8A" w:rsidP="00E37A8A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left="426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E37A8A" w:rsidRPr="00E37A8A" w:rsidRDefault="00E37A8A" w:rsidP="00E37A8A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 w:rsidR="00AF4626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E37A8A" w:rsidRPr="00E37A8A" w:rsidRDefault="00E37A8A" w:rsidP="00E37A8A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 w:rsid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E37A8A" w:rsidRPr="00E37A8A" w:rsidRDefault="00E37A8A" w:rsidP="00E37A8A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37A8A" w:rsidRPr="00E37A8A" w:rsidRDefault="00E37A8A" w:rsidP="00E37A8A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E37A8A" w:rsidRPr="00E37A8A" w:rsidRDefault="00E37A8A" w:rsidP="00AF462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F4626" w:rsidRDefault="00AF4626" w:rsidP="00AF4626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F4626" w:rsidRPr="00AF4626" w:rsidRDefault="00AF4626" w:rsidP="00AF4626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Pr="00AF4626" w:rsidRDefault="00AF4626" w:rsidP="00AF462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7F1BC6" w:rsidRDefault="00E37A8A" w:rsidP="00AF4626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Zestawienie ofertowe – zał. nr 1A) – C)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F4626" w:rsidRDefault="00E37A8A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8005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</w:t>
      </w:r>
    </w:p>
    <w:p w:rsidR="00AF4626" w:rsidRPr="00E37A8A" w:rsidRDefault="00AF4626" w:rsidP="00D350F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Default="00E37A8A" w:rsidP="00E37A8A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B80057" w:rsidRPr="00B80057" w:rsidRDefault="00B80057" w:rsidP="00E37A8A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E37A8A" w:rsidRPr="00E37A8A" w:rsidRDefault="00E37A8A" w:rsidP="00E37A8A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AF462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BC6" w:rsidRPr="00E37A8A" w:rsidRDefault="007F1BC6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AAE" w:rsidRPr="007F1BC6" w:rsidRDefault="00AF4626" w:rsidP="007F1BC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="00E37A8A"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="00E37A8A"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="00E37A8A"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2D5AAE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AF4626" w:rsidRDefault="00AF4626" w:rsidP="0067388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AF4626" w:rsidRDefault="00AF4626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</w:t>
      </w:r>
      <w:proofErr w:type="spellStart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</w:t>
      </w:r>
      <w:proofErr w:type="spellEnd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 1A) – 1C)  do formularza oferty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……………………………………………….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Zestawienie ofertowe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 przy ul. Ściegiennego 8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1A)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2D5AAE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2D5AAE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621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przy ul. Szczepaniaka 29 w Kielcach Zał. nr 1B)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2D5AAE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2D5AAE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………………..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Boisko piłkarskie przy ul. Kusocińskiego 53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1C)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3"/>
        <w:gridCol w:w="1656"/>
        <w:gridCol w:w="1790"/>
        <w:gridCol w:w="1110"/>
        <w:gridCol w:w="2042"/>
      </w:tblGrid>
      <w:tr w:rsidR="007F53E2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673886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</w:t>
            </w:r>
            <w:r w:rsidR="002D5AAE"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miesięcy</w:t>
            </w:r>
            <w:r w:rsidR="002D5AAE"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 miesięcy (brutto )</w:t>
            </w:r>
          </w:p>
        </w:tc>
      </w:tr>
      <w:tr w:rsidR="007F53E2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7F53E2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F53E2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F53E2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hAnsi="Times New Roman" w:cs="Times New Roman"/>
          <w:sz w:val="20"/>
          <w:szCs w:val="20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ZESTAWIENIE ŁĄCZNE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785"/>
        <w:gridCol w:w="1716"/>
        <w:gridCol w:w="1574"/>
        <w:gridCol w:w="1633"/>
        <w:gridCol w:w="2008"/>
      </w:tblGrid>
      <w:tr w:rsidR="002D5AAE" w:rsidRPr="00E37A8A" w:rsidTr="00E37A8A">
        <w:trPr>
          <w:trHeight w:val="264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terenu (A+B+C)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 1 miesiąc                    (netto)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cały okres                   (netto)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za cały okres (brutto )</w:t>
            </w:r>
          </w:p>
        </w:tc>
      </w:tr>
      <w:tr w:rsidR="002D5AAE" w:rsidRPr="00E37A8A" w:rsidTr="00E37A8A">
        <w:trPr>
          <w:trHeight w:val="264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Zewnętrzne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Wewnętrzne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  <w:tcBorders>
              <w:bottom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bottom w:val="single" w:sz="12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85" w:type="dxa"/>
            <w:tcBorders>
              <w:right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</w:t>
            </w:r>
          </w:p>
        </w:tc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………….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08" w:type="dxa"/>
            <w:tcBorders>
              <w:top w:val="single" w:sz="18" w:space="0" w:color="auto"/>
              <w:left w:val="single" w:sz="24" w:space="0" w:color="auto"/>
              <w:bottom w:val="thinThickSmallGap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Wartość brutto z kol.6 poz.3. – należy przenieść do pkt.1 Formularza Ofertowego cz. I. 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>Data…………………..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………………………………………………...</w:t>
      </w: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podpis/y osoby/osób upoważnionej/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 xml:space="preserve"> do reprezentowania wykonawcy/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6557" w:rsidRPr="00E37A8A" w:rsidRDefault="00E96557">
      <w:pPr>
        <w:rPr>
          <w:rFonts w:ascii="Times New Roman" w:hAnsi="Times New Roman" w:cs="Times New Roman"/>
        </w:rPr>
      </w:pPr>
    </w:p>
    <w:p w:rsidR="00C340B5" w:rsidRPr="00E37A8A" w:rsidRDefault="00C340B5">
      <w:pPr>
        <w:rPr>
          <w:rFonts w:ascii="Times New Roman" w:hAnsi="Times New Roman" w:cs="Times New Roman"/>
        </w:rPr>
      </w:pPr>
    </w:p>
    <w:p w:rsidR="00C340B5" w:rsidRPr="00E37A8A" w:rsidRDefault="00C340B5">
      <w:pPr>
        <w:rPr>
          <w:rFonts w:ascii="Times New Roman" w:hAnsi="Times New Roman" w:cs="Times New Roman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73886" w:rsidRDefault="00673886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73886" w:rsidRDefault="00673886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80057" w:rsidRDefault="00B80057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Cz. II. Załącznik nr 1.2 do </w:t>
      </w:r>
      <w:proofErr w:type="spellStart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E37A8A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E37A8A">
        <w:rPr>
          <w:rFonts w:ascii="Times New Roman" w:eastAsia="Calibri" w:hAnsi="Times New Roman" w:cs="Times New Roman"/>
          <w:sz w:val="24"/>
          <w:szCs w:val="24"/>
        </w:rPr>
        <w:t>: ……………………</w:t>
      </w:r>
      <w:r w:rsidR="005F53C8">
        <w:rPr>
          <w:rFonts w:ascii="Times New Roman" w:eastAsia="Calibri" w:hAnsi="Times New Roman" w:cs="Times New Roman"/>
          <w:sz w:val="24"/>
          <w:szCs w:val="24"/>
        </w:rPr>
        <w:t>…………………</w:t>
      </w:r>
      <w:r w:rsidRPr="00E37A8A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e-mail………………………………………………………………..…………………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Na: Usługi sprzątania i utrzymania czystości na terenie obiektów Miejskiego Ośrodka Sport</w:t>
      </w:r>
      <w:r w:rsidR="006738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  i Rekreacji w Kielcach w 2019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 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II. Świadczenie usług sprzątania i utrzymania czystości na terenie obiektów sportowo-rekreacyjnych MOSIR w Kielcach </w:t>
      </w:r>
      <w:r w:rsidRPr="00E37A8A">
        <w:rPr>
          <w:rFonts w:ascii="Times New Roman" w:eastAsia="Calibri" w:hAnsi="Times New Roman" w:cs="Times New Roman"/>
          <w:b/>
          <w:i/>
          <w:sz w:val="24"/>
          <w:szCs w:val="24"/>
        </w:rPr>
        <w:t>w obiektach: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A) Hala Sportowa ul. Warszawska 338 w Kielcach - 12 miesięcy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B) Wielofunkcyjna Hala Sportowa przy ul. Drogosza 2 w Kielcach - 12 miesięcy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673886" w:rsidRPr="00E37A8A" w:rsidRDefault="00673886" w:rsidP="00673886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cz.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E37A8A">
        <w:rPr>
          <w:rFonts w:ascii="Times New Roman" w:hAnsi="Times New Roman" w:cs="Times New Roman"/>
          <w:b/>
          <w:sz w:val="24"/>
          <w:szCs w:val="24"/>
        </w:rPr>
        <w:t>I. zamówienia</w:t>
      </w:r>
      <w:r w:rsidRPr="00E37A8A">
        <w:rPr>
          <w:rFonts w:ascii="Times New Roman" w:hAnsi="Times New Roman" w:cs="Times New Roman"/>
          <w:sz w:val="24"/>
          <w:szCs w:val="24"/>
        </w:rPr>
        <w:t xml:space="preserve"> w zakresie objętym specyfikacją istotnych warunków zamówienia </w:t>
      </w:r>
      <w:r>
        <w:rPr>
          <w:rFonts w:ascii="Times New Roman" w:hAnsi="Times New Roman" w:cs="Times New Roman"/>
          <w:b/>
          <w:sz w:val="24"/>
          <w:szCs w:val="24"/>
        </w:rPr>
        <w:t>za cenę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, wynikającą z </w:t>
      </w:r>
      <w:r>
        <w:rPr>
          <w:rFonts w:ascii="Times New Roman" w:hAnsi="Times New Roman" w:cs="Times New Roman"/>
          <w:b/>
          <w:sz w:val="24"/>
          <w:szCs w:val="24"/>
        </w:rPr>
        <w:t xml:space="preserve">Załącznika do oferty nr 1A)-1B) </w:t>
      </w:r>
      <w:r w:rsidRPr="00E37A8A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673886" w:rsidRPr="00E37A8A" w:rsidTr="00C03B5E">
        <w:tc>
          <w:tcPr>
            <w:tcW w:w="9883" w:type="dxa"/>
          </w:tcPr>
          <w:p w:rsidR="00673886" w:rsidRPr="00E37A8A" w:rsidRDefault="00673886" w:rsidP="00C03B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673886" w:rsidRPr="00E37A8A" w:rsidRDefault="00673886" w:rsidP="00C03B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…………………………………………………….zł brutto (z VAT)</w:t>
            </w:r>
          </w:p>
        </w:tc>
      </w:tr>
    </w:tbl>
    <w:p w:rsidR="00673886" w:rsidRPr="00E37A8A" w:rsidRDefault="00673886" w:rsidP="006738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słownie ....................................................................................................................................zł.</w:t>
      </w: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3886" w:rsidRPr="00E37A8A" w:rsidRDefault="00673886" w:rsidP="00673886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2.  Zgodnie z art. 36 ust. 4 ustawy z dnia 29 stycznia 2004r.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określony zakres zamówienia następującym podwykonawcom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73886" w:rsidRPr="00E37A8A" w:rsidTr="00C03B5E">
        <w:trPr>
          <w:cantSplit/>
          <w:trHeight w:val="469"/>
        </w:trPr>
        <w:tc>
          <w:tcPr>
            <w:tcW w:w="993" w:type="dxa"/>
            <w:vAlign w:val="center"/>
          </w:tcPr>
          <w:p w:rsidR="00673886" w:rsidRPr="00E37A8A" w:rsidRDefault="00673886" w:rsidP="00C03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673886" w:rsidRPr="00E37A8A" w:rsidRDefault="00673886" w:rsidP="00C03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673886" w:rsidRPr="00E37A8A" w:rsidRDefault="00673886" w:rsidP="00C03B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673886" w:rsidRPr="00E37A8A" w:rsidTr="00C03B5E">
        <w:trPr>
          <w:cantSplit/>
          <w:trHeight w:val="271"/>
        </w:trPr>
        <w:tc>
          <w:tcPr>
            <w:tcW w:w="993" w:type="dxa"/>
            <w:vAlign w:val="center"/>
          </w:tcPr>
          <w:p w:rsidR="00673886" w:rsidRPr="00E37A8A" w:rsidRDefault="00673886" w:rsidP="00C03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73886" w:rsidRPr="00E37A8A" w:rsidRDefault="00673886" w:rsidP="00C03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673886" w:rsidRPr="00E37A8A" w:rsidRDefault="00673886" w:rsidP="00C03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673886" w:rsidRPr="00E37A8A" w:rsidRDefault="00673886" w:rsidP="00C03B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673886" w:rsidRPr="00E37A8A" w:rsidRDefault="00673886" w:rsidP="00673886">
      <w:pPr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673886" w:rsidRPr="00E37A8A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673886" w:rsidRPr="00E37A8A" w:rsidRDefault="00B80057" w:rsidP="006738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673886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="00673886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="00673886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673886" w:rsidRPr="00E37A8A" w:rsidRDefault="00B80057" w:rsidP="006738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="00673886"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="00673886"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="00673886"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673886" w:rsidRPr="00E37A8A" w:rsidRDefault="00673886" w:rsidP="006738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673886" w:rsidRPr="00E37A8A" w:rsidRDefault="00673886" w:rsidP="0067388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673886" w:rsidRPr="007F1BC6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673886" w:rsidRPr="00E37A8A" w:rsidRDefault="00673886" w:rsidP="0067388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673886" w:rsidRPr="00E37A8A" w:rsidRDefault="00673886" w:rsidP="0067388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673886" w:rsidRPr="00E37A8A" w:rsidRDefault="00673886" w:rsidP="0067388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673886" w:rsidRPr="00E37A8A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673886" w:rsidRPr="00E37A8A" w:rsidRDefault="00673886" w:rsidP="00673886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673886" w:rsidRPr="00E37A8A" w:rsidRDefault="00673886" w:rsidP="00673886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673886" w:rsidRPr="00E37A8A" w:rsidRDefault="00673886" w:rsidP="00673886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673886" w:rsidRPr="00E37A8A" w:rsidRDefault="00673886" w:rsidP="00673886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673886" w:rsidRPr="00E37A8A" w:rsidRDefault="00673886" w:rsidP="0067388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3886" w:rsidRPr="00E37A8A" w:rsidRDefault="00673886" w:rsidP="00673886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673886" w:rsidRPr="00E37A8A" w:rsidRDefault="00673886" w:rsidP="00673886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B80057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B80057" w:rsidRPr="00B800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 codzienne i okresowe czynności sprzątania, mycia, porządkowania terenu i utrzymania czystości w obiektach Zamawiającego powierzymy pracownikom zatrudnionym przez Wykonawcę lub Podwykonawcę na podstawie umowy o pracę  w liczbie odpowiedniej do należytego wykonania zamówienia poszczególnych obiektach.</w:t>
      </w:r>
    </w:p>
    <w:p w:rsidR="00673886" w:rsidRPr="00E37A8A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673886" w:rsidRPr="00E37A8A" w:rsidRDefault="00673886" w:rsidP="00673886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8. Oświadczamy, że zapoznaliśmy się z warunkami specyfikacji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istotnych warunków zamówienia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przyjmujemy je bez zastrzeżeń.</w:t>
      </w:r>
    </w:p>
    <w:p w:rsidR="00673886" w:rsidRPr="00E37A8A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673886" w:rsidRPr="00E37A8A" w:rsidRDefault="00673886" w:rsidP="00673886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673886" w:rsidRPr="00E37A8A" w:rsidRDefault="00673886" w:rsidP="00673886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lastRenderedPageBreak/>
        <w:t xml:space="preserve">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673886" w:rsidRPr="00E37A8A" w:rsidRDefault="00673886" w:rsidP="00673886">
      <w:pPr>
        <w:tabs>
          <w:tab w:val="left" w:pos="426"/>
        </w:tabs>
        <w:spacing w:after="240" w:line="240" w:lineRule="auto"/>
        <w:ind w:left="426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3886" w:rsidRPr="00E37A8A" w:rsidRDefault="00673886" w:rsidP="00673886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673886" w:rsidRPr="00E37A8A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673886" w:rsidRPr="00E37A8A" w:rsidRDefault="00673886" w:rsidP="00673886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…………………………………………................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.......................................................</w:t>
      </w:r>
    </w:p>
    <w:p w:rsidR="00673886" w:rsidRPr="00E37A8A" w:rsidRDefault="00673886" w:rsidP="00673886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673886" w:rsidRPr="00E37A8A" w:rsidRDefault="00673886" w:rsidP="00673886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673886" w:rsidRPr="00E37A8A" w:rsidRDefault="00673886" w:rsidP="00673886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673886" w:rsidRPr="00E37A8A" w:rsidRDefault="00673886" w:rsidP="00673886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3886" w:rsidRDefault="00673886" w:rsidP="00673886">
      <w:pPr>
        <w:pStyle w:val="Akapitzlist"/>
        <w:numPr>
          <w:ilvl w:val="0"/>
          <w:numId w:val="5"/>
        </w:numPr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że wypełniłem obowiązki informacyjne przewidziane w art. 13 lub art. 14 rozporządzenia Parlamentu Europejskiego i Rady (UE) 2016/679 z dnia 27 kwietn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ia 2016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w niniejszym postępowaniu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673886" w:rsidRPr="00AF4626" w:rsidRDefault="00673886" w:rsidP="00673886">
      <w:pPr>
        <w:pStyle w:val="Akapitzlist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AF4626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AF462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</w:t>
      </w:r>
      <w:r w:rsidRPr="00AF462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3886" w:rsidRPr="00AF4626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7F1BC6" w:rsidRDefault="00673886" w:rsidP="00673886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673886" w:rsidRPr="00E37A8A" w:rsidRDefault="00673886" w:rsidP="00673886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ienie ofertowe – zał. nr 1A) – B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673886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673886" w:rsidRPr="00E37A8A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673886" w:rsidRPr="00E37A8A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673886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3886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673886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7F1BC6" w:rsidRDefault="00673886" w:rsidP="00673886">
      <w:pPr>
        <w:pStyle w:val="Akapitzlist"/>
        <w:numPr>
          <w:ilvl w:val="0"/>
          <w:numId w:val="5"/>
        </w:numPr>
        <w:spacing w:after="0" w:line="240" w:lineRule="auto"/>
        <w:ind w:right="-3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673886" w:rsidRPr="00E37A8A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886" w:rsidRPr="00E37A8A" w:rsidRDefault="00673886" w:rsidP="00673886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673886" w:rsidRPr="00E37A8A" w:rsidRDefault="00673886" w:rsidP="00673886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3886" w:rsidRPr="007F1BC6" w:rsidRDefault="00673886" w:rsidP="0067388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6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673886" w:rsidRPr="00E37A8A" w:rsidRDefault="00673886" w:rsidP="006738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C340B5" w:rsidRPr="00E37A8A" w:rsidRDefault="00C340B5" w:rsidP="00B8005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</w:p>
    <w:p w:rsidR="00C340B5" w:rsidRPr="00E37A8A" w:rsidRDefault="00C340B5" w:rsidP="0067388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II. </w:t>
      </w:r>
      <w:proofErr w:type="spellStart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</w:t>
      </w:r>
      <w:proofErr w:type="spellEnd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 1A) – 1B)  do formularza oferty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……………………………………………….                                                     </w:t>
      </w:r>
    </w:p>
    <w:p w:rsidR="00C340B5" w:rsidRPr="00E37A8A" w:rsidRDefault="00C340B5" w:rsidP="00C34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Zestawienie ofertowe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Wielofunkcyjna Hala Sportowa przy ul. Drogosza 2 w Kielcach Zał. nr 1A)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C340B5" w:rsidRPr="00E37A8A" w:rsidTr="00E37A8A">
        <w:trPr>
          <w:trHeight w:val="107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C340B5" w:rsidRPr="00E37A8A" w:rsidTr="00E37A8A">
        <w:trPr>
          <w:trHeight w:val="26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E37A8A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Hala Sportowa ul. Warszawska 338 w Kielcach Zał. nr 1B)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C340B5" w:rsidRPr="00E37A8A" w:rsidTr="00E37A8A">
        <w:trPr>
          <w:trHeight w:val="107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C340B5" w:rsidRPr="00E37A8A" w:rsidTr="00E37A8A">
        <w:trPr>
          <w:trHeight w:val="26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E37A8A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208AF" w:rsidRPr="00E37A8A" w:rsidRDefault="002208AF" w:rsidP="0022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ind w:left="5664" w:hanging="2130"/>
        <w:rPr>
          <w:rFonts w:ascii="Times New Roman" w:hAnsi="Times New Roman" w:cs="Times New Roman"/>
          <w:sz w:val="20"/>
          <w:szCs w:val="20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ŁĄCZNE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1783"/>
        <w:gridCol w:w="1714"/>
        <w:gridCol w:w="1985"/>
        <w:gridCol w:w="1217"/>
        <w:gridCol w:w="2016"/>
      </w:tblGrid>
      <w:tr w:rsidR="00C340B5" w:rsidRPr="00E37A8A" w:rsidTr="002208AF">
        <w:trPr>
          <w:trHeight w:val="264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terenu (A+B+C)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 1 miesiąc                     (netto)</w:t>
            </w: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12 miesięcy                     (netto)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12 miesięcy (brutto )</w:t>
            </w:r>
          </w:p>
        </w:tc>
      </w:tr>
      <w:tr w:rsidR="00C340B5" w:rsidRPr="00E37A8A" w:rsidTr="002208AF">
        <w:trPr>
          <w:trHeight w:val="264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Zewnętrzne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(A+B)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Wewnętrzne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(A+B)</w:t>
            </w:r>
          </w:p>
        </w:tc>
        <w:tc>
          <w:tcPr>
            <w:tcW w:w="1715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9" w:type="dxa"/>
            <w:tcBorders>
              <w:bottom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9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………….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08" w:type="dxa"/>
            <w:tcBorders>
              <w:top w:val="single" w:sz="18" w:space="0" w:color="auto"/>
              <w:left w:val="single" w:sz="24" w:space="0" w:color="auto"/>
              <w:bottom w:val="thinThickSmallGap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Wartość brutto z kol. 6 poz.3. – należy przenieść do pkt.1 Formularza Ofertowego cz. II.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>Data…………………..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………………………………………………...</w:t>
      </w:r>
    </w:p>
    <w:p w:rsidR="00C340B5" w:rsidRPr="002208AF" w:rsidRDefault="00C340B5" w:rsidP="00220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podpis/y osoby/osób upoważnionej/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 xml:space="preserve"> do reprezentowania wykonawcy/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sectPr w:rsidR="00C340B5" w:rsidRPr="002208AF" w:rsidSect="00AF4626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2208AF"/>
    <w:rsid w:val="002D5AAE"/>
    <w:rsid w:val="00471835"/>
    <w:rsid w:val="005F53C8"/>
    <w:rsid w:val="00673886"/>
    <w:rsid w:val="007F1BC6"/>
    <w:rsid w:val="007F53E2"/>
    <w:rsid w:val="00AF4626"/>
    <w:rsid w:val="00B80057"/>
    <w:rsid w:val="00C340B5"/>
    <w:rsid w:val="00D27F11"/>
    <w:rsid w:val="00D350F6"/>
    <w:rsid w:val="00E37A8A"/>
    <w:rsid w:val="00E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3A7FFABF</Template>
  <TotalTime>35</TotalTime>
  <Pages>9</Pages>
  <Words>2796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12</cp:revision>
  <dcterms:created xsi:type="dcterms:W3CDTF">2017-10-18T07:57:00Z</dcterms:created>
  <dcterms:modified xsi:type="dcterms:W3CDTF">2018-09-25T12:16:00Z</dcterms:modified>
</cp:coreProperties>
</file>