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I. Załącznik nr 1.1 do </w:t>
      </w:r>
      <w:proofErr w:type="spellStart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kontaktu;……………………………………….…</w:t>
      </w:r>
      <w:proofErr w:type="spellStart"/>
      <w:r w:rsidRPr="00E37A8A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E37A8A">
        <w:rPr>
          <w:rFonts w:ascii="Times New Roman" w:eastAsia="Calibri" w:hAnsi="Times New Roman" w:cs="Times New Roman"/>
          <w:sz w:val="24"/>
          <w:szCs w:val="24"/>
        </w:rPr>
        <w:t>: ……………..………………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(adres  e-mail)…………………………..………………………………………..……….……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Na: Usługi sprzątania i utrzymania czystości na terenie obiektów Miejskiego Ośrodka Sportu  i Rekreacji w Kielcach w  2018r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I. Świadczenie usług sprzątania i utrzymania czystości na terenie obiektów sportowo-rekreacyjnych MOSIR w Kielcach </w:t>
      </w:r>
      <w:r w:rsidRPr="00E37A8A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w obiektach: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A) Stadion piłkarski  przy ul. Ściegiennego 8 w Kielcach – 12 miesięcy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B) Stadion piłkarski przy ul. Szczepaniaka 29 w Kielcach – 12 miesięcy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C) Boisko piłkarskie przy ul. Kusocińskiego 53 w Kielcach – 7 miesięcy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E37A8A">
        <w:rPr>
          <w:rFonts w:ascii="Times New Roman" w:hAnsi="Times New Roman" w:cs="Times New Roman"/>
          <w:b/>
          <w:sz w:val="24"/>
          <w:szCs w:val="24"/>
        </w:rPr>
        <w:t>cz. I. zamówienia</w:t>
      </w:r>
      <w:r w:rsidRPr="00E37A8A">
        <w:rPr>
          <w:rFonts w:ascii="Times New Roman" w:hAnsi="Times New Roman" w:cs="Times New Roman"/>
          <w:sz w:val="24"/>
          <w:szCs w:val="24"/>
        </w:rPr>
        <w:t xml:space="preserve"> w zakresie objętym specyfikacją istotnych warunków zamówienia </w:t>
      </w:r>
      <w:r w:rsidRPr="00E37A8A">
        <w:rPr>
          <w:rFonts w:ascii="Times New Roman" w:hAnsi="Times New Roman" w:cs="Times New Roman"/>
          <w:b/>
          <w:sz w:val="24"/>
          <w:szCs w:val="24"/>
        </w:rPr>
        <w:t>za cenę łączną, wynikającą z Zestawienia ofertowego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2D5AAE" w:rsidRPr="00E37A8A" w:rsidTr="00E37A8A">
        <w:tc>
          <w:tcPr>
            <w:tcW w:w="9883" w:type="dxa"/>
          </w:tcPr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2D5AAE" w:rsidRPr="00E37A8A" w:rsidRDefault="002D5AAE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…………………………………………………….zł brutto (z VAT)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słownie ....................................................................................................................................zł.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2.  Zgodnie z art. 36 ust. 4 ustawy z dnia 29 stycznia 2004r.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</w:t>
      </w:r>
      <w:r w:rsidR="00E37A8A" w:rsidRPr="00E37A8A">
        <w:rPr>
          <w:rFonts w:ascii="Times New Roman" w:hAnsi="Times New Roman" w:cs="Times New Roman"/>
          <w:b/>
          <w:sz w:val="24"/>
          <w:szCs w:val="24"/>
        </w:rPr>
        <w:t xml:space="preserve">określony zakres zamówienia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następującym podwykonawcom </w:t>
      </w:r>
      <w:r w:rsidR="00E37A8A"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2D5AAE" w:rsidRPr="00E37A8A" w:rsidTr="00E37A8A">
        <w:trPr>
          <w:cantSplit/>
          <w:trHeight w:val="469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2D5AAE" w:rsidRPr="00E37A8A" w:rsidTr="00E37A8A">
        <w:trPr>
          <w:cantSplit/>
          <w:trHeight w:val="271"/>
        </w:trPr>
        <w:tc>
          <w:tcPr>
            <w:tcW w:w="993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2D5AAE" w:rsidRPr="00E37A8A" w:rsidRDefault="002D5AAE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2D5AAE" w:rsidRPr="00E37A8A" w:rsidRDefault="002D5AAE" w:rsidP="002D5AAE">
      <w:pPr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 w:rsid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E37A8A" w:rsidRPr="007F1BC6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E37A8A" w:rsidRPr="00E37A8A" w:rsidRDefault="00E37A8A" w:rsidP="00E37A8A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E37A8A" w:rsidRPr="00E37A8A" w:rsidRDefault="00E37A8A" w:rsidP="00E37A8A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E37A8A" w:rsidRPr="00E37A8A" w:rsidRDefault="00E37A8A" w:rsidP="00E37A8A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E37A8A" w:rsidRPr="00E37A8A" w:rsidRDefault="00E37A8A" w:rsidP="00E37A8A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E37A8A" w:rsidRPr="00E37A8A" w:rsidRDefault="00E37A8A" w:rsidP="00E37A8A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37A8A" w:rsidRPr="00E37A8A" w:rsidRDefault="00E37A8A" w:rsidP="00E37A8A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E37A8A" w:rsidRPr="00E37A8A" w:rsidRDefault="00E37A8A" w:rsidP="00E37A8A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6. Spełniam/y warunki udziału w powyższym postępowaniu.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E37A8A" w:rsidRPr="00E37A8A" w:rsidRDefault="00E37A8A" w:rsidP="00E37A8A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Oświadczamy, że zapoznaliśmy się z warunkami specyfikacji istotnych warunków zamówienia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przyjmujemy je bez zastrzeżeń.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E37A8A" w:rsidRPr="00E37A8A" w:rsidRDefault="00E37A8A" w:rsidP="00E37A8A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E37A8A" w:rsidRPr="00E37A8A" w:rsidRDefault="00E37A8A" w:rsidP="00E37A8A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E37A8A" w:rsidRPr="00E37A8A" w:rsidRDefault="00E37A8A" w:rsidP="00E37A8A">
      <w:pPr>
        <w:tabs>
          <w:tab w:val="left" w:pos="426"/>
        </w:tabs>
        <w:spacing w:after="240" w:line="240" w:lineRule="auto"/>
        <w:ind w:left="426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7A8A" w:rsidRPr="00E37A8A" w:rsidRDefault="00E37A8A" w:rsidP="00E37A8A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E37A8A" w:rsidRPr="00E37A8A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E37A8A" w:rsidRPr="00E37A8A" w:rsidRDefault="00E37A8A" w:rsidP="00E37A8A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</w:t>
      </w:r>
    </w:p>
    <w:p w:rsidR="00E37A8A" w:rsidRPr="00E37A8A" w:rsidRDefault="00E37A8A" w:rsidP="00E37A8A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…………..….@..........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E37A8A" w:rsidRPr="00E37A8A" w:rsidRDefault="00E37A8A" w:rsidP="00E37A8A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37A8A" w:rsidRPr="00E37A8A" w:rsidRDefault="00E37A8A" w:rsidP="00E37A8A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E37A8A" w:rsidRPr="00E37A8A" w:rsidRDefault="00E37A8A" w:rsidP="00E37A8A">
      <w:pPr>
        <w:spacing w:after="120" w:line="240" w:lineRule="auto"/>
        <w:ind w:left="357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7A8A" w:rsidRPr="00E37A8A" w:rsidRDefault="00E37A8A" w:rsidP="00E37A8A">
      <w:pPr>
        <w:spacing w:after="120" w:line="240" w:lineRule="auto"/>
        <w:ind w:left="357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7A8A" w:rsidRPr="007F1BC6" w:rsidRDefault="00E37A8A" w:rsidP="007F1BC6">
      <w:pPr>
        <w:pStyle w:val="Akapitzlist"/>
        <w:numPr>
          <w:ilvl w:val="0"/>
          <w:numId w:val="5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E37A8A" w:rsidRPr="00E37A8A" w:rsidRDefault="00E37A8A" w:rsidP="00E37A8A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Zestawienie ofertowe – zał. nr 1A) – C)</w:t>
      </w:r>
    </w:p>
    <w:p w:rsid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37A8A" w:rsidRPr="00E37A8A" w:rsidRDefault="00E37A8A" w:rsidP="00E37A8A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E37A8A" w:rsidRPr="00E37A8A" w:rsidRDefault="00E37A8A" w:rsidP="00E37A8A">
      <w:pPr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7F1BC6" w:rsidRDefault="00E37A8A" w:rsidP="007F1BC6">
      <w:pPr>
        <w:pStyle w:val="Akapitzlist"/>
        <w:numPr>
          <w:ilvl w:val="0"/>
          <w:numId w:val="5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1BC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E37A8A" w:rsidRPr="00E37A8A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7A8A" w:rsidRPr="00E37A8A" w:rsidRDefault="00E37A8A" w:rsidP="00E37A8A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E37A8A" w:rsidRPr="00E37A8A" w:rsidRDefault="00E37A8A" w:rsidP="00E37A8A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5)</w:t>
      </w:r>
    </w:p>
    <w:p w:rsidR="00E37A8A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F1BC6" w:rsidRPr="00E37A8A" w:rsidRDefault="007F1BC6" w:rsidP="00E37A8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D5AAE" w:rsidRPr="007F1BC6" w:rsidRDefault="00E37A8A" w:rsidP="007F1BC6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5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2D5AAE" w:rsidRPr="00E37A8A" w:rsidRDefault="00E37A8A" w:rsidP="00E37A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7F1BC6" w:rsidRDefault="007F1BC6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I. </w:t>
      </w:r>
      <w:proofErr w:type="spellStart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</w:t>
      </w:r>
      <w:proofErr w:type="spellEnd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: 1A) – 1C)  do formularza oferty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……………………………………………….                                                     </w:t>
      </w:r>
    </w:p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Zestawienie ofertowe </w:t>
      </w:r>
    </w:p>
    <w:p w:rsidR="002D5AAE" w:rsidRPr="00E37A8A" w:rsidRDefault="002D5AAE" w:rsidP="002D5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Stadion piłkarski  przy ul. Ściegiennego 8 w Kielcach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Zał. nr 1A)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2D5AAE" w:rsidRPr="00E37A8A" w:rsidTr="00E37A8A">
        <w:trPr>
          <w:trHeight w:val="107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2D5AAE" w:rsidRPr="00E37A8A" w:rsidTr="00E37A8A">
        <w:trPr>
          <w:trHeight w:val="26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2D5AAE" w:rsidRPr="00E37A8A" w:rsidTr="00E37A8A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621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…….…………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xxxx</w:t>
            </w:r>
            <w:proofErr w:type="spellEnd"/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Stadion piłkarski przy ul. Szczepaniaka 29 w Kielcach Zał. nr 1B)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2D5AAE" w:rsidRPr="00E37A8A" w:rsidTr="00E37A8A">
        <w:trPr>
          <w:trHeight w:val="107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2D5AAE" w:rsidRPr="00E37A8A" w:rsidTr="00E37A8A">
        <w:trPr>
          <w:trHeight w:val="26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2D5AAE" w:rsidRPr="00E37A8A" w:rsidTr="00E37A8A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………………..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Boisko piłkarskie przy ul. Kusocińskiego 53 w Kielcach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Zał. nr 1C)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3"/>
        <w:gridCol w:w="1656"/>
        <w:gridCol w:w="1790"/>
        <w:gridCol w:w="1110"/>
        <w:gridCol w:w="2042"/>
      </w:tblGrid>
      <w:tr w:rsidR="007F53E2" w:rsidRPr="00E37A8A" w:rsidTr="00E37A8A">
        <w:trPr>
          <w:trHeight w:val="107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 miesięcy (brutto )</w:t>
            </w:r>
          </w:p>
        </w:tc>
      </w:tr>
      <w:tr w:rsidR="007F53E2" w:rsidRPr="00E37A8A" w:rsidTr="00E37A8A">
        <w:trPr>
          <w:trHeight w:val="269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7F53E2" w:rsidRPr="00E37A8A" w:rsidTr="00E37A8A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F53E2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7F53E2" w:rsidRPr="00E37A8A" w:rsidTr="007F53E2">
        <w:trPr>
          <w:trHeight w:val="255"/>
        </w:trPr>
        <w:tc>
          <w:tcPr>
            <w:tcW w:w="567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xxx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</w:t>
            </w:r>
          </w:p>
        </w:tc>
      </w:tr>
    </w:tbl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ind w:left="5664" w:hanging="2130"/>
        <w:rPr>
          <w:rFonts w:ascii="Times New Roman" w:hAnsi="Times New Roman" w:cs="Times New Roman"/>
          <w:sz w:val="20"/>
          <w:szCs w:val="20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ŁĄCZNE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785"/>
        <w:gridCol w:w="1716"/>
        <w:gridCol w:w="1574"/>
        <w:gridCol w:w="1633"/>
        <w:gridCol w:w="2008"/>
      </w:tblGrid>
      <w:tr w:rsidR="002D5AAE" w:rsidRPr="00E37A8A" w:rsidTr="00E37A8A">
        <w:trPr>
          <w:trHeight w:val="264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terenu (A+B+C)</w:t>
            </w:r>
          </w:p>
        </w:tc>
        <w:tc>
          <w:tcPr>
            <w:tcW w:w="171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za 1 miesiąc                    (netto)</w:t>
            </w: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 cały okres                   (netto)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za cały okres (brutto )</w:t>
            </w:r>
          </w:p>
        </w:tc>
      </w:tr>
      <w:tr w:rsidR="002D5AAE" w:rsidRPr="00E37A8A" w:rsidTr="00E37A8A">
        <w:trPr>
          <w:trHeight w:val="264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1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2D5AAE" w:rsidRPr="00E37A8A" w:rsidTr="00E37A8A">
        <w:trPr>
          <w:trHeight w:val="422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Zewnętrzne 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(A+B+C)</w:t>
            </w:r>
          </w:p>
        </w:tc>
        <w:tc>
          <w:tcPr>
            <w:tcW w:w="171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E37A8A">
        <w:trPr>
          <w:trHeight w:val="422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85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Wewnętrzne</w:t>
            </w: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(A+B+C)</w:t>
            </w:r>
          </w:p>
        </w:tc>
        <w:tc>
          <w:tcPr>
            <w:tcW w:w="1715" w:type="dxa"/>
            <w:tcBorders>
              <w:bottom w:val="single" w:sz="12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574" w:type="dxa"/>
            <w:tcBorders>
              <w:bottom w:val="single" w:sz="12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2D5AAE" w:rsidRPr="00E37A8A" w:rsidTr="00E37A8A">
        <w:trPr>
          <w:trHeight w:val="422"/>
        </w:trPr>
        <w:tc>
          <w:tcPr>
            <w:tcW w:w="573" w:type="dxa"/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85" w:type="dxa"/>
            <w:tcBorders>
              <w:right w:val="single" w:sz="12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7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</w:t>
            </w:r>
          </w:p>
        </w:tc>
        <w:tc>
          <w:tcPr>
            <w:tcW w:w="157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4" w:space="0" w:color="auto"/>
            </w:tcBorders>
          </w:tcPr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F53E2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………….</w:t>
            </w:r>
          </w:p>
        </w:tc>
        <w:tc>
          <w:tcPr>
            <w:tcW w:w="1633" w:type="dxa"/>
            <w:tcBorders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08" w:type="dxa"/>
            <w:tcBorders>
              <w:top w:val="single" w:sz="18" w:space="0" w:color="auto"/>
              <w:left w:val="single" w:sz="24" w:space="0" w:color="auto"/>
              <w:bottom w:val="thinThickSmallGap" w:sz="24" w:space="0" w:color="auto"/>
              <w:right w:val="single" w:sz="24" w:space="0" w:color="auto"/>
            </w:tcBorders>
          </w:tcPr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2D5AAE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D5AAE" w:rsidRPr="00E37A8A" w:rsidRDefault="007F53E2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</w:tr>
    </w:tbl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Wartość brutto z kol.6 poz.3. – należy przenieść do pkt.1 Formularza Ofertowego cz. I. 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37A8A" w:rsidRPr="00E37A8A" w:rsidRDefault="00E37A8A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>Data…………………..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………………………………………………...</w:t>
      </w:r>
    </w:p>
    <w:p w:rsidR="002D5AAE" w:rsidRPr="00E37A8A" w:rsidRDefault="002D5AAE" w:rsidP="002D5A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podpis/y osoby/osób upoważnionej/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 xml:space="preserve"> do reprezentowania wykonawcy/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ców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D5AAE" w:rsidRPr="00E37A8A" w:rsidRDefault="002D5AAE" w:rsidP="002D5AA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96557" w:rsidRPr="00E37A8A" w:rsidRDefault="00E96557">
      <w:pPr>
        <w:rPr>
          <w:rFonts w:ascii="Times New Roman" w:hAnsi="Times New Roman" w:cs="Times New Roman"/>
        </w:rPr>
      </w:pPr>
    </w:p>
    <w:p w:rsidR="00C340B5" w:rsidRPr="00E37A8A" w:rsidRDefault="00C340B5">
      <w:pPr>
        <w:rPr>
          <w:rFonts w:ascii="Times New Roman" w:hAnsi="Times New Roman" w:cs="Times New Roman"/>
        </w:rPr>
      </w:pPr>
    </w:p>
    <w:p w:rsidR="00C340B5" w:rsidRPr="00E37A8A" w:rsidRDefault="00C340B5">
      <w:pPr>
        <w:rPr>
          <w:rFonts w:ascii="Times New Roman" w:hAnsi="Times New Roman" w:cs="Times New Roman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Cz. II. Załącznik nr 1.2 do </w:t>
      </w:r>
      <w:proofErr w:type="spellStart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                                                                           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Calibri" w:hAnsi="Times New Roman" w:cs="Times New Roman"/>
          <w:sz w:val="24"/>
          <w:szCs w:val="24"/>
        </w:rPr>
        <w:t>Osoba do kontaktu;……………………………</w:t>
      </w:r>
      <w:proofErr w:type="spellStart"/>
      <w:r w:rsidRPr="00E37A8A">
        <w:rPr>
          <w:rFonts w:ascii="Times New Roman" w:eastAsia="Calibri" w:hAnsi="Times New Roman" w:cs="Times New Roman"/>
          <w:sz w:val="24"/>
          <w:szCs w:val="24"/>
        </w:rPr>
        <w:t>tel</w:t>
      </w:r>
      <w:proofErr w:type="spellEnd"/>
      <w:r w:rsidRPr="00E37A8A">
        <w:rPr>
          <w:rFonts w:ascii="Times New Roman" w:eastAsia="Calibri" w:hAnsi="Times New Roman" w:cs="Times New Roman"/>
          <w:sz w:val="24"/>
          <w:szCs w:val="24"/>
        </w:rPr>
        <w:t>: ……………………</w:t>
      </w:r>
      <w:r w:rsidR="005F53C8">
        <w:rPr>
          <w:rFonts w:ascii="Times New Roman" w:eastAsia="Calibri" w:hAnsi="Times New Roman" w:cs="Times New Roman"/>
          <w:sz w:val="24"/>
          <w:szCs w:val="24"/>
        </w:rPr>
        <w:t>…………………</w:t>
      </w:r>
      <w:r w:rsidRPr="00E37A8A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C340B5" w:rsidRPr="00E37A8A" w:rsidRDefault="00C340B5" w:rsidP="00C340B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 e-mail………………………………………………………………..…………………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Na: Usługi sprzątania i utrzymania czystości na terenie obiektów Miejskiego Ośrodka Sportu  i Rekreacji w Kielcach w 2018r  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II. Świadczenie usług sprzątania i utrzymania czystości na terenie obiektów sportowo-rekreacyjnych MOSIR w Kielcach </w:t>
      </w:r>
      <w:r w:rsidRPr="00E37A8A">
        <w:rPr>
          <w:rFonts w:ascii="Times New Roman" w:eastAsia="Calibri" w:hAnsi="Times New Roman" w:cs="Times New Roman"/>
          <w:b/>
          <w:i/>
          <w:sz w:val="24"/>
          <w:szCs w:val="24"/>
        </w:rPr>
        <w:t>w obiektach: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A) Hala Sportowa ul. Warszawska 338 w Kielcach - 12 miesięcy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B) Wielofunkcyjna Hala Sportowa przy ul. Drogosza 2 w Kielcach - 12 miesięcy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 / My (imię i nazwisko)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jako upoważniony/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nieni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przedstawiciel/e firmy..........................................................................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reprezentowanej przeze mnie/nas firmy/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>*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 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340B5" w:rsidRPr="00E37A8A" w:rsidRDefault="00C340B5" w:rsidP="00C340B5">
      <w:pPr>
        <w:rPr>
          <w:rFonts w:ascii="Times New Roman" w:hAnsi="Times New Roman" w:cs="Times New Roman"/>
          <w:b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1. Oferujemy wykonanie przedmiotu </w:t>
      </w:r>
      <w:r w:rsidRPr="00E37A8A">
        <w:rPr>
          <w:rFonts w:ascii="Times New Roman" w:hAnsi="Times New Roman" w:cs="Times New Roman"/>
          <w:b/>
          <w:sz w:val="24"/>
          <w:szCs w:val="24"/>
        </w:rPr>
        <w:t>cz. II. zamówienia</w:t>
      </w:r>
      <w:r w:rsidRPr="00E37A8A">
        <w:rPr>
          <w:rFonts w:ascii="Times New Roman" w:hAnsi="Times New Roman" w:cs="Times New Roman"/>
          <w:sz w:val="24"/>
          <w:szCs w:val="24"/>
        </w:rPr>
        <w:t xml:space="preserve"> w zakresie objętym specyfikacją istotnych warunków zamówienia  </w:t>
      </w:r>
      <w:r w:rsidRPr="00E37A8A">
        <w:rPr>
          <w:rFonts w:ascii="Times New Roman" w:hAnsi="Times New Roman" w:cs="Times New Roman"/>
          <w:b/>
          <w:sz w:val="24"/>
          <w:szCs w:val="24"/>
        </w:rPr>
        <w:t>za cenę łączną, wynikającą z Zestawienia Ofertowego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8"/>
      </w:tblGrid>
      <w:tr w:rsidR="00C340B5" w:rsidRPr="00E37A8A" w:rsidTr="00E37A8A">
        <w:tc>
          <w:tcPr>
            <w:tcW w:w="9883" w:type="dxa"/>
          </w:tcPr>
          <w:p w:rsidR="00C340B5" w:rsidRPr="00E37A8A" w:rsidRDefault="00C340B5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  <w:p w:rsidR="00C340B5" w:rsidRPr="00E37A8A" w:rsidRDefault="00C340B5" w:rsidP="00E37A8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7A8A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…………………………………………………….zł brutto (z VAT)</w:t>
            </w:r>
          </w:p>
        </w:tc>
      </w:tr>
    </w:tbl>
    <w:p w:rsidR="00C340B5" w:rsidRPr="00E37A8A" w:rsidRDefault="00C340B5" w:rsidP="00C340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słownie ....................................................................................................................................zł.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340B5" w:rsidRPr="00E37A8A" w:rsidRDefault="00C340B5" w:rsidP="00C340B5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2.  Zgodnie z art. 36 ust. 4 ustawy z dnia 29 stycznia 2004r. Prawo zamówień publicznych oświadczam/y, że: </w:t>
      </w:r>
      <w:r w:rsidRPr="00E37A8A">
        <w:rPr>
          <w:rFonts w:ascii="Times New Roman" w:hAnsi="Times New Roman" w:cs="Times New Roman"/>
          <w:b/>
          <w:sz w:val="24"/>
          <w:szCs w:val="24"/>
        </w:rPr>
        <w:t xml:space="preserve">zamierzamy  powierzyć do wykonania  następującym podwykonawcom  zakres zamówienia </w:t>
      </w:r>
      <w:r w:rsidRPr="00E37A8A">
        <w:rPr>
          <w:rFonts w:ascii="Times New Roman" w:hAnsi="Times New Roman" w:cs="Times New Roman"/>
          <w:b/>
          <w:sz w:val="24"/>
          <w:szCs w:val="24"/>
          <w:vertAlign w:val="superscript"/>
        </w:rPr>
        <w:t>**)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C340B5" w:rsidRPr="00E37A8A" w:rsidTr="00E37A8A">
        <w:trPr>
          <w:cantSplit/>
          <w:trHeight w:val="469"/>
        </w:trPr>
        <w:tc>
          <w:tcPr>
            <w:tcW w:w="993" w:type="dxa"/>
            <w:vAlign w:val="center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C340B5" w:rsidRPr="00E37A8A" w:rsidTr="00E37A8A">
        <w:trPr>
          <w:cantSplit/>
          <w:trHeight w:val="271"/>
        </w:trPr>
        <w:tc>
          <w:tcPr>
            <w:tcW w:w="993" w:type="dxa"/>
            <w:vAlign w:val="center"/>
          </w:tcPr>
          <w:p w:rsidR="00C340B5" w:rsidRPr="00E37A8A" w:rsidRDefault="00C340B5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340B5" w:rsidRPr="00E37A8A" w:rsidRDefault="00C340B5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C340B5" w:rsidRPr="00E37A8A" w:rsidRDefault="00C340B5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C340B5" w:rsidRPr="00E37A8A" w:rsidRDefault="00C340B5" w:rsidP="005F53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C340B5" w:rsidRPr="00E37A8A" w:rsidRDefault="00C340B5" w:rsidP="00C340B5">
      <w:pPr>
        <w:rPr>
          <w:rFonts w:ascii="Times New Roman" w:hAnsi="Times New Roman" w:cs="Times New Roman"/>
          <w:b/>
          <w:sz w:val="24"/>
          <w:szCs w:val="24"/>
          <w:vertAlign w:val="superscript"/>
        </w:rPr>
      </w:pPr>
    </w:p>
    <w:p w:rsidR="00C340B5" w:rsidRPr="00E37A8A" w:rsidRDefault="00C340B5" w:rsidP="00C340B5">
      <w:pPr>
        <w:rPr>
          <w:rFonts w:ascii="Times New Roman" w:hAnsi="Times New Roman" w:cs="Times New Roman"/>
          <w:i/>
          <w:sz w:val="24"/>
          <w:szCs w:val="24"/>
        </w:rPr>
      </w:pPr>
      <w:r w:rsidRPr="00E37A8A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**) </w:t>
      </w:r>
      <w:r w:rsidRPr="00E37A8A">
        <w:rPr>
          <w:rFonts w:ascii="Times New Roman" w:hAnsi="Times New Roman" w:cs="Times New Roman"/>
          <w:i/>
          <w:sz w:val="24"/>
          <w:szCs w:val="24"/>
        </w:rPr>
        <w:t xml:space="preserve"> o ile dotyczy</w:t>
      </w:r>
    </w:p>
    <w:p w:rsidR="005F53C8" w:rsidRPr="00E37A8A" w:rsidRDefault="005F53C8" w:rsidP="005F53C8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Wskazujemy dostępność odpisu z właściwego rejestru lub z centralnej ewidencji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informacji o działalności gospodarczej w formie elektronicznej pod następującym adresem internetowym:</w:t>
      </w:r>
    </w:p>
    <w:p w:rsidR="005F53C8" w:rsidRPr="00E37A8A" w:rsidRDefault="005F53C8" w:rsidP="005F53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https://ems.ms.gov.pl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Krajowego Rejestru Sądowego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</w:p>
    <w:p w:rsidR="005F53C8" w:rsidRPr="00E37A8A" w:rsidRDefault="005F53C8" w:rsidP="005F53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history="1">
        <w:r w:rsidRPr="00E37A8A">
          <w:rPr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https://www.ceidg.gov.pl</w:t>
        </w:r>
      </w:hyperlink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dla odpisu z CEDiIG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5F53C8" w:rsidRPr="00E37A8A" w:rsidRDefault="005F53C8" w:rsidP="005F53C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https://…………………………. - inny dokument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p w:rsidR="005F53C8" w:rsidRPr="00E37A8A" w:rsidRDefault="005F53C8" w:rsidP="005F53C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vertAlign w:val="superscript"/>
          <w:lang w:eastAsia="pl-PL"/>
        </w:rPr>
      </w:pPr>
    </w:p>
    <w:p w:rsidR="005F53C8" w:rsidRPr="007F1BC6" w:rsidRDefault="005F53C8" w:rsidP="005F53C8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7F1BC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1)</w:t>
      </w:r>
      <w:r w:rsidRPr="007F1BC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niepotrzebne skreślić </w:t>
      </w:r>
    </w:p>
    <w:p w:rsidR="005F53C8" w:rsidRPr="00E37A8A" w:rsidRDefault="005F53C8" w:rsidP="005F53C8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:rsidR="005F53C8" w:rsidRPr="00E37A8A" w:rsidRDefault="005F53C8" w:rsidP="005F53C8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Informujemy, że:</w:t>
      </w:r>
    </w:p>
    <w:p w:rsidR="005F53C8" w:rsidRPr="00E37A8A" w:rsidRDefault="005F53C8" w:rsidP="005F53C8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5F53C8" w:rsidRPr="00E37A8A" w:rsidRDefault="005F53C8" w:rsidP="005F53C8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wybór oferty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towarów / usług (w zależności od przedmiotu zamówienia) powodująca obowiązek podatkowy u Zamawiającego to ……………….. zł netto.</w:t>
      </w:r>
    </w:p>
    <w:p w:rsidR="005F53C8" w:rsidRPr="00E37A8A" w:rsidRDefault="005F53C8" w:rsidP="005F53C8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2)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5F53C8" w:rsidRPr="00E37A8A" w:rsidRDefault="005F53C8" w:rsidP="005F53C8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5F53C8" w:rsidRPr="00E37A8A" w:rsidRDefault="005F53C8" w:rsidP="005F53C8">
      <w:pPr>
        <w:numPr>
          <w:ilvl w:val="0"/>
          <w:numId w:val="3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5F53C8" w:rsidRPr="00E37A8A" w:rsidRDefault="005F53C8" w:rsidP="005F53C8">
      <w:pPr>
        <w:numPr>
          <w:ilvl w:val="0"/>
          <w:numId w:val="3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5F53C8" w:rsidRPr="00E37A8A" w:rsidRDefault="005F53C8" w:rsidP="005F53C8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Informuję, że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 / nie jestem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(niepotrzebne skreślić)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37A8A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F53C8" w:rsidRPr="00E37A8A" w:rsidRDefault="005F53C8" w:rsidP="005F53C8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3)</w:t>
      </w:r>
      <w:r w:rsidRPr="00E37A8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5F53C8" w:rsidRPr="00E37A8A" w:rsidRDefault="005F53C8" w:rsidP="005F53C8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E37A8A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E37A8A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5F53C8" w:rsidRPr="00E37A8A" w:rsidRDefault="005F53C8" w:rsidP="005F53C8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6. Spełniam/y warunki udziału w powyższym postępowaniu.</w:t>
      </w:r>
    </w:p>
    <w:p w:rsidR="005F53C8" w:rsidRPr="00E37A8A" w:rsidRDefault="005F53C8" w:rsidP="005F53C8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7. Uważamy się za związanych niniejszą ofertą przez okres 30 dni od upływu terminu do składania ofert.</w:t>
      </w:r>
    </w:p>
    <w:p w:rsidR="005F53C8" w:rsidRPr="00E37A8A" w:rsidRDefault="005F53C8" w:rsidP="005F53C8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Oświadczamy, że zapoznaliśmy się z warunkami specyfikacji istotnych warunków zamówienia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przyjmujemy je bez zastrzeżeń.</w:t>
      </w:r>
    </w:p>
    <w:p w:rsidR="005F53C8" w:rsidRPr="00E37A8A" w:rsidRDefault="005F53C8" w:rsidP="005F53C8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9. Oświadczamy, że uzyskaliśmy informacje niezbędne do prawidłowego przygotowania oferty.</w:t>
      </w:r>
    </w:p>
    <w:p w:rsidR="005F53C8" w:rsidRPr="00E37A8A" w:rsidRDefault="005F53C8" w:rsidP="005F53C8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Oświadczamy, że wzór umowy stanowiący Załącznik nr 4 do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 przez nas zaakceptowany i zobowiązujemy się w przypadku wyboru naszej oferty do zawarcia umowy na wymienionych w niej warunkach, w miejscu i terminie wyznaczonym przez Zamawiającego.</w:t>
      </w:r>
    </w:p>
    <w:p w:rsidR="005F53C8" w:rsidRPr="00E37A8A" w:rsidRDefault="005F53C8" w:rsidP="005F53C8">
      <w:pPr>
        <w:spacing w:after="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11. Informacje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E37A8A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tajemnicy przedsiębiorstwa  zostało zawarte na stronach nr od ___ do ___. </w:t>
      </w:r>
    </w:p>
    <w:p w:rsidR="005F53C8" w:rsidRPr="00E37A8A" w:rsidRDefault="005F53C8" w:rsidP="005F53C8">
      <w:pPr>
        <w:tabs>
          <w:tab w:val="left" w:pos="426"/>
        </w:tabs>
        <w:spacing w:after="240" w:line="240" w:lineRule="auto"/>
        <w:ind w:left="426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53C8" w:rsidRPr="00E37A8A" w:rsidRDefault="005F53C8" w:rsidP="005F53C8">
      <w:pPr>
        <w:tabs>
          <w:tab w:val="left" w:pos="426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12. Pod groźbą odpowiedzialności karnej oświadczamy, że załączone do oferty dokumenty opisują     stan faktyczny i prawny aktualny na dzień złożenia oferty (art. 297 kk).</w:t>
      </w:r>
    </w:p>
    <w:p w:rsidR="005F53C8" w:rsidRPr="00E37A8A" w:rsidRDefault="005F53C8" w:rsidP="005F53C8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13. Wszelką</w:t>
      </w:r>
      <w:r w:rsidRPr="00E37A8A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5F53C8" w:rsidRPr="00E37A8A" w:rsidRDefault="005F53C8" w:rsidP="005F53C8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……………………………………………………………………………............................................................................................................................................................................</w:t>
      </w:r>
    </w:p>
    <w:p w:rsidR="005F53C8" w:rsidRPr="00E37A8A" w:rsidRDefault="005F53C8" w:rsidP="005F53C8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…………………..………, e-mail 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………..….@....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</w:t>
      </w:r>
      <w:r w:rsidRPr="00E37A8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</w:p>
    <w:p w:rsidR="005F53C8" w:rsidRPr="00E37A8A" w:rsidRDefault="005F53C8" w:rsidP="005F53C8">
      <w:pPr>
        <w:widowControl w:val="0"/>
        <w:spacing w:after="0" w:line="240" w:lineRule="auto"/>
        <w:ind w:left="720" w:right="-30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F53C8" w:rsidRPr="00E37A8A" w:rsidRDefault="005F53C8" w:rsidP="005F53C8">
      <w:pPr>
        <w:tabs>
          <w:tab w:val="left" w:pos="284"/>
        </w:tabs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vertAlign w:val="superscript"/>
          <w:lang w:eastAsia="pl-PL"/>
        </w:rPr>
        <w:t xml:space="preserve">4) </w:t>
      </w:r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Prosimy o podanie nr fax-u lub adresu e-mail, ponieważ 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 xml:space="preserve">, przyjętą przez Zamawiającego formą porozumiewania się z  Wykonawcami oprócz pisemnej jest droga elektroniczna </w:t>
      </w:r>
    </w:p>
    <w:p w:rsidR="005F53C8" w:rsidRPr="00E37A8A" w:rsidRDefault="005F53C8" w:rsidP="005F53C8">
      <w:pPr>
        <w:spacing w:after="120" w:line="240" w:lineRule="auto"/>
        <w:ind w:left="357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53C8" w:rsidRPr="00E37A8A" w:rsidRDefault="005F53C8" w:rsidP="005F53C8">
      <w:pPr>
        <w:spacing w:after="120" w:line="240" w:lineRule="auto"/>
        <w:ind w:left="357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53C8" w:rsidRPr="005F53C8" w:rsidRDefault="005F53C8" w:rsidP="005F53C8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14. </w:t>
      </w:r>
      <w:r w:rsidRPr="005F53C8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5F53C8" w:rsidRPr="00E37A8A" w:rsidRDefault="005F53C8" w:rsidP="005F53C8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3C8" w:rsidRPr="00E37A8A" w:rsidRDefault="005F53C8" w:rsidP="005F53C8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1) Zestawienie ofertowe – zał. nr 1A) – C)</w:t>
      </w:r>
    </w:p>
    <w:p w:rsidR="005F53C8" w:rsidRDefault="005F53C8" w:rsidP="005F53C8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3C8" w:rsidRPr="00E37A8A" w:rsidRDefault="005F53C8" w:rsidP="005F53C8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…………………………………………………………………………</w:t>
      </w:r>
    </w:p>
    <w:p w:rsidR="005F53C8" w:rsidRPr="00E37A8A" w:rsidRDefault="005F53C8" w:rsidP="005F53C8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</w:t>
      </w:r>
    </w:p>
    <w:p w:rsidR="005F53C8" w:rsidRPr="00E37A8A" w:rsidRDefault="005F53C8" w:rsidP="005F53C8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5F53C8" w:rsidRDefault="005F53C8" w:rsidP="005F53C8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F53C8" w:rsidRPr="00E37A8A" w:rsidRDefault="005F53C8" w:rsidP="005F53C8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E37A8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</w:t>
      </w:r>
    </w:p>
    <w:p w:rsidR="005F53C8" w:rsidRPr="00E37A8A" w:rsidRDefault="005F53C8" w:rsidP="005F53C8">
      <w:pPr>
        <w:spacing w:after="0" w:line="36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3C8" w:rsidRPr="00D27F11" w:rsidRDefault="00D27F11" w:rsidP="00D27F11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15. </w:t>
      </w:r>
      <w:r w:rsidR="005F53C8" w:rsidRPr="00D27F1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5F53C8" w:rsidRPr="00E37A8A" w:rsidRDefault="005F53C8" w:rsidP="005F53C8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3C8" w:rsidRPr="00E37A8A" w:rsidRDefault="005F53C8" w:rsidP="005F53C8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3C8" w:rsidRPr="00E37A8A" w:rsidRDefault="005F53C8" w:rsidP="005F53C8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53C8" w:rsidRPr="00E37A8A" w:rsidRDefault="005F53C8" w:rsidP="005F53C8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lang w:eastAsia="pl-PL"/>
        </w:rPr>
      </w:pPr>
    </w:p>
    <w:p w:rsidR="005F53C8" w:rsidRPr="00E37A8A" w:rsidRDefault="005F53C8" w:rsidP="005F53C8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………………………..                                              ………………………………………………                   </w:t>
      </w:r>
    </w:p>
    <w:p w:rsidR="005F53C8" w:rsidRPr="00E37A8A" w:rsidRDefault="005F53C8" w:rsidP="005F53C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E37A8A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podpis/y osoby/osób upoważnionej/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5F53C8" w:rsidRPr="00E37A8A" w:rsidRDefault="005F53C8" w:rsidP="005F53C8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</w:pP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  reprezentowania Wykonawcy/</w:t>
      </w:r>
      <w:proofErr w:type="spellStart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ców</w:t>
      </w:r>
      <w:proofErr w:type="spellEnd"/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5)</w:t>
      </w:r>
    </w:p>
    <w:p w:rsidR="005F53C8" w:rsidRPr="00E37A8A" w:rsidRDefault="005F53C8" w:rsidP="005F5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53C8" w:rsidRDefault="005F53C8" w:rsidP="005F5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8AF" w:rsidRDefault="002208AF" w:rsidP="005F5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8AF" w:rsidRDefault="002208AF" w:rsidP="005F5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208AF" w:rsidRDefault="002208AF" w:rsidP="005F5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53C8" w:rsidRPr="00E37A8A" w:rsidRDefault="005F53C8" w:rsidP="005F5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F53C8" w:rsidRPr="007F1BC6" w:rsidRDefault="005F53C8" w:rsidP="005F53C8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E37A8A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5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)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zgodnie z zapisami </w:t>
      </w:r>
      <w:proofErr w:type="spellStart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siwz</w:t>
      </w:r>
      <w:proofErr w:type="spellEnd"/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 xml:space="preserve">, </w:t>
      </w:r>
      <w:r w:rsidRPr="00E37A8A">
        <w:rPr>
          <w:rFonts w:ascii="Times New Roman" w:eastAsia="Times New Roman" w:hAnsi="Times New Roman" w:cs="Times New Roman"/>
          <w:b/>
          <w:i/>
          <w:spacing w:val="-2"/>
          <w:sz w:val="20"/>
          <w:szCs w:val="20"/>
          <w:lang w:eastAsia="pl-PL"/>
        </w:rPr>
        <w:t>podpisem jest</w:t>
      </w:r>
      <w:r w:rsidRPr="00E37A8A">
        <w:rPr>
          <w:rFonts w:ascii="Times New Roman" w:eastAsia="Times New Roman" w:hAnsi="Times New Roman" w:cs="Times New Roman"/>
          <w:i/>
          <w:spacing w:val="-2"/>
          <w:sz w:val="20"/>
          <w:szCs w:val="20"/>
          <w:lang w:eastAsia="pl-PL"/>
        </w:rPr>
        <w:t>: złożony własnoręcznie znak, z którego można odczytać imię i nazwisko podpisującego</w:t>
      </w:r>
      <w:r w:rsidRPr="00E37A8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5F53C8" w:rsidRPr="00E37A8A" w:rsidRDefault="005F53C8" w:rsidP="005F53C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Cz. II. </w:t>
      </w:r>
      <w:proofErr w:type="spellStart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Zał</w:t>
      </w:r>
      <w:proofErr w:type="spellEnd"/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: 1A) – 1B)  do formularza oferty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……………………………………………….                                                     </w:t>
      </w:r>
    </w:p>
    <w:p w:rsidR="00C340B5" w:rsidRPr="00E37A8A" w:rsidRDefault="00C340B5" w:rsidP="00C34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(pieczęć, nazwa i dokładny adres wykonawcy)</w:t>
      </w: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Zestawienie ofertowe </w:t>
      </w:r>
    </w:p>
    <w:p w:rsidR="00C340B5" w:rsidRPr="00E37A8A" w:rsidRDefault="00C340B5" w:rsidP="00C340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Wielofunkcyjna Hala Sportowa przy ul. Drogosza 2 w Kielcach Zał. nr 1A)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C340B5" w:rsidRPr="00E37A8A" w:rsidTr="00E37A8A">
        <w:trPr>
          <w:trHeight w:val="107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C340B5" w:rsidRPr="00E37A8A" w:rsidTr="00E37A8A">
        <w:trPr>
          <w:trHeight w:val="26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C340B5" w:rsidRPr="00E37A8A" w:rsidTr="00E37A8A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………………..</w:t>
            </w:r>
          </w:p>
        </w:tc>
      </w:tr>
    </w:tbl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Hala Sportowa ul. Warszawska 338 w Kielcach Zał. nr 1B)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126"/>
        <w:gridCol w:w="1649"/>
        <w:gridCol w:w="1791"/>
        <w:gridCol w:w="1111"/>
        <w:gridCol w:w="2044"/>
      </w:tblGrid>
      <w:tr w:rsidR="00C340B5" w:rsidRPr="00E37A8A" w:rsidTr="00E37A8A">
        <w:trPr>
          <w:trHeight w:val="107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Rodzaj terenu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miesiąc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(netto)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</w:t>
            </w: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(netto)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Stawka VAT w %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za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 miesięcy (brutto )</w:t>
            </w:r>
          </w:p>
        </w:tc>
      </w:tr>
      <w:tr w:rsidR="00C340B5" w:rsidRPr="00E37A8A" w:rsidTr="00E37A8A">
        <w:trPr>
          <w:trHeight w:val="269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4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C340B5" w:rsidRPr="00E37A8A" w:rsidTr="00E37A8A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zewnętrzne</w:t>
            </w:r>
          </w:p>
        </w:tc>
        <w:tc>
          <w:tcPr>
            <w:tcW w:w="1649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44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6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Tereny wewnętrzne</w:t>
            </w:r>
          </w:p>
        </w:tc>
        <w:tc>
          <w:tcPr>
            <w:tcW w:w="1649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791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111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255"/>
        </w:trPr>
        <w:tc>
          <w:tcPr>
            <w:tcW w:w="567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126" w:type="dxa"/>
            <w:tcBorders>
              <w:right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7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</w:t>
            </w:r>
          </w:p>
        </w:tc>
        <w:tc>
          <w:tcPr>
            <w:tcW w:w="1111" w:type="dxa"/>
            <w:tcBorders>
              <w:left w:val="single" w:sz="18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4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208AF" w:rsidRPr="00E37A8A" w:rsidRDefault="002208AF" w:rsidP="002208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……………..</w:t>
            </w:r>
          </w:p>
        </w:tc>
      </w:tr>
    </w:tbl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ind w:left="5664" w:hanging="2130"/>
        <w:rPr>
          <w:rFonts w:ascii="Times New Roman" w:hAnsi="Times New Roman" w:cs="Times New Roman"/>
          <w:sz w:val="20"/>
          <w:szCs w:val="20"/>
        </w:rPr>
      </w:pPr>
      <w:r w:rsidRPr="00E37A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ZESTAWIENIE ŁĄCZNE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1783"/>
        <w:gridCol w:w="1714"/>
        <w:gridCol w:w="1985"/>
        <w:gridCol w:w="1217"/>
        <w:gridCol w:w="2016"/>
      </w:tblGrid>
      <w:tr w:rsidR="00C340B5" w:rsidRPr="00E37A8A" w:rsidTr="002208AF">
        <w:trPr>
          <w:trHeight w:val="264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terenu (A+B+C)</w:t>
            </w:r>
          </w:p>
        </w:tc>
        <w:tc>
          <w:tcPr>
            <w:tcW w:w="171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za 1 miesiąc                     (netto)</w:t>
            </w:r>
          </w:p>
        </w:tc>
        <w:tc>
          <w:tcPr>
            <w:tcW w:w="1989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 12 miesięcy                     (netto)</w:t>
            </w: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Stawka VAT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 %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Wartość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 12 miesięcy (brutto )</w:t>
            </w:r>
          </w:p>
        </w:tc>
      </w:tr>
      <w:tr w:rsidR="00C340B5" w:rsidRPr="00E37A8A" w:rsidTr="002208AF">
        <w:trPr>
          <w:trHeight w:val="264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1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989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0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6</w:t>
            </w:r>
          </w:p>
        </w:tc>
      </w:tr>
      <w:tr w:rsidR="00C340B5" w:rsidRPr="00E37A8A" w:rsidTr="002208AF">
        <w:trPr>
          <w:trHeight w:val="422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Zewnętrzne 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(A+B)</w:t>
            </w:r>
          </w:p>
        </w:tc>
        <w:tc>
          <w:tcPr>
            <w:tcW w:w="171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9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422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85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Wewnętrzne</w:t>
            </w: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(A+B)</w:t>
            </w:r>
          </w:p>
        </w:tc>
        <w:tc>
          <w:tcPr>
            <w:tcW w:w="1715" w:type="dxa"/>
            <w:tcBorders>
              <w:bottom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989" w:type="dxa"/>
            <w:tcBorders>
              <w:bottom w:val="single" w:sz="18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2008" w:type="dxa"/>
            <w:tcBorders>
              <w:left w:val="single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340B5" w:rsidRPr="00E37A8A" w:rsidTr="002208AF">
        <w:trPr>
          <w:trHeight w:val="422"/>
        </w:trPr>
        <w:tc>
          <w:tcPr>
            <w:tcW w:w="573" w:type="dxa"/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785" w:type="dxa"/>
            <w:tcBorders>
              <w:right w:val="single" w:sz="18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37A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</w:t>
            </w:r>
          </w:p>
        </w:tc>
        <w:tc>
          <w:tcPr>
            <w:tcW w:w="19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</w:tcPr>
          <w:p w:rsidR="00C340B5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2208AF" w:rsidRPr="00E37A8A" w:rsidRDefault="002208AF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………….</w:t>
            </w:r>
          </w:p>
        </w:tc>
        <w:tc>
          <w:tcPr>
            <w:tcW w:w="1218" w:type="dxa"/>
            <w:tcBorders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008" w:type="dxa"/>
            <w:tcBorders>
              <w:top w:val="single" w:sz="18" w:space="0" w:color="auto"/>
              <w:left w:val="single" w:sz="24" w:space="0" w:color="auto"/>
              <w:bottom w:val="thinThickSmallGap" w:sz="24" w:space="0" w:color="auto"/>
              <w:right w:val="single" w:sz="24" w:space="0" w:color="auto"/>
            </w:tcBorders>
          </w:tcPr>
          <w:p w:rsidR="00C340B5" w:rsidRPr="00E37A8A" w:rsidRDefault="00C340B5" w:rsidP="00E37A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C340B5" w:rsidRPr="00E37A8A" w:rsidRDefault="002208AF" w:rsidP="00E37A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…………………..</w:t>
            </w:r>
          </w:p>
        </w:tc>
      </w:tr>
    </w:tbl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37A8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Wartość brutto z kol. 6 poz.3. – należy przenieść do pkt.1 Formularza Ofertowego cz. II.</w:t>
      </w:r>
    </w:p>
    <w:p w:rsidR="00C340B5" w:rsidRPr="00E37A8A" w:rsidRDefault="00C340B5" w:rsidP="00C340B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40B5" w:rsidRPr="00E37A8A" w:rsidRDefault="00C340B5" w:rsidP="00C340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>Data…………………..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………………………………………………...</w:t>
      </w:r>
    </w:p>
    <w:p w:rsidR="00C340B5" w:rsidRPr="002208AF" w:rsidRDefault="00C340B5" w:rsidP="002208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>podpis/y osoby/osób upoważnionej/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</w:t>
      </w:r>
      <w:r w:rsidRPr="00E37A8A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</w:r>
      <w:r w:rsidRPr="00E37A8A">
        <w:rPr>
          <w:rFonts w:ascii="Times New Roman" w:hAnsi="Times New Roman" w:cs="Times New Roman"/>
          <w:sz w:val="24"/>
          <w:szCs w:val="24"/>
        </w:rPr>
        <w:tab/>
        <w:t xml:space="preserve"> do reprezentowania wykonawcy/</w:t>
      </w:r>
      <w:proofErr w:type="spellStart"/>
      <w:r w:rsidRPr="00E37A8A">
        <w:rPr>
          <w:rFonts w:ascii="Times New Roman" w:hAnsi="Times New Roman" w:cs="Times New Roman"/>
          <w:sz w:val="24"/>
          <w:szCs w:val="24"/>
        </w:rPr>
        <w:t>ców</w:t>
      </w:r>
      <w:proofErr w:type="spellEnd"/>
      <w:r w:rsidRPr="00E37A8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bookmarkStart w:id="0" w:name="_GoBack"/>
      <w:bookmarkEnd w:id="0"/>
    </w:p>
    <w:sectPr w:rsidR="00C340B5" w:rsidRPr="002208AF" w:rsidSect="005F53C8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D3904"/>
    <w:multiLevelType w:val="hybridMultilevel"/>
    <w:tmpl w:val="16D2D66C"/>
    <w:lvl w:ilvl="0" w:tplc="5AACEB72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39675A"/>
    <w:multiLevelType w:val="hybridMultilevel"/>
    <w:tmpl w:val="6B3EA108"/>
    <w:lvl w:ilvl="0" w:tplc="47C236EC">
      <w:start w:val="1"/>
      <w:numFmt w:val="bullet"/>
      <w:lvlText w:val="‐"/>
      <w:lvlJc w:val="left"/>
      <w:pPr>
        <w:ind w:left="1004" w:hanging="360"/>
      </w:pPr>
      <w:rPr>
        <w:rFonts w:ascii="SimSun" w:eastAsia="SimSun" w:hAnsi="SimSun" w:hint="eastAsia"/>
        <w:b w:val="0"/>
        <w:i w:val="0"/>
        <w:sz w:val="16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B954AEC"/>
    <w:multiLevelType w:val="hybridMultilevel"/>
    <w:tmpl w:val="F6DC154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DB97445"/>
    <w:multiLevelType w:val="hybridMultilevel"/>
    <w:tmpl w:val="1ED884EC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AE"/>
    <w:rsid w:val="002208AF"/>
    <w:rsid w:val="002D5AAE"/>
    <w:rsid w:val="00471835"/>
    <w:rsid w:val="005F53C8"/>
    <w:rsid w:val="007F1BC6"/>
    <w:rsid w:val="007F53E2"/>
    <w:rsid w:val="00C340B5"/>
    <w:rsid w:val="00D27F11"/>
    <w:rsid w:val="00E37A8A"/>
    <w:rsid w:val="00E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5A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2D5A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7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ceidg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ms.ms.gov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513B29D8</Template>
  <TotalTime>23</TotalTime>
  <Pages>9</Pages>
  <Words>2505</Words>
  <Characters>15032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</cp:revision>
  <dcterms:created xsi:type="dcterms:W3CDTF">2017-10-18T07:57:00Z</dcterms:created>
  <dcterms:modified xsi:type="dcterms:W3CDTF">2017-10-23T12:46:00Z</dcterms:modified>
</cp:coreProperties>
</file>