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FEB" w:rsidRPr="00D42FEB" w:rsidRDefault="00D42FEB" w:rsidP="00D42FEB">
      <w:pPr>
        <w:tabs>
          <w:tab w:val="left" w:pos="13320"/>
          <w:tab w:val="left" w:pos="13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2FEB" w:rsidRPr="00D42FEB" w:rsidRDefault="00D42FEB" w:rsidP="00D42FEB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nr1 do </w:t>
      </w:r>
      <w:proofErr w:type="spellStart"/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D42FEB" w:rsidRPr="00D42FEB" w:rsidRDefault="00D42FEB" w:rsidP="00D42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dotyczące Wykonawcy: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Wykonawcy:..............................................................................................................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Adres:.................................................................................................................................... 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NIP: .........................................................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Nr TEL. …………………………… email............................................................................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FAX</w:t>
      </w:r>
      <w:r w:rsidRPr="00D42FEB">
        <w:rPr>
          <w:rFonts w:ascii="Times New Roman" w:eastAsia="Times New Roman" w:hAnsi="Times New Roman" w:cs="Times New Roman"/>
          <w:b/>
          <w:sz w:val="24"/>
          <w:szCs w:val="24"/>
        </w:rPr>
        <w:t xml:space="preserve"> (na który ma być przesyłana korespondencja)</w:t>
      </w:r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………………………..……......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Nazwisko, imię i nr tel.  osoby do kontaktu w sprawach zamówienia:…………………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………………………………………………………………………………………………… 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D42FEB" w:rsidRPr="00D42FEB" w:rsidRDefault="00D42FEB" w:rsidP="00D42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42FEB" w:rsidRPr="00D42FEB" w:rsidRDefault="00D42FEB" w:rsidP="00D42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FORMULARZ OFERTOWY</w:t>
      </w:r>
    </w:p>
    <w:p w:rsidR="00D42FEB" w:rsidRPr="00D42FEB" w:rsidRDefault="00D42FEB" w:rsidP="00D42FE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(imię i nazwisko) ...................................................................................................................................................  </w:t>
      </w:r>
    </w:p>
    <w:p w:rsidR="00D42FEB" w:rsidRPr="00D42FEB" w:rsidRDefault="00D42FEB" w:rsidP="00D42FE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</w:t>
      </w:r>
    </w:p>
    <w:p w:rsidR="00D42FEB" w:rsidRPr="00D42FEB" w:rsidRDefault="00D42FEB" w:rsidP="00D42FE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D42FEB" w:rsidRPr="00D42FEB" w:rsidRDefault="00D42FEB" w:rsidP="00D42FE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D42F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</w:t>
      </w:r>
    </w:p>
    <w:p w:rsidR="00D42FEB" w:rsidRPr="00D42FEB" w:rsidRDefault="00D42FEB" w:rsidP="00D42FE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42FE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1.Oświadczam/y, że oferujemy  dostawę oleju opałowego </w:t>
      </w:r>
      <w:proofErr w:type="spellStart"/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42FE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</w:t>
      </w:r>
    </w:p>
    <w:p w:rsidR="00D42FEB" w:rsidRPr="00D42FEB" w:rsidRDefault="00D42FEB" w:rsidP="00D42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(wpisać nazwę oleju) </w:t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objętym specyfikacją istotnych warunków zamówienia za cenę obliczoną, jak niżej:</w:t>
      </w:r>
    </w:p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5"/>
        <w:gridCol w:w="1701"/>
        <w:gridCol w:w="2977"/>
      </w:tblGrid>
      <w:tr w:rsidR="00D42FEB" w:rsidRPr="00D42FEB" w:rsidTr="00A74BC7">
        <w:trPr>
          <w:cantSplit/>
          <w:trHeight w:val="494"/>
        </w:trPr>
        <w:tc>
          <w:tcPr>
            <w:tcW w:w="2410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brutto za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D42FEB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1 litr</w:t>
              </w:r>
            </w:smartTag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(PLN)*</w:t>
            </w:r>
          </w:p>
        </w:tc>
        <w:tc>
          <w:tcPr>
            <w:tcW w:w="1985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w litrach**</w:t>
            </w:r>
          </w:p>
        </w:tc>
        <w:tc>
          <w:tcPr>
            <w:tcW w:w="1701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podatku VAT w %</w:t>
            </w:r>
          </w:p>
        </w:tc>
        <w:tc>
          <w:tcPr>
            <w:tcW w:w="2977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brutto za całość                      </w:t>
            </w:r>
            <w:r w:rsidR="00451091" w:rsidRPr="004510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PLN***</w:t>
            </w:r>
          </w:p>
        </w:tc>
      </w:tr>
      <w:tr w:rsidR="00D42FEB" w:rsidRPr="00D42FEB" w:rsidTr="00A74BC7">
        <w:trPr>
          <w:cantSplit/>
          <w:trHeight w:hRule="exact" w:val="302"/>
        </w:trPr>
        <w:tc>
          <w:tcPr>
            <w:tcW w:w="2410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5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977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D42FEB" w:rsidRPr="00D42FEB" w:rsidTr="00A74BC7">
        <w:trPr>
          <w:cantSplit/>
          <w:trHeight w:hRule="exact" w:val="659"/>
        </w:trPr>
        <w:tc>
          <w:tcPr>
            <w:tcW w:w="2410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.............................PLN </w:t>
            </w:r>
          </w:p>
        </w:tc>
        <w:tc>
          <w:tcPr>
            <w:tcW w:w="1985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50 000 litrów</w:t>
            </w:r>
          </w:p>
        </w:tc>
        <w:tc>
          <w:tcPr>
            <w:tcW w:w="1701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.......................%</w:t>
            </w:r>
          </w:p>
        </w:tc>
        <w:tc>
          <w:tcPr>
            <w:tcW w:w="2977" w:type="dxa"/>
            <w:vAlign w:val="center"/>
          </w:tcPr>
          <w:p w:rsidR="00D42FEB" w:rsidRPr="00D42FEB" w:rsidRDefault="00D42FEB" w:rsidP="00D42F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..........................PLN</w:t>
            </w:r>
          </w:p>
        </w:tc>
      </w:tr>
    </w:tbl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słownie: ..................................................................................................</w:t>
      </w:r>
    </w:p>
    <w:p w:rsidR="00451091" w:rsidRPr="00451091" w:rsidRDefault="00451091" w:rsidP="00D42FE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1091" w:rsidRPr="00451091" w:rsidRDefault="00451091" w:rsidP="00D42FE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Uwaga:</w:t>
      </w:r>
    </w:p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*) </w:t>
      </w:r>
      <w:r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 xml:space="preserve">Cena brutto za </w:t>
      </w:r>
      <w:smartTag w:uri="urn:schemas-microsoft-com:office:smarttags" w:element="metricconverter">
        <w:smartTagPr>
          <w:attr w:name="ProductID" w:val="1 litr"/>
        </w:smartTagPr>
        <w:r w:rsidRPr="00D42FEB">
          <w:rPr>
            <w:rFonts w:ascii="Times New Roman" w:eastAsia="Times New Roman" w:hAnsi="Times New Roman" w:cs="Times New Roman"/>
            <w:b/>
            <w:i/>
            <w:sz w:val="24"/>
            <w:szCs w:val="24"/>
            <w:lang w:eastAsia="pl-PL"/>
          </w:rPr>
          <w:t>1 litr</w:t>
        </w:r>
      </w:smartTag>
      <w:r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oleju opałowego obowiązująca w dniu 5 stycznia 2012 r.</w:t>
      </w:r>
      <w:r w:rsidRPr="00D42FE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  <w:t xml:space="preserve"> </w:t>
      </w:r>
      <w:r w:rsidR="00451091" w:rsidRPr="0045109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 producenta oleju opałowego wraz z narzutami , ew. upustami Wykonawcy</w:t>
      </w:r>
      <w:r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</w:p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lastRenderedPageBreak/>
        <w:t xml:space="preserve">**) </w:t>
      </w:r>
      <w:r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 xml:space="preserve">Mnożnik, który należy uwzględnić przy ustalaniu ceny oferty. Podana wielkość stanowi szacunkowe (przewidywane) zapotrzebowanie Zamawiającego na olej opałowy i nie jest wiążąca dla Zamawiającego. </w:t>
      </w:r>
    </w:p>
    <w:p w:rsidR="00D42FEB" w:rsidRDefault="00451091" w:rsidP="00D42FEB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45109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***</w:t>
      </w:r>
      <w:r w:rsidR="00D42FEB"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)</w:t>
      </w:r>
      <w:r w:rsidR="00D42FEB"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>Cena brutto za wykonanie całości zamówienia przy założeniu ceny o której mowa w kolumnie 1, ilości zamawianego oleju o której mowa w kolumnie 2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           </w:t>
      </w:r>
      <w:r w:rsidR="00D42FEB"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i uwzględnieniu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stawki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Vat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="00D42FEB" w:rsidRPr="00D42F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określonej w kolumnie 3. </w:t>
      </w:r>
    </w:p>
    <w:p w:rsidR="00FC6EE1" w:rsidRPr="00D42FEB" w:rsidRDefault="00FC6EE1" w:rsidP="00D42FEB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bookmarkStart w:id="0" w:name="_GoBack"/>
      <w:bookmarkEnd w:id="0"/>
    </w:p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D42FEB" w:rsidRPr="00D42FEB" w:rsidRDefault="00D42FEB" w:rsidP="00D42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Zgodnie z art. 36 ust. 4 ustawy z dnia 29 stycznia 2004r. Prawo zamówień publicznych 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D42FEB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podwykonawcom następujące części zamówienia </w:t>
      </w:r>
      <w:r w:rsidRPr="00D42FE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593"/>
      </w:tblGrid>
      <w:tr w:rsidR="00D42FEB" w:rsidRPr="00D42FEB" w:rsidTr="00A74BC7">
        <w:trPr>
          <w:cantSplit/>
          <w:trHeight w:val="469"/>
        </w:trPr>
        <w:tc>
          <w:tcPr>
            <w:tcW w:w="567" w:type="dxa"/>
            <w:vAlign w:val="center"/>
          </w:tcPr>
          <w:p w:rsidR="00D42FEB" w:rsidRPr="00D42FEB" w:rsidRDefault="00D42FEB" w:rsidP="00D42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593" w:type="dxa"/>
            <w:vAlign w:val="center"/>
          </w:tcPr>
          <w:p w:rsidR="00D42FEB" w:rsidRPr="00D42FEB" w:rsidRDefault="00D42FEB" w:rsidP="00D42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42F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Opis części zamówienia przewidzianej do wykonania przez podwykonawcę </w:t>
            </w:r>
          </w:p>
        </w:tc>
      </w:tr>
      <w:tr w:rsidR="00D42FEB" w:rsidRPr="00D42FEB" w:rsidTr="00A74BC7">
        <w:trPr>
          <w:cantSplit/>
          <w:trHeight w:val="271"/>
        </w:trPr>
        <w:tc>
          <w:tcPr>
            <w:tcW w:w="567" w:type="dxa"/>
            <w:vAlign w:val="center"/>
          </w:tcPr>
          <w:p w:rsidR="00D42FEB" w:rsidRPr="00D42FEB" w:rsidRDefault="00D42FEB" w:rsidP="00D4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42FEB" w:rsidRPr="00D42FEB" w:rsidRDefault="00D42FEB" w:rsidP="00D4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93" w:type="dxa"/>
            <w:vAlign w:val="center"/>
          </w:tcPr>
          <w:p w:rsidR="00D42FEB" w:rsidRPr="00D42FEB" w:rsidRDefault="00D42FEB" w:rsidP="00D4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**) </w:t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ile dotyczy</w:t>
      </w:r>
    </w:p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2FEB" w:rsidRPr="00D42FEB" w:rsidRDefault="00D42FEB" w:rsidP="00D42FE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 Oświadczam/y, że:</w:t>
      </w:r>
    </w:p>
    <w:p w:rsidR="00D42FEB" w:rsidRPr="00D42FEB" w:rsidRDefault="00D42FEB" w:rsidP="00D42F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Akceptuję/my wymóg wykonania przedmiotu zamówienia w terminie od dnia</w:t>
      </w:r>
      <w:r w:rsidRPr="00D42FEB">
        <w:rPr>
          <w:rFonts w:ascii="Times New Roman" w:eastAsia="Times New Roman" w:hAnsi="Times New Roman" w:cs="Times New Roman"/>
          <w:color w:val="008000"/>
          <w:sz w:val="24"/>
          <w:szCs w:val="24"/>
          <w:lang w:eastAsia="pl-PL"/>
        </w:rPr>
        <w:t xml:space="preserve"> </w:t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zawarcia umowy do dnia  31.12.2012 r.</w:t>
      </w:r>
    </w:p>
    <w:p w:rsidR="00D42FEB" w:rsidRPr="00D42FEB" w:rsidRDefault="00D42FEB" w:rsidP="00D42F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Do obliczenia ceny oferty została przyjęta cena hurtowa następującego producenta oleju opałowego: .............................................(</w:t>
      </w:r>
      <w:r w:rsidRPr="00D42FE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producenta),</w:t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strona internetowa, na której publikowane są: aktualne i archiwalne ceny oleju opałowego wskazanego producent: </w:t>
      </w:r>
      <w:r w:rsidRPr="00D42FE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www.............................................................................</w:t>
      </w:r>
    </w:p>
    <w:p w:rsidR="00D42FEB" w:rsidRPr="00D42FEB" w:rsidRDefault="00D42FEB" w:rsidP="00D42FEB">
      <w:pPr>
        <w:numPr>
          <w:ilvl w:val="0"/>
          <w:numId w:val="1"/>
        </w:numPr>
        <w:shd w:val="clear" w:color="auto" w:fill="FFFFFF"/>
        <w:tabs>
          <w:tab w:val="num" w:pos="426"/>
          <w:tab w:val="num" w:pos="54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Niniejszym oświadczamy, że jesteśmy związani niniejszą ofertą przez okres 30 dni, licząc od dnia, w którym upływa termin składania ofert. </w:t>
      </w:r>
    </w:p>
    <w:p w:rsidR="00D42FEB" w:rsidRPr="00D42FEB" w:rsidRDefault="00D42FEB" w:rsidP="00D42FEB">
      <w:pPr>
        <w:numPr>
          <w:ilvl w:val="0"/>
          <w:numId w:val="1"/>
        </w:numPr>
        <w:tabs>
          <w:tab w:val="num" w:pos="426"/>
          <w:tab w:val="num" w:pos="54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Oświadczamy, że załączony do SIWZ projekt umowy zostały przez nas zaakceptowane bez zastrzeżeń i zobowiązujemy się w przypadku wyboru naszej oferty do zawarcia umowy w miejscu i terminie wyznaczonym przez Zamawiającego.</w:t>
      </w:r>
    </w:p>
    <w:p w:rsidR="00D42FEB" w:rsidRPr="00D42FEB" w:rsidRDefault="00D42FEB" w:rsidP="00D42FEB">
      <w:pPr>
        <w:numPr>
          <w:ilvl w:val="0"/>
          <w:numId w:val="1"/>
        </w:numPr>
        <w:tabs>
          <w:tab w:val="num" w:pos="426"/>
          <w:tab w:val="num" w:pos="54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Oświadczamy, że zapoznaliśmy się ze SIWZ i nie wnosimy do niej żadnych zastrzeżeń. </w:t>
      </w:r>
    </w:p>
    <w:p w:rsidR="00D42FEB" w:rsidRPr="00D42FEB" w:rsidRDefault="00D42FEB" w:rsidP="00D42FE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groźbą odpowiedzialności karnej(art. 297 kk) oświadczam/y, że załączone do oferty dokumenty opisują stan faktyczny i prawny aktualny na dzień otwarcia ofert </w:t>
      </w:r>
    </w:p>
    <w:p w:rsidR="00D42FEB" w:rsidRPr="00D42FEB" w:rsidRDefault="00D42FEB" w:rsidP="00D42FE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składamy na ..................kolejno ponumerowanych stronach</w:t>
      </w:r>
      <w:r w:rsidRPr="00D42FEB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</w:p>
    <w:p w:rsidR="00D42FEB" w:rsidRPr="00D42FEB" w:rsidRDefault="00D42FEB" w:rsidP="00D42FE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FEB" w:rsidRPr="00D42FEB" w:rsidRDefault="00D42FEB" w:rsidP="00D42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643374" w:rsidRPr="00D42FEB" w:rsidRDefault="00D42FEB" w:rsidP="00D42FEB">
      <w:pPr>
        <w:spacing w:after="0" w:line="240" w:lineRule="auto"/>
        <w:ind w:left="4245" w:hanging="42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</w:t>
      </w:r>
      <w:proofErr w:type="spellStart"/>
      <w:r w:rsidRPr="00D42FE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/y/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</w:t>
      </w:r>
      <w:proofErr w:type="spellEnd"/>
    </w:p>
    <w:sectPr w:rsidR="00643374" w:rsidRPr="00D42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535A8"/>
    <w:multiLevelType w:val="hybridMultilevel"/>
    <w:tmpl w:val="63AE9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FEB"/>
    <w:rsid w:val="00451091"/>
    <w:rsid w:val="00643374"/>
    <w:rsid w:val="00D42FEB"/>
    <w:rsid w:val="00FC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A59C1188</Template>
  <TotalTime>7</TotalTime>
  <Pages>2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2012-01-09T08:51:00Z</dcterms:created>
  <dcterms:modified xsi:type="dcterms:W3CDTF">2012-01-09T08:58:00Z</dcterms:modified>
</cp:coreProperties>
</file>