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9E5" w:rsidRPr="007B79E5" w:rsidRDefault="007B79E5" w:rsidP="007B79E5">
      <w:pPr>
        <w:spacing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7B79E5">
        <w:rPr>
          <w:rFonts w:ascii="Times New Roman" w:eastAsia="Batang" w:hAnsi="Times New Roman" w:cs="Times New Roman"/>
          <w:b/>
          <w:sz w:val="24"/>
          <w:szCs w:val="24"/>
        </w:rPr>
        <w:t>Załącznik nr 7.1</w:t>
      </w:r>
      <w:r w:rsidR="00385A2D">
        <w:rPr>
          <w:rFonts w:ascii="Times New Roman" w:eastAsia="Batang" w:hAnsi="Times New Roman" w:cs="Times New Roman"/>
          <w:b/>
          <w:sz w:val="24"/>
          <w:szCs w:val="24"/>
        </w:rPr>
        <w:t>….</w:t>
      </w:r>
      <w:bookmarkStart w:id="0" w:name="_GoBack"/>
      <w:bookmarkEnd w:id="0"/>
      <w:r w:rsidR="00385A2D">
        <w:rPr>
          <w:rFonts w:ascii="Times New Roman" w:eastAsia="Batang" w:hAnsi="Times New Roman" w:cs="Times New Roman"/>
          <w:b/>
          <w:sz w:val="24"/>
          <w:szCs w:val="24"/>
        </w:rPr>
        <w:t>7.2</w:t>
      </w:r>
      <w:r w:rsidR="00813D12">
        <w:rPr>
          <w:rFonts w:ascii="Times New Roman" w:eastAsia="Batang" w:hAnsi="Times New Roman" w:cs="Times New Roman"/>
          <w:b/>
          <w:sz w:val="24"/>
          <w:szCs w:val="24"/>
        </w:rPr>
        <w:t xml:space="preserve"> </w:t>
      </w:r>
      <w:r w:rsidRPr="007B79E5">
        <w:rPr>
          <w:rFonts w:ascii="Times New Roman" w:eastAsia="Batang" w:hAnsi="Times New Roman" w:cs="Times New Roman"/>
          <w:b/>
          <w:sz w:val="24"/>
          <w:szCs w:val="24"/>
        </w:rPr>
        <w:t xml:space="preserve"> do SIWZ</w:t>
      </w:r>
      <w:r w:rsidR="00813D12">
        <w:rPr>
          <w:rFonts w:ascii="Times New Roman" w:eastAsia="Batang" w:hAnsi="Times New Roman" w:cs="Times New Roman"/>
          <w:b/>
          <w:sz w:val="24"/>
          <w:szCs w:val="24"/>
        </w:rPr>
        <w:t xml:space="preserve"> ( wspólny ) </w:t>
      </w:r>
      <w:r w:rsidRPr="007B79E5">
        <w:rPr>
          <w:rFonts w:ascii="Times New Roman" w:eastAsia="Batang" w:hAnsi="Times New Roman" w:cs="Times New Roman"/>
          <w:b/>
          <w:sz w:val="24"/>
          <w:szCs w:val="24"/>
        </w:rPr>
        <w:t xml:space="preserve"> </w:t>
      </w:r>
    </w:p>
    <w:p w:rsidR="007B79E5" w:rsidRPr="007B79E5" w:rsidRDefault="007B79E5" w:rsidP="0055335C">
      <w:pPr>
        <w:spacing w:after="0" w:line="240" w:lineRule="auto"/>
        <w:ind w:right="39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  <w:r w:rsidR="0055335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7B79E5" w:rsidRPr="007B79E5" w:rsidRDefault="007B79E5" w:rsidP="00553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(nazwa, pieczęć Podmiotu  udostępniającego zasoby)</w:t>
      </w:r>
    </w:p>
    <w:p w:rsidR="007B79E5" w:rsidRPr="007B79E5" w:rsidRDefault="007B79E5" w:rsidP="007B7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7B79E5" w:rsidRPr="007B79E5" w:rsidRDefault="007B79E5" w:rsidP="007B79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podmiotu udostepniającego zasoby na zasadach z art. 22a ustawy </w:t>
      </w:r>
      <w:proofErr w:type="spellStart"/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</w:p>
    <w:p w:rsidR="007B79E5" w:rsidRPr="007B79E5" w:rsidRDefault="007B79E5" w:rsidP="007B79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13D12" w:rsidRDefault="00813D12" w:rsidP="00813D1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Dot. </w:t>
      </w:r>
      <w:r w:rsidR="007B79E5" w:rsidRPr="007B79E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Usługi sprzątania na terenie obiektów  Miejskiego Ośrodka Sportu  i Rekreacji   </w:t>
      </w:r>
    </w:p>
    <w:p w:rsidR="00813D12" w:rsidRDefault="00813D12" w:rsidP="00813D1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813D12" w:rsidRDefault="007B79E5" w:rsidP="00813D1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w Kielcach  </w:t>
      </w:r>
      <w:r w:rsidRPr="007B79E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w </w:t>
      </w:r>
      <w:r w:rsidR="009954A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2020</w:t>
      </w:r>
      <w:r w:rsidRPr="007B79E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r </w:t>
      </w:r>
      <w:r w:rsidR="00813D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– cz. ( …..) ……………………………………………………………</w:t>
      </w:r>
    </w:p>
    <w:p w:rsidR="007B79E5" w:rsidRPr="00813D12" w:rsidRDefault="00813D12" w:rsidP="00813D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3D12">
        <w:rPr>
          <w:rFonts w:ascii="Times New Roman" w:eastAsia="Times New Roman" w:hAnsi="Times New Roman" w:cs="Times New Roman"/>
          <w:sz w:val="20"/>
          <w:szCs w:val="20"/>
          <w:lang w:eastAsia="pl-PL"/>
        </w:rPr>
        <w:t>należy wpisać  oznaczenie i nazwę danej części )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............................................................................................................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………………………………………………..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zobowiązuję/my  się  do oddania do dyspozycji Wykonawcy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składającego ofertę: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Pr="007B79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7B79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( nazwa i adres wykonawcy składającego ofertę , któremu udostępnia się zasoby )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niezbędnych zasobów naszych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potrzeby realizacji w/w zamówieni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postaci: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7B79E5" w:rsidRPr="007B79E5" w:rsidRDefault="007B79E5" w:rsidP="007B79E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podać zakres i rodzaj zasobów )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  na okres: 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</w:t>
      </w:r>
    </w:p>
    <w:p w:rsidR="007B79E5" w:rsidRPr="007B79E5" w:rsidRDefault="007B79E5" w:rsidP="007B79E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podać okres udostępnienia zasobów )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weźmiemy / nie weźmiemy*)  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realizacji części / całości  zamówienia jako</w:t>
      </w:r>
    </w:p>
    <w:p w:rsidR="007B79E5" w:rsidRPr="007B79E5" w:rsidRDefault="007B79E5" w:rsidP="007B79E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Podwykonawca, na podstawie : ………………………………………………………..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sposób wykorzystania zasobów przez Wykonawcę, przy wykonywaniu </w:t>
      </w:r>
    </w:p>
    <w:p w:rsidR="007B79E5" w:rsidRPr="007B79E5" w:rsidRDefault="007B79E5" w:rsidP="007B79E5">
      <w:pPr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zamówienia: 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…………………………………………………………………………..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*) niewłaściwe skreślić  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                …………………………………………….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Miejscowość, data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do reprezentowania wykonawcy/ów</w:t>
      </w:r>
    </w:p>
    <w:p w:rsidR="008A724D" w:rsidRPr="00813D12" w:rsidRDefault="007B79E5" w:rsidP="00813D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składających oświadczenie</w:t>
      </w:r>
    </w:p>
    <w:sectPr w:rsidR="008A724D" w:rsidRPr="00813D12" w:rsidSect="00EE09AB">
      <w:footerReference w:type="default" r:id="rId8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EF7" w:rsidRDefault="00FD42FD">
      <w:pPr>
        <w:spacing w:after="0" w:line="240" w:lineRule="auto"/>
      </w:pPr>
      <w:r>
        <w:separator/>
      </w:r>
    </w:p>
  </w:endnote>
  <w:endnote w:type="continuationSeparator" w:id="0">
    <w:p w:rsidR="00104EF7" w:rsidRDefault="00FD4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25507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1740" w:rsidRDefault="007B79E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5A2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51740" w:rsidRDefault="00385A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EF7" w:rsidRDefault="00FD42FD">
      <w:pPr>
        <w:spacing w:after="0" w:line="240" w:lineRule="auto"/>
      </w:pPr>
      <w:r>
        <w:separator/>
      </w:r>
    </w:p>
  </w:footnote>
  <w:footnote w:type="continuationSeparator" w:id="0">
    <w:p w:rsidR="00104EF7" w:rsidRDefault="00FD42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D6191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F77BDB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9E5"/>
    <w:rsid w:val="00104EF7"/>
    <w:rsid w:val="00385A2D"/>
    <w:rsid w:val="0055335C"/>
    <w:rsid w:val="007B79E5"/>
    <w:rsid w:val="00813D12"/>
    <w:rsid w:val="008A724D"/>
    <w:rsid w:val="009954A6"/>
    <w:rsid w:val="00FD4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7B79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B79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7B79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B79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78583A09</Template>
  <TotalTime>7</TotalTime>
  <Pages>1</Pages>
  <Words>246</Words>
  <Characters>1478</Characters>
  <Application>Microsoft Office Word</Application>
  <DocSecurity>0</DocSecurity>
  <Lines>12</Lines>
  <Paragraphs>3</Paragraphs>
  <ScaleCrop>false</ScaleCrop>
  <Company>Miejski Zarząd Dróg w Kielcach</Company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6</cp:revision>
  <dcterms:created xsi:type="dcterms:W3CDTF">2017-10-18T08:34:00Z</dcterms:created>
  <dcterms:modified xsi:type="dcterms:W3CDTF">2019-12-03T11:10:00Z</dcterms:modified>
</cp:coreProperties>
</file>