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9E5" w:rsidRPr="007B79E5" w:rsidRDefault="007B79E5" w:rsidP="007B79E5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7B79E5">
        <w:rPr>
          <w:rFonts w:ascii="Times New Roman" w:eastAsia="Batang" w:hAnsi="Times New Roman" w:cs="Times New Roman"/>
          <w:b/>
          <w:sz w:val="24"/>
          <w:szCs w:val="24"/>
        </w:rPr>
        <w:t>Załącznik nr 7.1</w:t>
      </w:r>
      <w:r w:rsidR="00813D12">
        <w:rPr>
          <w:rFonts w:ascii="Times New Roman" w:eastAsia="Batang" w:hAnsi="Times New Roman" w:cs="Times New Roman"/>
          <w:b/>
          <w:sz w:val="24"/>
          <w:szCs w:val="24"/>
        </w:rPr>
        <w:t>.</w:t>
      </w:r>
      <w:bookmarkStart w:id="0" w:name="_GoBack"/>
      <w:bookmarkEnd w:id="0"/>
      <w:r w:rsidR="00813D12">
        <w:rPr>
          <w:rFonts w:ascii="Times New Roman" w:eastAsia="Batang" w:hAnsi="Times New Roman" w:cs="Times New Roman"/>
          <w:b/>
          <w:sz w:val="24"/>
          <w:szCs w:val="24"/>
        </w:rPr>
        <w:t xml:space="preserve">……7.4 </w:t>
      </w:r>
      <w:r w:rsidRPr="007B79E5">
        <w:rPr>
          <w:rFonts w:ascii="Times New Roman" w:eastAsia="Batang" w:hAnsi="Times New Roman" w:cs="Times New Roman"/>
          <w:b/>
          <w:sz w:val="24"/>
          <w:szCs w:val="24"/>
        </w:rPr>
        <w:t xml:space="preserve"> do SIWZ</w:t>
      </w:r>
      <w:r w:rsidR="00813D12">
        <w:rPr>
          <w:rFonts w:ascii="Times New Roman" w:eastAsia="Batang" w:hAnsi="Times New Roman" w:cs="Times New Roman"/>
          <w:b/>
          <w:sz w:val="24"/>
          <w:szCs w:val="24"/>
        </w:rPr>
        <w:t xml:space="preserve"> ( wspólny ) </w:t>
      </w:r>
      <w:r w:rsidRPr="007B79E5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</w:p>
    <w:p w:rsidR="007B79E5" w:rsidRPr="007B79E5" w:rsidRDefault="007B79E5" w:rsidP="0055335C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  <w:r w:rsidR="005533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B79E5" w:rsidRPr="007B79E5" w:rsidRDefault="007B79E5" w:rsidP="00553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7B79E5" w:rsidRPr="007B79E5" w:rsidRDefault="007B79E5" w:rsidP="007B7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7B79E5" w:rsidRPr="007B79E5" w:rsidRDefault="007B79E5" w:rsidP="007B79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13D12" w:rsidRDefault="00813D12" w:rsidP="00813D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Dot. </w:t>
      </w:r>
      <w:r w:rsidR="007B79E5" w:rsidRPr="007B79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Usługi sprzątania na terenie obiektów  Miejskiego Ośrodka Sportu  i Rekreacji   </w:t>
      </w:r>
    </w:p>
    <w:p w:rsidR="00813D12" w:rsidRDefault="00813D12" w:rsidP="00813D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13D12" w:rsidRDefault="007B79E5" w:rsidP="00813D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 Kielcach  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 </w:t>
      </w:r>
      <w:r w:rsidR="009954A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2020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 </w:t>
      </w:r>
      <w:r w:rsidR="00813D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– cz. ( …..) ……………………………………………………………</w:t>
      </w:r>
    </w:p>
    <w:p w:rsidR="007B79E5" w:rsidRPr="00813D12" w:rsidRDefault="00813D12" w:rsidP="00813D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3D12">
        <w:rPr>
          <w:rFonts w:ascii="Times New Roman" w:eastAsia="Times New Roman" w:hAnsi="Times New Roman" w:cs="Times New Roman"/>
          <w:sz w:val="20"/>
          <w:szCs w:val="20"/>
          <w:lang w:eastAsia="pl-PL"/>
        </w:rPr>
        <w:t>należy wpisać  oznaczenie i nazwę danej części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7B79E5" w:rsidRPr="007B79E5" w:rsidRDefault="007B79E5" w:rsidP="007B79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okres udostępnienia zasobów )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/ całości  zamówienia jako</w:t>
      </w:r>
    </w:p>
    <w:p w:rsidR="007B79E5" w:rsidRPr="007B79E5" w:rsidRDefault="007B79E5" w:rsidP="007B79E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Podwykonawca, na podstawie : ………………………………………………………..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sposób wykorzystania zasobów przez Wykonawcę, przy wykonywaniu </w:t>
      </w:r>
    </w:p>
    <w:p w:rsidR="007B79E5" w:rsidRPr="007B79E5" w:rsidRDefault="007B79E5" w:rsidP="007B79E5">
      <w:pPr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zamówienia: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7B79E5" w:rsidRPr="007B79E5" w:rsidRDefault="007B79E5" w:rsidP="007B79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8A724D" w:rsidRPr="00813D12" w:rsidRDefault="007B79E5" w:rsidP="00813D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B79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sectPr w:rsidR="008A724D" w:rsidRPr="00813D12" w:rsidSect="00EE09AB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EF7" w:rsidRDefault="00FD42FD">
      <w:pPr>
        <w:spacing w:after="0" w:line="240" w:lineRule="auto"/>
      </w:pPr>
      <w:r>
        <w:separator/>
      </w:r>
    </w:p>
  </w:endnote>
  <w:endnote w:type="continuationSeparator" w:id="0">
    <w:p w:rsidR="00104EF7" w:rsidRDefault="00FD4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7B79E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3D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813D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EF7" w:rsidRDefault="00FD42FD">
      <w:pPr>
        <w:spacing w:after="0" w:line="240" w:lineRule="auto"/>
      </w:pPr>
      <w:r>
        <w:separator/>
      </w:r>
    </w:p>
  </w:footnote>
  <w:footnote w:type="continuationSeparator" w:id="0">
    <w:p w:rsidR="00104EF7" w:rsidRDefault="00FD4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F77BDB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9E5"/>
    <w:rsid w:val="00104EF7"/>
    <w:rsid w:val="0055335C"/>
    <w:rsid w:val="007B79E5"/>
    <w:rsid w:val="00813D12"/>
    <w:rsid w:val="008A724D"/>
    <w:rsid w:val="009954A6"/>
    <w:rsid w:val="00FD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B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B7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B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B7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6A5A541C</Template>
  <TotalTime>7</TotalTime>
  <Pages>1</Pages>
  <Words>246</Words>
  <Characters>1479</Characters>
  <Application>Microsoft Office Word</Application>
  <DocSecurity>0</DocSecurity>
  <Lines>12</Lines>
  <Paragraphs>3</Paragraphs>
  <ScaleCrop>false</ScaleCrop>
  <Company>Miejski Zarząd Dróg w Kielcach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dcterms:created xsi:type="dcterms:W3CDTF">2017-10-18T08:34:00Z</dcterms:created>
  <dcterms:modified xsi:type="dcterms:W3CDTF">2019-11-21T14:39:00Z</dcterms:modified>
</cp:coreProperties>
</file>