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430" w:rsidRPr="00EE1408" w:rsidRDefault="00BE1430" w:rsidP="00BE1430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sz w:val="24"/>
          <w:szCs w:val="24"/>
          <w:lang w:eastAsia="pl-PL"/>
        </w:rPr>
      </w:pPr>
      <w:r w:rsidRPr="00EE1408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>Załącznik nr 6 do SIWZ (</w:t>
      </w:r>
      <w:r w:rsidRPr="00EE1408">
        <w:rPr>
          <w:rFonts w:ascii="Times New Roman" w:eastAsia="Batang" w:hAnsi="Times New Roman" w:cs="Times New Roman"/>
          <w:i/>
          <w:sz w:val="24"/>
          <w:szCs w:val="24"/>
          <w:lang w:eastAsia="pl-PL"/>
        </w:rPr>
        <w:t>dot. cz. 1 lub 2 lub 3)</w:t>
      </w:r>
    </w:p>
    <w:p w:rsidR="00BE1430" w:rsidRPr="00EE1408" w:rsidRDefault="00BE1430" w:rsidP="00BE1430">
      <w:pPr>
        <w:spacing w:after="0" w:line="240" w:lineRule="auto"/>
        <w:ind w:right="40"/>
        <w:rPr>
          <w:rFonts w:ascii="Arial Narrow" w:eastAsia="Times New Roman" w:hAnsi="Arial Narrow" w:cs="Arial"/>
          <w:lang w:eastAsia="pl-PL"/>
        </w:rPr>
      </w:pPr>
    </w:p>
    <w:p w:rsidR="00BE1430" w:rsidRPr="00EE1408" w:rsidRDefault="00BE1430" w:rsidP="00BE14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14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dot. grupy kapitałowej</w:t>
      </w:r>
    </w:p>
    <w:p w:rsidR="00BE1430" w:rsidRPr="00EE1408" w:rsidRDefault="00BE1430" w:rsidP="00BE143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E1430" w:rsidRPr="00EE1408" w:rsidRDefault="00BE1430" w:rsidP="00BE1430">
      <w:pPr>
        <w:spacing w:after="0" w:line="240" w:lineRule="auto"/>
        <w:rPr>
          <w:rFonts w:ascii="Times New Roman" w:eastAsia="Batang" w:hAnsi="Times New Roman" w:cs="Times New Roman"/>
          <w:b/>
          <w:i/>
          <w:sz w:val="24"/>
          <w:szCs w:val="24"/>
          <w:lang w:eastAsia="pl-PL"/>
        </w:rPr>
      </w:pPr>
      <w:r w:rsidRPr="00EE14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dot. postępowania o udzielenie zamówienia publicznego w trybie zapytania o cenę </w:t>
      </w:r>
      <w:r w:rsidRPr="00EE1408">
        <w:rPr>
          <w:rFonts w:ascii="Times New Roman" w:eastAsia="Batang" w:hAnsi="Times New Roman" w:cs="Times New Roman"/>
          <w:sz w:val="24"/>
          <w:szCs w:val="24"/>
          <w:lang w:eastAsia="pl-PL"/>
        </w:rPr>
        <w:t xml:space="preserve">na: </w:t>
      </w:r>
      <w:bookmarkStart w:id="0" w:name="_GoBack"/>
      <w:bookmarkEnd w:id="0"/>
      <w:r w:rsidRPr="00EE1408">
        <w:rPr>
          <w:rFonts w:ascii="Times New Roman" w:eastAsia="Batang" w:hAnsi="Times New Roman" w:cs="Times New Roman"/>
          <w:b/>
          <w:i/>
          <w:sz w:val="24"/>
          <w:szCs w:val="24"/>
          <w:lang w:eastAsia="pl-PL"/>
        </w:rPr>
        <w:t xml:space="preserve">…………………………( </w:t>
      </w:r>
      <w:r w:rsidRPr="00EE1408">
        <w:rPr>
          <w:rFonts w:ascii="Times New Roman" w:eastAsia="Batang" w:hAnsi="Times New Roman" w:cs="Times New Roman"/>
          <w:i/>
          <w:sz w:val="24"/>
          <w:szCs w:val="24"/>
          <w:lang w:eastAsia="pl-PL"/>
        </w:rPr>
        <w:t xml:space="preserve">należy wpisać </w:t>
      </w:r>
      <w:r w:rsidR="00AA7841" w:rsidRPr="00EE1408">
        <w:rPr>
          <w:rFonts w:ascii="Times New Roman" w:eastAsia="Batang" w:hAnsi="Times New Roman" w:cs="Times New Roman"/>
          <w:i/>
          <w:sz w:val="24"/>
          <w:szCs w:val="24"/>
          <w:lang w:eastAsia="pl-PL"/>
        </w:rPr>
        <w:t xml:space="preserve">oznaczenie i </w:t>
      </w:r>
      <w:r w:rsidRPr="00EE1408">
        <w:rPr>
          <w:rFonts w:ascii="Times New Roman" w:eastAsia="Batang" w:hAnsi="Times New Roman" w:cs="Times New Roman"/>
          <w:i/>
          <w:sz w:val="24"/>
          <w:szCs w:val="24"/>
          <w:lang w:eastAsia="pl-PL"/>
        </w:rPr>
        <w:t>nazwę części zamówienia</w:t>
      </w:r>
      <w:r w:rsidRPr="00EE1408">
        <w:rPr>
          <w:rFonts w:ascii="Times New Roman" w:eastAsia="Batang" w:hAnsi="Times New Roman" w:cs="Times New Roman"/>
          <w:b/>
          <w:i/>
          <w:sz w:val="24"/>
          <w:szCs w:val="24"/>
          <w:lang w:eastAsia="pl-PL"/>
        </w:rPr>
        <w:t xml:space="preserve"> ) ………………</w:t>
      </w:r>
      <w:r w:rsidR="00AA7841" w:rsidRPr="00EE1408">
        <w:rPr>
          <w:rFonts w:ascii="Times New Roman" w:eastAsia="Batang" w:hAnsi="Times New Roman" w:cs="Times New Roman"/>
          <w:b/>
          <w:i/>
          <w:sz w:val="24"/>
          <w:szCs w:val="24"/>
          <w:lang w:eastAsia="pl-PL"/>
        </w:rPr>
        <w:t>……………………………………………………………………………</w:t>
      </w:r>
      <w:r w:rsidRPr="00EE1408">
        <w:rPr>
          <w:rFonts w:ascii="Times New Roman" w:eastAsia="Batang" w:hAnsi="Times New Roman" w:cs="Times New Roman"/>
          <w:b/>
          <w:i/>
          <w:sz w:val="24"/>
          <w:szCs w:val="24"/>
          <w:lang w:eastAsia="pl-PL"/>
        </w:rPr>
        <w:t>……</w:t>
      </w:r>
    </w:p>
    <w:p w:rsidR="00BE1430" w:rsidRPr="00EE1408" w:rsidRDefault="00BE1430" w:rsidP="00BE143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1408">
        <w:rPr>
          <w:rFonts w:ascii="Times New Roman" w:eastAsia="Batang" w:hAnsi="Times New Roman" w:cs="Times New Roman"/>
          <w:b/>
          <w:i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BE1430" w:rsidRPr="00EE1408" w:rsidRDefault="00BE1430" w:rsidP="00BE1430">
      <w:pPr>
        <w:spacing w:before="120" w:after="0" w:line="24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EE14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/ My niżej podpisani </w:t>
      </w:r>
      <w:r w:rsidRPr="00EE1408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BE1430" w:rsidRPr="00EE1408" w:rsidRDefault="00BE1430" w:rsidP="00BE1430">
      <w:pPr>
        <w:spacing w:before="120" w:after="0" w:line="120" w:lineRule="exact"/>
        <w:ind w:right="3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E1408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(imię i nazwisko)</w:t>
      </w:r>
    </w:p>
    <w:p w:rsidR="00BE1430" w:rsidRPr="00EE1408" w:rsidRDefault="00BE1430" w:rsidP="00BE1430">
      <w:pPr>
        <w:spacing w:before="120" w:after="120" w:line="240" w:lineRule="auto"/>
        <w:ind w:right="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4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 w  imieniu  Wykonawcy: </w:t>
      </w:r>
    </w:p>
    <w:p w:rsidR="00BE1430" w:rsidRPr="00EE1408" w:rsidRDefault="00BE1430" w:rsidP="00BE1430">
      <w:pPr>
        <w:spacing w:after="0" w:line="360" w:lineRule="auto"/>
        <w:ind w:right="40"/>
        <w:jc w:val="both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EE1408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  <w:r w:rsidRPr="00EE1408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</w:t>
      </w:r>
    </w:p>
    <w:p w:rsidR="00BE1430" w:rsidRPr="00EE1408" w:rsidRDefault="00BE1430" w:rsidP="00BE1430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EE1408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BE1430" w:rsidRPr="00EE1408" w:rsidRDefault="00BE1430" w:rsidP="00BE1430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EE1408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(nazwa /firma  i adres Wykonawcy)</w:t>
      </w:r>
    </w:p>
    <w:p w:rsidR="00BE1430" w:rsidRPr="00EE1408" w:rsidRDefault="00BE1430" w:rsidP="00BE1430">
      <w:pPr>
        <w:pBdr>
          <w:bottom w:val="single" w:sz="12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E1430" w:rsidRPr="00EE1408" w:rsidRDefault="00BE1430" w:rsidP="00BE143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4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 Oświadczam/y</w:t>
      </w:r>
      <w:r w:rsidRPr="00EE14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EE14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EE140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nie należy</w:t>
      </w:r>
      <w:r w:rsidRPr="00EE14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grupy kapitałowej</w:t>
      </w:r>
      <w:r w:rsidRPr="00EE14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której mowa w art. 24 ust. 1 pkt 23 ustawy </w:t>
      </w:r>
      <w:proofErr w:type="spellStart"/>
      <w:r w:rsidRPr="00EE140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EE14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E1430" w:rsidRPr="00EE1408" w:rsidRDefault="00BE1430" w:rsidP="00BE143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E1430" w:rsidRPr="00EE1408" w:rsidRDefault="00BE1430" w:rsidP="00BE143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E1430" w:rsidRPr="00EE1408" w:rsidRDefault="00BE1430" w:rsidP="00BE1430">
      <w:pPr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4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</w:t>
      </w:r>
      <w:r w:rsidRPr="00EE140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140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140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</w:t>
      </w:r>
    </w:p>
    <w:p w:rsidR="00BE1430" w:rsidRPr="00EE1408" w:rsidRDefault="00BE1430" w:rsidP="00BE1430">
      <w:pPr>
        <w:spacing w:after="0" w:line="240" w:lineRule="auto"/>
        <w:ind w:left="4956" w:right="-2" w:hanging="4956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E140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Miejscowość, data</w:t>
      </w:r>
      <w:r w:rsidRPr="00EE140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EE140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BE1430" w:rsidRPr="00EE1408" w:rsidRDefault="00BE1430" w:rsidP="00BE1430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E140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BE1430" w:rsidRPr="00EE1408" w:rsidRDefault="00BE1430" w:rsidP="00BE1430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E1430" w:rsidRPr="00EE1408" w:rsidRDefault="00BE1430" w:rsidP="00BE1430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E1430" w:rsidRPr="00EE1408" w:rsidRDefault="00BE1430" w:rsidP="00BE1430">
      <w:pPr>
        <w:spacing w:after="24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4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EE14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EE14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</w:t>
      </w:r>
      <w:r w:rsidRPr="00EE14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EE14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EE140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należy</w:t>
      </w:r>
      <w:r w:rsidRPr="00EE14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tej samej grupy kapitałowej</w:t>
      </w:r>
      <w:r w:rsidRPr="00EE14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której mowa w art. 24 ust. 1 pkt 23 ustawy </w:t>
      </w:r>
      <w:proofErr w:type="spellStart"/>
      <w:r w:rsidRPr="00EE140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EE1408">
        <w:rPr>
          <w:rFonts w:ascii="Times New Roman" w:eastAsia="Times New Roman" w:hAnsi="Times New Roman" w:cs="Times New Roman"/>
          <w:sz w:val="24"/>
          <w:szCs w:val="24"/>
          <w:lang w:eastAsia="pl-PL"/>
        </w:rPr>
        <w:t>, w skład której wchodzą następujący Wykonawcy, którzy złożyli ofertę w przedmiotowym postępowaniu: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678"/>
        <w:gridCol w:w="3650"/>
      </w:tblGrid>
      <w:tr w:rsidR="00EE1408" w:rsidRPr="00EE1408" w:rsidTr="00EE1408">
        <w:tc>
          <w:tcPr>
            <w:tcW w:w="675" w:type="dxa"/>
            <w:vAlign w:val="center"/>
          </w:tcPr>
          <w:p w:rsidR="00BE1430" w:rsidRPr="00EE1408" w:rsidRDefault="00BE1430" w:rsidP="00EE14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14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678" w:type="dxa"/>
            <w:vAlign w:val="center"/>
          </w:tcPr>
          <w:p w:rsidR="00BE1430" w:rsidRPr="00EE1408" w:rsidRDefault="00BE1430" w:rsidP="00EE14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14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(firma)</w:t>
            </w:r>
          </w:p>
        </w:tc>
        <w:tc>
          <w:tcPr>
            <w:tcW w:w="3650" w:type="dxa"/>
            <w:vAlign w:val="center"/>
          </w:tcPr>
          <w:p w:rsidR="00BE1430" w:rsidRPr="00EE1408" w:rsidRDefault="00BE1430" w:rsidP="00EE14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14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</w:t>
            </w:r>
          </w:p>
        </w:tc>
      </w:tr>
      <w:tr w:rsidR="00EE1408" w:rsidRPr="00EE1408" w:rsidTr="00EE1408">
        <w:tc>
          <w:tcPr>
            <w:tcW w:w="675" w:type="dxa"/>
          </w:tcPr>
          <w:p w:rsidR="00BE1430" w:rsidRPr="00EE1408" w:rsidRDefault="00BE1430" w:rsidP="00EE14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14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678" w:type="dxa"/>
          </w:tcPr>
          <w:p w:rsidR="00BE1430" w:rsidRPr="00EE1408" w:rsidRDefault="00BE1430" w:rsidP="00EE140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BE1430" w:rsidRPr="00EE1408" w:rsidRDefault="00BE1430" w:rsidP="00EE140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E1408" w:rsidRPr="00EE1408" w:rsidTr="00EE1408">
        <w:tc>
          <w:tcPr>
            <w:tcW w:w="675" w:type="dxa"/>
          </w:tcPr>
          <w:p w:rsidR="00BE1430" w:rsidRPr="00EE1408" w:rsidRDefault="00BE1430" w:rsidP="00EE14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14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678" w:type="dxa"/>
          </w:tcPr>
          <w:p w:rsidR="00BE1430" w:rsidRPr="00EE1408" w:rsidRDefault="00BE1430" w:rsidP="00EE140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BE1430" w:rsidRPr="00EE1408" w:rsidRDefault="00BE1430" w:rsidP="00EE140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E1430" w:rsidRPr="00EE1408" w:rsidTr="00EE1408">
        <w:tc>
          <w:tcPr>
            <w:tcW w:w="675" w:type="dxa"/>
          </w:tcPr>
          <w:p w:rsidR="00BE1430" w:rsidRPr="00EE1408" w:rsidRDefault="00BE1430" w:rsidP="00EE14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14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678" w:type="dxa"/>
          </w:tcPr>
          <w:p w:rsidR="00BE1430" w:rsidRPr="00EE1408" w:rsidRDefault="00BE1430" w:rsidP="00EE140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BE1430" w:rsidRPr="00EE1408" w:rsidRDefault="00BE1430" w:rsidP="00EE140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BE1430" w:rsidRPr="00EE1408" w:rsidRDefault="00BE1430" w:rsidP="00BE14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E1430" w:rsidRPr="00EE1408" w:rsidRDefault="00BE1430" w:rsidP="00BE14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E1430" w:rsidRPr="00EE1408" w:rsidRDefault="00BE1430" w:rsidP="00BE1430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40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Pr="00EE140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140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140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</w:t>
      </w:r>
    </w:p>
    <w:p w:rsidR="00BE1430" w:rsidRPr="00EE1408" w:rsidRDefault="00BE1430" w:rsidP="00BE1430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E140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Miejscowość, data</w:t>
      </w:r>
      <w:r w:rsidRPr="00EE140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EE140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EE140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EE140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EE140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BE1430" w:rsidRPr="00EE1408" w:rsidRDefault="00BE1430" w:rsidP="00BE1430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E140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BE1430" w:rsidRPr="00EE1408" w:rsidRDefault="00BE1430" w:rsidP="00BE1430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E1430" w:rsidRPr="00EE1408" w:rsidRDefault="00BE1430" w:rsidP="00BE1430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E1430" w:rsidRPr="00EE1408" w:rsidRDefault="00BE1430" w:rsidP="00BE1430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E1430" w:rsidRPr="00EE1408" w:rsidRDefault="00BE1430" w:rsidP="00BE1430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E140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1) oświadczenie należy przekazać Zamawiającemu  w terminie 3 dni od dnia zamieszczenia na stronie internetowej  informacji z otwarcia ofert, o której  mowa w art. 86 ust. 5 </w:t>
      </w:r>
      <w:proofErr w:type="spellStart"/>
      <w:r w:rsidRPr="00EE140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Pzp</w:t>
      </w:r>
      <w:proofErr w:type="spellEnd"/>
      <w:r w:rsidRPr="00EE140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</w:p>
    <w:p w:rsidR="00BE1430" w:rsidRPr="00EE1408" w:rsidRDefault="00BE1430" w:rsidP="00BE1430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E140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2)  -  należy wypełnić </w:t>
      </w:r>
      <w:r w:rsidRPr="00EE140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jedną</w:t>
      </w:r>
      <w:r w:rsidRPr="00EE140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 właściwą część dokumentu; niepotrzebne skreślić</w:t>
      </w:r>
    </w:p>
    <w:p w:rsidR="00BE1430" w:rsidRPr="00EE1408" w:rsidRDefault="00BE1430" w:rsidP="00BE1430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E140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3) - </w:t>
      </w:r>
      <w:r w:rsidRPr="00EE1408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 xml:space="preserve">w przypadku składania oferty wspólnej – oświadczenie składa </w:t>
      </w:r>
      <w:r w:rsidRPr="00EE1408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pl-PL"/>
        </w:rPr>
        <w:t xml:space="preserve">każdy </w:t>
      </w:r>
      <w:r w:rsidRPr="00EE1408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>z Wykonawców wspólnie ubiegających się</w:t>
      </w:r>
      <w:r w:rsidRPr="00EE140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udzielenie zamówienia</w:t>
      </w:r>
    </w:p>
    <w:p w:rsidR="00BE1430" w:rsidRPr="00EE1408" w:rsidRDefault="00BE1430" w:rsidP="00BE1430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E1430" w:rsidRPr="00EE1408" w:rsidRDefault="00BE1430" w:rsidP="00BE143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E140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140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14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</w:t>
      </w:r>
    </w:p>
    <w:p w:rsidR="00E1557B" w:rsidRPr="00EE1408" w:rsidRDefault="00E1557B"/>
    <w:sectPr w:rsidR="00E1557B" w:rsidRPr="00EE1408" w:rsidSect="00EE1408">
      <w:pgSz w:w="11900" w:h="16820"/>
      <w:pgMar w:top="709" w:right="1127" w:bottom="360" w:left="1420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30"/>
    <w:rsid w:val="008D221E"/>
    <w:rsid w:val="00960FFF"/>
    <w:rsid w:val="00AA7841"/>
    <w:rsid w:val="00BE1430"/>
    <w:rsid w:val="00D13F87"/>
    <w:rsid w:val="00E1557B"/>
    <w:rsid w:val="00EE1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14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14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1933EFDE</Template>
  <TotalTime>3</TotalTime>
  <Pages>1</Pages>
  <Words>313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5</cp:revision>
  <cp:lastPrinted>2019-11-13T08:43:00Z</cp:lastPrinted>
  <dcterms:created xsi:type="dcterms:W3CDTF">2018-10-04T11:14:00Z</dcterms:created>
  <dcterms:modified xsi:type="dcterms:W3CDTF">2019-11-13T08:59:00Z</dcterms:modified>
</cp:coreProperties>
</file>