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844BB" w14:textId="1E70AC18" w:rsidR="002A12D5" w:rsidRPr="0083123B" w:rsidRDefault="00D8489C" w:rsidP="00DA7FB8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Załącznik nr 5</w:t>
      </w:r>
      <w:r w:rsidR="002A12D5" w:rsidRPr="0083123B">
        <w:rPr>
          <w:rFonts w:ascii="Times New Roman" w:hAnsi="Times New Roman" w:cs="Times New Roman"/>
          <w:sz w:val="24"/>
          <w:szCs w:val="24"/>
        </w:rPr>
        <w:t xml:space="preserve"> do SIWZ </w:t>
      </w:r>
    </w:p>
    <w:p w14:paraId="77219F62" w14:textId="77777777" w:rsidR="00880864" w:rsidRPr="0083123B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C70B4" w14:textId="77777777" w:rsidR="00D8489C" w:rsidRPr="0083123B" w:rsidRDefault="00D8489C" w:rsidP="00DA7F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UMOWA</w:t>
      </w:r>
      <w:r w:rsidR="002A12D5" w:rsidRPr="00831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FB8" w:rsidRPr="0083123B">
        <w:rPr>
          <w:rFonts w:ascii="Times New Roman" w:hAnsi="Times New Roman" w:cs="Times New Roman"/>
          <w:b/>
          <w:sz w:val="24"/>
          <w:szCs w:val="24"/>
        </w:rPr>
        <w:t xml:space="preserve">(PROJEKT) </w:t>
      </w:r>
    </w:p>
    <w:p w14:paraId="0CAC9E35" w14:textId="77777777" w:rsidR="002A12D5" w:rsidRPr="0083123B" w:rsidRDefault="002A12D5" w:rsidP="00DA7F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na kompleksową dostawę gazu ziemnego</w:t>
      </w:r>
    </w:p>
    <w:p w14:paraId="553E118C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40DD6" w14:textId="77777777" w:rsidR="0049674D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zawarta w 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Kielcach w </w:t>
      </w:r>
      <w:r w:rsidRPr="0083123B">
        <w:rPr>
          <w:rFonts w:ascii="Times New Roman" w:hAnsi="Times New Roman" w:cs="Times New Roman"/>
          <w:sz w:val="24"/>
          <w:szCs w:val="24"/>
        </w:rPr>
        <w:t xml:space="preserve">dniu…………………. pomiędzy: </w:t>
      </w:r>
    </w:p>
    <w:p w14:paraId="6D03ACBF" w14:textId="77777777" w:rsidR="0049674D" w:rsidRPr="0083123B" w:rsidRDefault="0049674D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70BB4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Gminą Kielce ul. Rynek 1, 25-303 Kielce, REGON: 291009343:  NIP: 657-261-73-25</w:t>
      </w:r>
      <w:r w:rsidR="0049674D" w:rsidRPr="0083123B">
        <w:rPr>
          <w:rFonts w:ascii="Times New Roman" w:hAnsi="Times New Roman" w:cs="Times New Roman"/>
          <w:sz w:val="24"/>
          <w:szCs w:val="24"/>
        </w:rPr>
        <w:t xml:space="preserve">, </w:t>
      </w:r>
      <w:r w:rsidRPr="0083123B">
        <w:rPr>
          <w:rFonts w:ascii="Times New Roman" w:hAnsi="Times New Roman" w:cs="Times New Roman"/>
          <w:sz w:val="24"/>
          <w:szCs w:val="24"/>
        </w:rPr>
        <w:t>reprezentowaną  przez: dyrektora MOSIR: …………………- pełnomocnika, działającego na podstawie udzielonego pełnomocnictwa przez Prezydenta Miasta Kielce</w:t>
      </w:r>
    </w:p>
    <w:p w14:paraId="4658DD05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zwaną  dalej </w:t>
      </w:r>
      <w:r w:rsidR="00235EF7" w:rsidRPr="0083123B">
        <w:rPr>
          <w:rFonts w:ascii="Times New Roman" w:hAnsi="Times New Roman" w:cs="Times New Roman"/>
          <w:b/>
          <w:sz w:val="24"/>
          <w:szCs w:val="24"/>
        </w:rPr>
        <w:t xml:space="preserve">Zamawiającym, </w:t>
      </w:r>
      <w:r w:rsidRPr="0083123B">
        <w:rPr>
          <w:rFonts w:ascii="Times New Roman" w:hAnsi="Times New Roman" w:cs="Times New Roman"/>
          <w:sz w:val="24"/>
          <w:szCs w:val="24"/>
        </w:rPr>
        <w:t>a</w:t>
      </w:r>
    </w:p>
    <w:p w14:paraId="5A23E07B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…………………………………………...,wpisaną do Rejestru Przedsiębiorców prowadzonego przez Sąd Rejonowy …………..Wydział Krajowego Rejestru Sądowego, pod numerem KRS………………………………………………………………………………….. </w:t>
      </w:r>
    </w:p>
    <w:p w14:paraId="2D67BC74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NIP: ………………………………….. REGON: , </w:t>
      </w:r>
    </w:p>
    <w:p w14:paraId="7FB58BF3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reprezentowaną przez:   ………………………………….   – ………………………..……….              </w:t>
      </w:r>
    </w:p>
    <w:p w14:paraId="72C6D300" w14:textId="77777777" w:rsidR="00A76EB3" w:rsidRPr="0083123B" w:rsidRDefault="00A76E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83123B">
        <w:rPr>
          <w:rFonts w:ascii="Times New Roman" w:hAnsi="Times New Roman" w:cs="Times New Roman"/>
          <w:b/>
          <w:sz w:val="24"/>
          <w:szCs w:val="24"/>
        </w:rPr>
        <w:t>Wykonawcą</w:t>
      </w:r>
    </w:p>
    <w:p w14:paraId="50998C3A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A57632" w14:textId="1D7CB6F5" w:rsidR="002821DC" w:rsidRPr="0083123B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Niniejszym - </w:t>
      </w:r>
      <w:r w:rsidR="002A12D5" w:rsidRPr="0083123B">
        <w:rPr>
          <w:rFonts w:ascii="Times New Roman" w:hAnsi="Times New Roman" w:cs="Times New Roman"/>
          <w:sz w:val="24"/>
          <w:szCs w:val="24"/>
        </w:rPr>
        <w:t xml:space="preserve"> w wyniku wyboru oferty Wykonawcy dokonanym w postępowaniu o udzielenie zamówienia publicznego o wartości szacunkowe</w:t>
      </w:r>
      <w:r w:rsidR="0072459B" w:rsidRPr="0083123B">
        <w:rPr>
          <w:rFonts w:ascii="Times New Roman" w:hAnsi="Times New Roman" w:cs="Times New Roman"/>
          <w:sz w:val="24"/>
          <w:szCs w:val="24"/>
        </w:rPr>
        <w:t>j poniżej równowartości w zł 221</w:t>
      </w:r>
      <w:r w:rsidR="002A12D5" w:rsidRPr="0083123B">
        <w:rPr>
          <w:rFonts w:ascii="Times New Roman" w:hAnsi="Times New Roman" w:cs="Times New Roman"/>
          <w:sz w:val="24"/>
          <w:szCs w:val="24"/>
        </w:rPr>
        <w:t> 000 euro, prowadzonego w trybie przetargu nieograniczonego na podstawie ustawy z dnia 29 stycznia 2004r. Prawo zamówień publicznych (</w:t>
      </w:r>
      <w:proofErr w:type="spellStart"/>
      <w:r w:rsidR="00C94CA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94CA9">
        <w:rPr>
          <w:rFonts w:ascii="Times New Roman" w:hAnsi="Times New Roman" w:cs="Times New Roman"/>
          <w:sz w:val="24"/>
          <w:szCs w:val="24"/>
        </w:rPr>
        <w:t>.</w:t>
      </w:r>
      <w:r w:rsidR="00C94CA9" w:rsidRPr="00C94CA9">
        <w:rPr>
          <w:rFonts w:ascii="Times New Roman" w:hAnsi="Times New Roman" w:cs="Times New Roman"/>
          <w:sz w:val="24"/>
          <w:szCs w:val="24"/>
        </w:rPr>
        <w:t xml:space="preserve"> </w:t>
      </w:r>
      <w:r w:rsidR="00C94CA9" w:rsidRPr="00BD2417">
        <w:rPr>
          <w:rFonts w:ascii="Times New Roman" w:hAnsi="Times New Roman" w:cs="Times New Roman"/>
          <w:sz w:val="24"/>
          <w:szCs w:val="24"/>
        </w:rPr>
        <w:t>Dz. U. z 2018 r. poz. 1896 ze zm</w:t>
      </w:r>
      <w:bookmarkStart w:id="0" w:name="_GoBack"/>
      <w:bookmarkEnd w:id="0"/>
      <w:r w:rsidR="00C94CA9">
        <w:rPr>
          <w:rFonts w:ascii="Times New Roman" w:hAnsi="Times New Roman" w:cs="Times New Roman"/>
          <w:sz w:val="24"/>
          <w:szCs w:val="24"/>
        </w:rPr>
        <w:t xml:space="preserve"> </w:t>
      </w:r>
      <w:r w:rsidR="0072459B" w:rsidRPr="0083123B">
        <w:rPr>
          <w:rFonts w:ascii="Times New Roman" w:hAnsi="Times New Roman" w:cs="Times New Roman"/>
          <w:sz w:val="24"/>
          <w:szCs w:val="24"/>
        </w:rPr>
        <w:t>)</w:t>
      </w:r>
      <w:r w:rsidRPr="0083123B">
        <w:rPr>
          <w:rFonts w:ascii="Times New Roman" w:hAnsi="Times New Roman" w:cs="Times New Roman"/>
          <w:sz w:val="24"/>
          <w:szCs w:val="24"/>
        </w:rPr>
        <w:t xml:space="preserve">, zwanej dalej </w:t>
      </w:r>
      <w:proofErr w:type="spellStart"/>
      <w:r w:rsidRPr="0083123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3123B">
        <w:rPr>
          <w:rFonts w:ascii="Times New Roman" w:hAnsi="Times New Roman" w:cs="Times New Roman"/>
          <w:sz w:val="24"/>
          <w:szCs w:val="24"/>
        </w:rPr>
        <w:t xml:space="preserve"> lub ustawą, Strony zawierają umowę o następującej treści:</w:t>
      </w:r>
    </w:p>
    <w:p w14:paraId="3FB42FEF" w14:textId="77777777" w:rsidR="00E773E2" w:rsidRPr="0083123B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9FC082" w14:textId="77777777" w:rsidR="00D71ACA" w:rsidRPr="0083123B" w:rsidRDefault="00E773E2" w:rsidP="00DA7F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51A92F84" w14:textId="77777777" w:rsidR="00803DF2" w:rsidRPr="0083123B" w:rsidRDefault="00A6676C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1</w:t>
      </w:r>
      <w:r w:rsidR="00803DF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6290B132" w14:textId="77777777" w:rsidR="00DA7FB8" w:rsidRPr="0083123B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1. Przedmiotem Umowy jest kompleksowa dostawa i dystrybucja gazu ziemnego wysokometanowego o symbolu E, do </w:t>
      </w:r>
      <w:r w:rsidR="0072459B" w:rsidRPr="0083123B">
        <w:rPr>
          <w:rFonts w:ascii="Times New Roman" w:hAnsi="Times New Roman" w:cs="Times New Roman"/>
          <w:sz w:val="24"/>
          <w:szCs w:val="24"/>
        </w:rPr>
        <w:t xml:space="preserve">punktów poboru gazu w obiektach </w:t>
      </w:r>
      <w:r w:rsidRPr="0083123B">
        <w:rPr>
          <w:rFonts w:ascii="Times New Roman" w:hAnsi="Times New Roman" w:cs="Times New Roman"/>
          <w:sz w:val="24"/>
          <w:szCs w:val="24"/>
        </w:rPr>
        <w:t>Zamawiającego</w:t>
      </w:r>
      <w:r w:rsidR="0072459B" w:rsidRPr="0083123B">
        <w:rPr>
          <w:rFonts w:ascii="Times New Roman" w:hAnsi="Times New Roman" w:cs="Times New Roman"/>
          <w:b/>
          <w:sz w:val="24"/>
          <w:szCs w:val="24"/>
        </w:rPr>
        <w:t>:</w:t>
      </w:r>
    </w:p>
    <w:p w14:paraId="63EAA7A0" w14:textId="77777777" w:rsidR="0072459B" w:rsidRPr="0083123B" w:rsidRDefault="0072459B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D8482" w14:textId="77777777" w:rsidR="0072459B" w:rsidRPr="0083123B" w:rsidRDefault="0072459B" w:rsidP="00724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1)</w:t>
      </w:r>
      <w:r w:rsidR="0049674D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Kryta Pływalnia FOKA, Kielce ul. Barwinek 31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394151D5" w14:textId="77777777" w:rsidR="0072459B" w:rsidRPr="0083123B" w:rsidRDefault="0072459B" w:rsidP="00724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2) Kryta Pływalnia DELFIN, Kielce ul. Krakowska 2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19ED33B8" w14:textId="77777777" w:rsidR="0072459B" w:rsidRPr="0083123B" w:rsidRDefault="0072459B" w:rsidP="00724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3) Hala Sportowa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  <w:r w:rsidRPr="0083123B">
        <w:rPr>
          <w:rFonts w:ascii="Times New Roman" w:hAnsi="Times New Roman" w:cs="Times New Roman"/>
          <w:sz w:val="24"/>
          <w:szCs w:val="24"/>
        </w:rPr>
        <w:t xml:space="preserve"> Kielce ul. Warszawska 338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3BE5DD6E" w14:textId="77777777" w:rsidR="0072459B" w:rsidRPr="0083123B" w:rsidRDefault="0072459B" w:rsidP="00724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4)</w:t>
      </w:r>
      <w:r w:rsidRPr="0083123B"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Stadion Piłkarski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  <w:r w:rsidRPr="0083123B">
        <w:rPr>
          <w:rFonts w:ascii="Times New Roman" w:hAnsi="Times New Roman" w:cs="Times New Roman"/>
          <w:sz w:val="24"/>
          <w:szCs w:val="24"/>
        </w:rPr>
        <w:t xml:space="preserve"> Kielce ul. Szczepaniaka 29</w:t>
      </w:r>
      <w:r w:rsidR="0049674D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7C6C98A7" w14:textId="77777777" w:rsidR="0072459B" w:rsidRPr="0083123B" w:rsidRDefault="0072459B" w:rsidP="007245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93ABF" w14:textId="77777777" w:rsidR="00D8489C" w:rsidRPr="0083123B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na zasadach określonych w ustawie z dnia 10 kwietnia 1997r. Prawo energetyczne</w:t>
      </w:r>
      <w:r w:rsidR="0049674D" w:rsidRPr="0083123B">
        <w:rPr>
          <w:rFonts w:ascii="Times New Roman" w:hAnsi="Times New Roman" w:cs="Times New Roman"/>
          <w:sz w:val="24"/>
          <w:szCs w:val="24"/>
        </w:rPr>
        <w:t xml:space="preserve"> (Dz.U. z 2018 r., poz. 755 z późn.zm.)</w:t>
      </w:r>
      <w:r w:rsidRPr="0083123B">
        <w:rPr>
          <w:rFonts w:ascii="Times New Roman" w:hAnsi="Times New Roman" w:cs="Times New Roman"/>
          <w:sz w:val="24"/>
          <w:szCs w:val="24"/>
        </w:rPr>
        <w:t xml:space="preserve"> oraz wydanych na jej podstawie aktach wykonawczych.</w:t>
      </w:r>
    </w:p>
    <w:p w14:paraId="61BFA9CB" w14:textId="77777777" w:rsidR="00D71ACA" w:rsidRPr="0083123B" w:rsidRDefault="00D71AC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E1CD0E" w14:textId="77777777" w:rsidR="00D8489C" w:rsidRPr="00D12E65" w:rsidRDefault="00D8489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D12E65">
        <w:rPr>
          <w:rFonts w:ascii="Times New Roman" w:hAnsi="Times New Roman" w:cs="Times New Roman"/>
          <w:sz w:val="24"/>
          <w:szCs w:val="24"/>
        </w:rPr>
        <w:t xml:space="preserve">2. Jeżeli nic innego nie wynika z postanowień Umowy użyte w niej pojęcia oznaczają: </w:t>
      </w:r>
    </w:p>
    <w:p w14:paraId="418452AD" w14:textId="77777777" w:rsidR="008A49D9" w:rsidRPr="00D12E65" w:rsidRDefault="008A49D9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2E65">
        <w:rPr>
          <w:rFonts w:ascii="Times New Roman" w:hAnsi="Times New Roman" w:cs="Times New Roman"/>
          <w:sz w:val="24"/>
          <w:szCs w:val="24"/>
        </w:rPr>
        <w:t>IRiESD</w:t>
      </w:r>
      <w:proofErr w:type="spellEnd"/>
      <w:r w:rsidRPr="00D12E65">
        <w:rPr>
          <w:rFonts w:ascii="Times New Roman" w:hAnsi="Times New Roman" w:cs="Times New Roman"/>
          <w:sz w:val="24"/>
          <w:szCs w:val="24"/>
        </w:rPr>
        <w:t xml:space="preserve"> - Instrukcja Ruchu i Eksploatacji Sieci Dystrybucyjnej,</w:t>
      </w:r>
      <w:r w:rsidRPr="00D12E65">
        <w:t xml:space="preserve"> </w:t>
      </w:r>
      <w:r w:rsidRPr="00D12E65">
        <w:rPr>
          <w:rFonts w:ascii="Times New Roman" w:hAnsi="Times New Roman" w:cs="Times New Roman"/>
          <w:sz w:val="24"/>
          <w:szCs w:val="24"/>
        </w:rPr>
        <w:t>która weszła w życie z dniem 1 września 2016 r</w:t>
      </w:r>
    </w:p>
    <w:p w14:paraId="0C64805B" w14:textId="77777777" w:rsidR="00E72221" w:rsidRPr="00D12E65" w:rsidRDefault="00D8489C" w:rsidP="00DA7FB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OSD - Operator Systemu Dystrybucyjnego – przedsiębiorstwo zajmujące się dystrybucją paliw gazowych, do sieci, którego przyłączona jest instalacja odbiorcy, odpowiedzialny za ruch sieciowy w gazowym systemie dystrybucyjnym, bieżące i długookresowe bezpieczeństwo funkcjonowania tego systemu, eksploatację, konserwację, remonty oraz niezbędną rozbudowę sieci dystrybucyjnej,</w:t>
      </w:r>
    </w:p>
    <w:p w14:paraId="4AF5EAE5" w14:textId="31907CEB" w:rsidR="00E72221" w:rsidRPr="00D12E65" w:rsidRDefault="00D8489C" w:rsidP="004914E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Taryfa OSD – zatwierdzona przez Prezesa Urzędu Regulacji Energetyki Taryfa na świadczenie przez OSD usług dystrybucji, </w:t>
      </w:r>
    </w:p>
    <w:p w14:paraId="574142D5" w14:textId="77777777" w:rsidR="00D71ACA" w:rsidRPr="00D12E65" w:rsidRDefault="00D71ACA" w:rsidP="00DA7FB8">
      <w:pPr>
        <w:pStyle w:val="Akapitzlist"/>
        <w:numPr>
          <w:ilvl w:val="0"/>
          <w:numId w:val="3"/>
        </w:num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Umowa dystrybucyjna z OSD – umowa zawarta pomiędzy Wykonawcą a OSD</w:t>
      </w:r>
      <w:r w:rsidR="00F814AE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Pr="00D12E65">
        <w:rPr>
          <w:rFonts w:ascii="Times New Roman" w:hAnsi="Times New Roman" w:cs="Times New Roman"/>
          <w:sz w:val="24"/>
          <w:szCs w:val="24"/>
        </w:rPr>
        <w:t>określająca ich wzajemne prawa i obowiązki związane ze świadczeniem usługi</w:t>
      </w:r>
      <w:r w:rsidR="00F814AE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Pr="00D12E65">
        <w:rPr>
          <w:rFonts w:ascii="Times New Roman" w:hAnsi="Times New Roman" w:cs="Times New Roman"/>
          <w:sz w:val="24"/>
          <w:szCs w:val="24"/>
        </w:rPr>
        <w:t>dystrybucyjnej w celu realizacji niniejszej Umowy, umożliwiająca dostarczanie przez</w:t>
      </w:r>
    </w:p>
    <w:p w14:paraId="7DADD7F1" w14:textId="77777777" w:rsidR="00E72221" w:rsidRPr="00D12E65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Wykonawcę gazu ziemnego do punktów odbioru wskazanych w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§ </w:t>
      </w:r>
      <w:r w:rsidRPr="00D12E65">
        <w:rPr>
          <w:rFonts w:ascii="Times New Roman" w:hAnsi="Times New Roman" w:cs="Times New Roman"/>
          <w:sz w:val="24"/>
          <w:szCs w:val="24"/>
        </w:rPr>
        <w:t xml:space="preserve">1 </w:t>
      </w:r>
      <w:r w:rsidR="00E72221" w:rsidRPr="00D12E65">
        <w:rPr>
          <w:rFonts w:ascii="Times New Roman" w:hAnsi="Times New Roman" w:cs="Times New Roman"/>
          <w:sz w:val="24"/>
          <w:szCs w:val="24"/>
        </w:rPr>
        <w:t>Umowy,</w:t>
      </w:r>
    </w:p>
    <w:p w14:paraId="11422E57" w14:textId="58F07AD9" w:rsidR="00E72221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  </w:t>
      </w:r>
      <w:r w:rsidR="004914E0" w:rsidRPr="00D12E65">
        <w:rPr>
          <w:rFonts w:ascii="Times New Roman" w:hAnsi="Times New Roman" w:cs="Times New Roman"/>
          <w:sz w:val="24"/>
          <w:szCs w:val="24"/>
        </w:rPr>
        <w:t xml:space="preserve">5)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Umowa – niniejsza Umowa,</w:t>
      </w:r>
    </w:p>
    <w:p w14:paraId="32F887C3" w14:textId="1DCA8D63" w:rsidR="00D71ACA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  </w:t>
      </w:r>
      <w:r w:rsidR="004914E0" w:rsidRPr="00D12E65">
        <w:rPr>
          <w:rFonts w:ascii="Times New Roman" w:hAnsi="Times New Roman" w:cs="Times New Roman"/>
          <w:sz w:val="24"/>
          <w:szCs w:val="24"/>
        </w:rPr>
        <w:t>6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Punkt odbioru – miejsce dostarczania gazu ziemnego,</w:t>
      </w:r>
    </w:p>
    <w:p w14:paraId="037D1A9C" w14:textId="2FE8E8EF" w:rsidR="00D71ACA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4914E0" w:rsidRPr="00D12E65">
        <w:rPr>
          <w:rFonts w:ascii="Times New Roman" w:hAnsi="Times New Roman" w:cs="Times New Roman"/>
          <w:sz w:val="24"/>
          <w:szCs w:val="24"/>
        </w:rPr>
        <w:t>7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PPG – punkt poboru gazu,</w:t>
      </w:r>
    </w:p>
    <w:p w14:paraId="7172932F" w14:textId="5C19CDBE" w:rsidR="00D71ACA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  </w:t>
      </w:r>
      <w:r w:rsidR="004914E0" w:rsidRPr="00D12E65">
        <w:rPr>
          <w:rFonts w:ascii="Times New Roman" w:hAnsi="Times New Roman" w:cs="Times New Roman"/>
          <w:sz w:val="24"/>
          <w:szCs w:val="24"/>
        </w:rPr>
        <w:t>8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Paliwo gazowe / gaz ziemny – gaz ziemny wysokometanowy o symbolu E,</w:t>
      </w:r>
    </w:p>
    <w:p w14:paraId="53855AF9" w14:textId="3770520D" w:rsidR="00D71ACA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  </w:t>
      </w:r>
      <w:r w:rsidR="004914E0" w:rsidRPr="00D12E65">
        <w:rPr>
          <w:rFonts w:ascii="Times New Roman" w:hAnsi="Times New Roman" w:cs="Times New Roman"/>
          <w:sz w:val="24"/>
          <w:szCs w:val="24"/>
        </w:rPr>
        <w:t>9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Moc umowna – maksymalna ilość paliwa gazowego wyrażona w kWh/h, którą</w:t>
      </w:r>
      <w:r w:rsidR="00F814AE" w:rsidRPr="00D12E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FFE7B0" w14:textId="77777777" w:rsidR="00D71ACA" w:rsidRPr="00D12E65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Odbiorca może odebrać w ciągu godziny</w:t>
      </w:r>
    </w:p>
    <w:p w14:paraId="1D680DA0" w14:textId="4495F7B3" w:rsidR="00D71ACA" w:rsidRPr="00D12E65" w:rsidRDefault="00E72221" w:rsidP="00DA7F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</w:t>
      </w:r>
      <w:r w:rsidR="00D71ACA" w:rsidRPr="00D12E65">
        <w:rPr>
          <w:rFonts w:ascii="Times New Roman" w:hAnsi="Times New Roman" w:cs="Times New Roman"/>
          <w:sz w:val="24"/>
          <w:szCs w:val="24"/>
        </w:rPr>
        <w:t>1</w:t>
      </w:r>
      <w:r w:rsidR="004914E0" w:rsidRPr="00D12E65">
        <w:rPr>
          <w:rFonts w:ascii="Times New Roman" w:hAnsi="Times New Roman" w:cs="Times New Roman"/>
          <w:sz w:val="24"/>
          <w:szCs w:val="24"/>
        </w:rPr>
        <w:t>0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Układ pomiarowy – gazomierz lub inne urządzenie pomiarowe lub pomiarowo </w:t>
      </w:r>
      <w:r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rozliczeniowe,</w:t>
      </w:r>
      <w:r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służące do pomiaru objętości paliwa gazowego pobranego z sieci i</w:t>
      </w:r>
    </w:p>
    <w:p w14:paraId="3BDF7FED" w14:textId="77777777" w:rsidR="00D71ACA" w:rsidRPr="00D12E65" w:rsidRDefault="00D71ACA" w:rsidP="00DA7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dokonywania rozliczeń,</w:t>
      </w:r>
    </w:p>
    <w:p w14:paraId="083B87E9" w14:textId="34FD4F8C" w:rsidR="00D71ACA" w:rsidRPr="00D12E65" w:rsidRDefault="00E72221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</w:t>
      </w:r>
      <w:r w:rsidR="00D71ACA" w:rsidRPr="00D12E65">
        <w:rPr>
          <w:rFonts w:ascii="Times New Roman" w:hAnsi="Times New Roman" w:cs="Times New Roman"/>
          <w:sz w:val="24"/>
          <w:szCs w:val="24"/>
        </w:rPr>
        <w:t>1</w:t>
      </w:r>
      <w:r w:rsidR="004914E0" w:rsidRPr="00D12E65">
        <w:rPr>
          <w:rFonts w:ascii="Times New Roman" w:hAnsi="Times New Roman" w:cs="Times New Roman"/>
          <w:sz w:val="24"/>
          <w:szCs w:val="24"/>
        </w:rPr>
        <w:t>1</w:t>
      </w:r>
      <w:r w:rsidR="00D71AC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880864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="00D71ACA" w:rsidRPr="00D12E65">
        <w:rPr>
          <w:rFonts w:ascii="Times New Roman" w:hAnsi="Times New Roman" w:cs="Times New Roman"/>
          <w:sz w:val="24"/>
          <w:szCs w:val="24"/>
        </w:rPr>
        <w:t>Okres rozliczeniowy – okres, w którym na podstawie odczytów urządzeń</w:t>
      </w:r>
      <w:r w:rsidR="00F814AE" w:rsidRPr="00D12E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99CD4" w14:textId="77777777" w:rsidR="00A6676C" w:rsidRPr="0083123B" w:rsidRDefault="00D71AC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pomiarowych następuje rozliczenie za pobrane paliwo gazowe.</w:t>
      </w:r>
    </w:p>
    <w:p w14:paraId="2D627125" w14:textId="77777777" w:rsidR="00A6676C" w:rsidRPr="0083123B" w:rsidRDefault="00D71ACA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cr/>
      </w:r>
      <w:r w:rsidR="00A6676C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b/>
          <w:sz w:val="24"/>
          <w:szCs w:val="24"/>
        </w:rPr>
        <w:t>Zasady realizacji Umowy</w:t>
      </w:r>
    </w:p>
    <w:p w14:paraId="349B634C" w14:textId="77777777" w:rsidR="00803DF2" w:rsidRPr="0083123B" w:rsidRDefault="00E773E2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§2</w:t>
      </w:r>
      <w:r w:rsidR="00803DF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483D1FB1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Kompleksowa dostawa gazu odbywać się będzie zgodnie z przepisami ustawy z dnia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10 kwietnia 1997 r. - Prawo energet</w:t>
      </w:r>
      <w:r w:rsidR="00880864" w:rsidRPr="0083123B">
        <w:rPr>
          <w:rFonts w:ascii="Times New Roman" w:hAnsi="Times New Roman" w:cs="Times New Roman"/>
          <w:sz w:val="24"/>
          <w:szCs w:val="24"/>
        </w:rPr>
        <w:t>yczne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(Dz.U. z 2018 r., poz. 755 z późn.zm.)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, zgodnie z obowiązującymi </w:t>
      </w:r>
      <w:r w:rsidRPr="0083123B">
        <w:rPr>
          <w:rFonts w:ascii="Times New Roman" w:hAnsi="Times New Roman" w:cs="Times New Roman"/>
          <w:sz w:val="24"/>
          <w:szCs w:val="24"/>
        </w:rPr>
        <w:t>rozporządzeniam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i </w:t>
      </w:r>
      <w:r w:rsidRPr="0083123B">
        <w:rPr>
          <w:rFonts w:ascii="Times New Roman" w:hAnsi="Times New Roman" w:cs="Times New Roman"/>
          <w:sz w:val="24"/>
          <w:szCs w:val="24"/>
        </w:rPr>
        <w:t>do ww. ustawy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, </w:t>
      </w:r>
      <w:r w:rsidRPr="0083123B">
        <w:rPr>
          <w:rFonts w:ascii="Times New Roman" w:hAnsi="Times New Roman" w:cs="Times New Roman"/>
          <w:sz w:val="24"/>
          <w:szCs w:val="24"/>
        </w:rPr>
        <w:t>przepisami us</w:t>
      </w:r>
      <w:r w:rsidR="00880864" w:rsidRPr="0083123B">
        <w:rPr>
          <w:rFonts w:ascii="Times New Roman" w:hAnsi="Times New Roman" w:cs="Times New Roman"/>
          <w:sz w:val="24"/>
          <w:szCs w:val="24"/>
        </w:rPr>
        <w:t>tawy z dnia 23 kwietnia 1964 r.</w:t>
      </w:r>
      <w:r w:rsidRPr="0083123B">
        <w:rPr>
          <w:rFonts w:ascii="Times New Roman" w:hAnsi="Times New Roman" w:cs="Times New Roman"/>
          <w:sz w:val="24"/>
          <w:szCs w:val="24"/>
        </w:rPr>
        <w:t>- Kodeks Cywilny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(Dz.U. z 2018 r., poz. 1025)</w:t>
      </w:r>
      <w:r w:rsidRPr="0083123B">
        <w:rPr>
          <w:rFonts w:ascii="Times New Roman" w:hAnsi="Times New Roman" w:cs="Times New Roman"/>
          <w:sz w:val="24"/>
          <w:szCs w:val="24"/>
        </w:rPr>
        <w:t>, zasadami określonymi w koncesjach, postanowieniac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h niniejszej </w:t>
      </w:r>
      <w:r w:rsidRPr="0083123B">
        <w:rPr>
          <w:rFonts w:ascii="Times New Roman" w:hAnsi="Times New Roman" w:cs="Times New Roman"/>
          <w:sz w:val="24"/>
          <w:szCs w:val="24"/>
        </w:rPr>
        <w:t xml:space="preserve">Umowy, oraz w oparciu o ustawę z dnia 29 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stycznia 2004 r. Prawo zamówień </w:t>
      </w:r>
      <w:r w:rsidRPr="0083123B">
        <w:rPr>
          <w:rFonts w:ascii="Times New Roman" w:hAnsi="Times New Roman" w:cs="Times New Roman"/>
          <w:sz w:val="24"/>
          <w:szCs w:val="24"/>
        </w:rPr>
        <w:t>publicznych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(Dz.U. z 2017 r., poz. 1579 z późn.zm</w:t>
      </w:r>
      <w:r w:rsidRPr="0083123B">
        <w:rPr>
          <w:rFonts w:ascii="Times New Roman" w:hAnsi="Times New Roman" w:cs="Times New Roman"/>
          <w:sz w:val="24"/>
          <w:szCs w:val="24"/>
        </w:rPr>
        <w:t>.</w:t>
      </w:r>
      <w:r w:rsidR="00F814AE" w:rsidRPr="0083123B">
        <w:rPr>
          <w:rFonts w:ascii="Times New Roman" w:hAnsi="Times New Roman" w:cs="Times New Roman"/>
          <w:sz w:val="24"/>
          <w:szCs w:val="24"/>
        </w:rPr>
        <w:t>).</w:t>
      </w:r>
    </w:p>
    <w:p w14:paraId="6BF5B545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Zamawiający oświadcza, że posiada tytuł prawny do korzystania z obiektów, do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których ma być dostarczone paliwo gazowe.</w:t>
      </w:r>
    </w:p>
    <w:p w14:paraId="4C380E74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Wszystkie techniczne warunki dostarczania paliwa gazowego dla danego punktu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odbioru są zgodne z postanowieniami </w:t>
      </w:r>
      <w:proofErr w:type="spellStart"/>
      <w:r w:rsidRPr="0083123B">
        <w:rPr>
          <w:rFonts w:ascii="Times New Roman" w:hAnsi="Times New Roman" w:cs="Times New Roman"/>
          <w:sz w:val="24"/>
          <w:szCs w:val="24"/>
        </w:rPr>
        <w:t>IRiESP</w:t>
      </w:r>
      <w:proofErr w:type="spellEnd"/>
      <w:r w:rsidRPr="0083123B">
        <w:rPr>
          <w:rFonts w:ascii="Times New Roman" w:hAnsi="Times New Roman" w:cs="Times New Roman"/>
          <w:sz w:val="24"/>
          <w:szCs w:val="24"/>
        </w:rPr>
        <w:t xml:space="preserve"> i/lub </w:t>
      </w:r>
      <w:proofErr w:type="spellStart"/>
      <w:r w:rsidRPr="0083123B">
        <w:rPr>
          <w:rFonts w:ascii="Times New Roman" w:hAnsi="Times New Roman" w:cs="Times New Roman"/>
          <w:sz w:val="24"/>
          <w:szCs w:val="24"/>
        </w:rPr>
        <w:t>IRiESD</w:t>
      </w:r>
      <w:proofErr w:type="spellEnd"/>
      <w:r w:rsidRPr="0083123B">
        <w:rPr>
          <w:rFonts w:ascii="Times New Roman" w:hAnsi="Times New Roman" w:cs="Times New Roman"/>
          <w:sz w:val="24"/>
          <w:szCs w:val="24"/>
        </w:rPr>
        <w:t xml:space="preserve"> odpowiedniego Operatora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i przez niego określone.</w:t>
      </w:r>
    </w:p>
    <w:p w14:paraId="1D8F51AF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Własność paliwa gazowego przechodzi z Wykonawcy na Zamawiającego w Punkcie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Odbioru.</w:t>
      </w:r>
    </w:p>
    <w:p w14:paraId="1E3D5C60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5. Zamawiający, w związku z prowadzoną działalnością, zobowiązuje się, że będzie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nabywał i odbierał od Wykonawcy Paliwo Gazowe na cele określone w</w:t>
      </w:r>
      <w:r w:rsidR="0072459B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„Oświadczeniu o przeznaczeniu na potrzeby naliczania podatku akcyzowego”.</w:t>
      </w:r>
    </w:p>
    <w:p w14:paraId="330D9263" w14:textId="77777777" w:rsidR="00A6676C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6. Sporządzenie przedmiotowego oświadczenia należy do obowiązków Wykonawcy.</w:t>
      </w:r>
    </w:p>
    <w:p w14:paraId="2AB5ACB1" w14:textId="77777777" w:rsidR="00836163" w:rsidRPr="0083123B" w:rsidRDefault="00A6676C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7. Zmiana celu wykorzystania Paliwa Gazowego wymaga pisemnego powiadomienia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Wykonawcy o zmianie – w terminie do końca miesiąca kalendarzowego, w którym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nastąpiła zmiana, oraz złożenia Wykonawcy nowego Oświadczenia o przeznaczeniu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Paliwa Gazowego na potrzeby naliczenia akcyzowego, w tym samym terminie.</w:t>
      </w:r>
      <w:r w:rsidRPr="0083123B">
        <w:rPr>
          <w:rFonts w:ascii="Times New Roman" w:hAnsi="Times New Roman" w:cs="Times New Roman"/>
          <w:sz w:val="24"/>
          <w:szCs w:val="24"/>
        </w:rPr>
        <w:cr/>
      </w:r>
    </w:p>
    <w:p w14:paraId="16AEDC25" w14:textId="77777777" w:rsidR="00803DF2" w:rsidRPr="0083123B" w:rsidRDefault="00235EF7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§3</w:t>
      </w:r>
      <w:r w:rsidR="00803DF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4D4022C0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Dostawy gazu odbywać się będą za pośrednictwem sieci dystrybucyjnej należącej do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Operatora Systemu Dystrybucji.</w:t>
      </w:r>
    </w:p>
    <w:p w14:paraId="3081F924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Wykonawca oświadcza, że posiada koncesję na obrót paliwami gazowymi o numerze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……………. wydaną przez Prezesa Urzędu Regulacji Energetyki w dniu ……….., której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okres ważności przypada na dzień ………</w:t>
      </w:r>
      <w:r w:rsidR="00880864" w:rsidRPr="0083123B">
        <w:rPr>
          <w:rFonts w:ascii="Times New Roman" w:hAnsi="Times New Roman" w:cs="Times New Roman"/>
          <w:sz w:val="24"/>
          <w:szCs w:val="24"/>
        </w:rPr>
        <w:t>………………</w:t>
      </w:r>
      <w:r w:rsidRPr="0083123B">
        <w:rPr>
          <w:rFonts w:ascii="Times New Roman" w:hAnsi="Times New Roman" w:cs="Times New Roman"/>
          <w:sz w:val="24"/>
          <w:szCs w:val="24"/>
        </w:rPr>
        <w:t>………… .</w:t>
      </w:r>
    </w:p>
    <w:p w14:paraId="053FA84F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Wykonawca oświadcza, że posiada koncesję na dystrybucję paliw gazowych o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 N</w:t>
      </w:r>
      <w:r w:rsidRPr="0083123B">
        <w:rPr>
          <w:rFonts w:ascii="Times New Roman" w:hAnsi="Times New Roman" w:cs="Times New Roman"/>
          <w:sz w:val="24"/>
          <w:szCs w:val="24"/>
        </w:rPr>
        <w:t>umerze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……………. wydaną przez Prezesa Urzędu Regulacji Energetyki w dniu </w:t>
      </w:r>
      <w:r w:rsidR="00880864" w:rsidRPr="0083123B">
        <w:rPr>
          <w:rFonts w:ascii="Times New Roman" w:hAnsi="Times New Roman" w:cs="Times New Roman"/>
          <w:sz w:val="24"/>
          <w:szCs w:val="24"/>
        </w:rPr>
        <w:t>……….</w:t>
      </w:r>
      <w:r w:rsidRPr="0083123B">
        <w:rPr>
          <w:rFonts w:ascii="Times New Roman" w:hAnsi="Times New Roman" w:cs="Times New Roman"/>
          <w:sz w:val="24"/>
          <w:szCs w:val="24"/>
        </w:rPr>
        <w:t>………..,</w:t>
      </w:r>
    </w:p>
    <w:p w14:paraId="76288416" w14:textId="77777777" w:rsidR="00836163" w:rsidRPr="0083123B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Ważną do dnia </w:t>
      </w:r>
      <w:r w:rsidR="00836163" w:rsidRPr="0083123B">
        <w:rPr>
          <w:rFonts w:ascii="Times New Roman" w:hAnsi="Times New Roman" w:cs="Times New Roman"/>
          <w:sz w:val="24"/>
          <w:szCs w:val="24"/>
        </w:rPr>
        <w:t>………………</w:t>
      </w:r>
      <w:r w:rsidRPr="0083123B">
        <w:rPr>
          <w:rFonts w:ascii="Times New Roman" w:hAnsi="Times New Roman" w:cs="Times New Roman"/>
          <w:sz w:val="24"/>
          <w:szCs w:val="24"/>
        </w:rPr>
        <w:t>…………………………..</w:t>
      </w:r>
      <w:r w:rsidR="00836163" w:rsidRPr="0083123B">
        <w:rPr>
          <w:rFonts w:ascii="Times New Roman" w:hAnsi="Times New Roman" w:cs="Times New Roman"/>
          <w:sz w:val="24"/>
          <w:szCs w:val="24"/>
        </w:rPr>
        <w:t>*. (</w:t>
      </w:r>
      <w:r w:rsidR="00836163" w:rsidRPr="0083123B">
        <w:rPr>
          <w:rFonts w:ascii="Times New Roman" w:hAnsi="Times New Roman" w:cs="Times New Roman"/>
          <w:i/>
          <w:sz w:val="24"/>
          <w:szCs w:val="24"/>
        </w:rPr>
        <w:t>skreślić jeśli nie dotyczy</w:t>
      </w:r>
      <w:r w:rsidR="00836163" w:rsidRPr="0083123B">
        <w:rPr>
          <w:rFonts w:ascii="Times New Roman" w:hAnsi="Times New Roman" w:cs="Times New Roman"/>
          <w:sz w:val="24"/>
          <w:szCs w:val="24"/>
        </w:rPr>
        <w:t>).</w:t>
      </w:r>
    </w:p>
    <w:p w14:paraId="0B603256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/Wykonawca nie będący OSD oświadcza niniejszym, że ma zawartą z OSD umowę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dystrybucyjną. tzw. Generalną Umowę Dystrybucyjną, umożliwiającą sprzedaż gazu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ziemnego do obiektów Zamawiającego za pośrednictwem sieci dystrybucyjnej OSD,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która została zawarta na okres do dnia …</w:t>
      </w:r>
      <w:r w:rsidR="00880864" w:rsidRPr="0083123B">
        <w:rPr>
          <w:rFonts w:ascii="Times New Roman" w:hAnsi="Times New Roman" w:cs="Times New Roman"/>
          <w:sz w:val="24"/>
          <w:szCs w:val="24"/>
        </w:rPr>
        <w:t>……….</w:t>
      </w:r>
      <w:r w:rsidRPr="0083123B">
        <w:rPr>
          <w:rFonts w:ascii="Times New Roman" w:hAnsi="Times New Roman" w:cs="Times New Roman"/>
          <w:sz w:val="24"/>
          <w:szCs w:val="24"/>
        </w:rPr>
        <w:t>……….. *. (</w:t>
      </w:r>
      <w:r w:rsidRPr="0083123B">
        <w:rPr>
          <w:rFonts w:ascii="Times New Roman" w:hAnsi="Times New Roman" w:cs="Times New Roman"/>
          <w:i/>
          <w:sz w:val="24"/>
          <w:szCs w:val="24"/>
        </w:rPr>
        <w:t>skreślić jeśli nie dotyczy</w:t>
      </w:r>
      <w:r w:rsidRPr="0083123B">
        <w:rPr>
          <w:rFonts w:ascii="Times New Roman" w:hAnsi="Times New Roman" w:cs="Times New Roman"/>
          <w:sz w:val="24"/>
          <w:szCs w:val="24"/>
        </w:rPr>
        <w:t>).</w:t>
      </w:r>
    </w:p>
    <w:p w14:paraId="0477C7EA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W przypadku, gdy okres obowiązywania niniejszej Umowy jest dłuższy niż okres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ważności dokumentu opisanego w ust. 2 i/lub 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3, Wykonawca zobligowany jest w </w:t>
      </w:r>
      <w:r w:rsidRPr="0083123B">
        <w:rPr>
          <w:rFonts w:ascii="Times New Roman" w:hAnsi="Times New Roman" w:cs="Times New Roman"/>
          <w:sz w:val="24"/>
          <w:szCs w:val="24"/>
        </w:rPr>
        <w:t xml:space="preserve">terminie nie późniejszym niż na trzy miesiące 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przed datą upływu ważności tych </w:t>
      </w:r>
      <w:r w:rsidRPr="0083123B">
        <w:rPr>
          <w:rFonts w:ascii="Times New Roman" w:hAnsi="Times New Roman" w:cs="Times New Roman"/>
          <w:sz w:val="24"/>
          <w:szCs w:val="24"/>
        </w:rPr>
        <w:t>dokumentów, przedłożyć Zamawiającemu: oświ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adczenie o posiadaniu aktualnej </w:t>
      </w:r>
      <w:r w:rsidRPr="0083123B">
        <w:rPr>
          <w:rFonts w:ascii="Times New Roman" w:hAnsi="Times New Roman" w:cs="Times New Roman"/>
          <w:sz w:val="24"/>
          <w:szCs w:val="24"/>
        </w:rPr>
        <w:t>umowy ramowej zawartej z OSD i/lub aktu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alną koncesję na obrót paliwami </w:t>
      </w:r>
      <w:r w:rsidRPr="0083123B">
        <w:rPr>
          <w:rFonts w:ascii="Times New Roman" w:hAnsi="Times New Roman" w:cs="Times New Roman"/>
          <w:sz w:val="24"/>
          <w:szCs w:val="24"/>
        </w:rPr>
        <w:t>gazowymi.</w:t>
      </w:r>
    </w:p>
    <w:p w14:paraId="023D181B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lastRenderedPageBreak/>
        <w:t>5. Wykonawca przez cały okres obowiązywania niniejszej umowy zobowiązany jest do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posiadania wszelkich wymaganych 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prawem pozwoleń, umów, koncesji </w:t>
      </w:r>
      <w:r w:rsidRPr="0083123B">
        <w:rPr>
          <w:rFonts w:ascii="Times New Roman" w:hAnsi="Times New Roman" w:cs="Times New Roman"/>
          <w:sz w:val="24"/>
          <w:szCs w:val="24"/>
        </w:rPr>
        <w:t>umożliwiających Wykonawcy wykonanie przedmiotu Umowy.</w:t>
      </w:r>
    </w:p>
    <w:p w14:paraId="7CD26AD8" w14:textId="77777777" w:rsidR="00880864" w:rsidRPr="0083123B" w:rsidRDefault="00880864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59D2AA" w14:textId="77777777" w:rsidR="00803DF2" w:rsidRPr="0083123B" w:rsidRDefault="00235EF7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§4</w:t>
      </w:r>
      <w:r w:rsidR="00803DF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23F3876C" w14:textId="776E4AF2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Łączną ilość paliwa gazowego dostarczaną w okresie realizacji Umowy do punktów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odbioru wskazanych w § 1 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Umowy </w:t>
      </w:r>
      <w:r w:rsidRPr="0083123B">
        <w:rPr>
          <w:rFonts w:ascii="Times New Roman" w:hAnsi="Times New Roman" w:cs="Times New Roman"/>
          <w:sz w:val="24"/>
          <w:szCs w:val="24"/>
        </w:rPr>
        <w:t xml:space="preserve">prognozuje się na </w:t>
      </w:r>
      <w:r w:rsidRPr="00747342">
        <w:rPr>
          <w:rFonts w:ascii="Times New Roman" w:hAnsi="Times New Roman" w:cs="Times New Roman"/>
          <w:sz w:val="24"/>
          <w:szCs w:val="24"/>
        </w:rPr>
        <w:t>poziomie</w:t>
      </w:r>
      <w:r w:rsidR="00747342" w:rsidRPr="00747342">
        <w:rPr>
          <w:rFonts w:ascii="Times New Roman" w:hAnsi="Times New Roman" w:cs="Times New Roman"/>
          <w:b/>
          <w:sz w:val="24"/>
          <w:szCs w:val="24"/>
        </w:rPr>
        <w:t xml:space="preserve"> 2 826 005 </w:t>
      </w:r>
      <w:r w:rsidR="00B62353" w:rsidRPr="00747342">
        <w:rPr>
          <w:rFonts w:ascii="Times New Roman" w:hAnsi="Times New Roman" w:cs="Times New Roman"/>
          <w:b/>
          <w:sz w:val="24"/>
          <w:szCs w:val="24"/>
        </w:rPr>
        <w:t>kWh.</w:t>
      </w:r>
    </w:p>
    <w:p w14:paraId="509EEE89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Ewentualna zmiana prognozowanego zużycia nie będzie skutkowała dodatkowymi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kosztami dla Zamawiającego, poza rozliczeniem za faktycznie zużyte paliwo gazowe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wg cen określonych w dokumentacji przeta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rgowej i niniejszej Umowie oraz </w:t>
      </w:r>
      <w:r w:rsidRPr="0083123B">
        <w:rPr>
          <w:rFonts w:ascii="Times New Roman" w:hAnsi="Times New Roman" w:cs="Times New Roman"/>
          <w:sz w:val="24"/>
          <w:szCs w:val="24"/>
        </w:rPr>
        <w:t>rozliczeniem za usługi dystrybucj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i pobranego paliwa gazowego, wg </w:t>
      </w:r>
      <w:r w:rsidRPr="0083123B">
        <w:rPr>
          <w:rFonts w:ascii="Times New Roman" w:hAnsi="Times New Roman" w:cs="Times New Roman"/>
          <w:sz w:val="24"/>
          <w:szCs w:val="24"/>
        </w:rPr>
        <w:t>obowiązującej w danym okresie Taryfy Operator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a, do sieci którego Zamawiający </w:t>
      </w:r>
      <w:r w:rsidRPr="0083123B">
        <w:rPr>
          <w:rFonts w:ascii="Times New Roman" w:hAnsi="Times New Roman" w:cs="Times New Roman"/>
          <w:sz w:val="24"/>
          <w:szCs w:val="24"/>
        </w:rPr>
        <w:t>jest przyłączony.</w:t>
      </w:r>
    </w:p>
    <w:p w14:paraId="7C31CF5D" w14:textId="77777777" w:rsidR="008A49D9" w:rsidRPr="0083123B" w:rsidRDefault="007A2F57" w:rsidP="007A2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N</w:t>
      </w:r>
      <w:r w:rsidR="008A49D9" w:rsidRPr="0083123B">
        <w:rPr>
          <w:rFonts w:ascii="Times New Roman" w:hAnsi="Times New Roman" w:cs="Times New Roman"/>
          <w:sz w:val="24"/>
          <w:szCs w:val="24"/>
        </w:rPr>
        <w:t xml:space="preserve">a potrzeby niniejszej umowy dystrybucję paliwa gazowego do punktów poboru Zamawiającego będzie wykonywał Operator Systemu Dystrybucyjnego , którym jest: Polska Spółka Gazownictwa Sp.  z o.o., </w:t>
      </w:r>
      <w:r w:rsidRPr="0083123B">
        <w:rPr>
          <w:rFonts w:ascii="Times New Roman" w:hAnsi="Times New Roman" w:cs="Times New Roman"/>
          <w:sz w:val="24"/>
          <w:szCs w:val="24"/>
        </w:rPr>
        <w:t xml:space="preserve">ul. Marcina Kasprzaka 25,01-224 Warszawa, </w:t>
      </w:r>
      <w:r w:rsidR="008A49D9" w:rsidRPr="0083123B">
        <w:rPr>
          <w:rFonts w:ascii="Times New Roman" w:hAnsi="Times New Roman" w:cs="Times New Roman"/>
          <w:sz w:val="24"/>
          <w:szCs w:val="24"/>
        </w:rPr>
        <w:t xml:space="preserve">Odział </w:t>
      </w:r>
      <w:r w:rsidRPr="0083123B">
        <w:rPr>
          <w:rFonts w:ascii="Times New Roman" w:hAnsi="Times New Roman" w:cs="Times New Roman"/>
          <w:sz w:val="24"/>
          <w:szCs w:val="24"/>
        </w:rPr>
        <w:t>Zakładu Gazowniczego w Kielcach.</w:t>
      </w:r>
    </w:p>
    <w:p w14:paraId="1DED1B92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478263" w14:textId="77777777" w:rsidR="00836163" w:rsidRPr="0083123B" w:rsidRDefault="00836163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Zobowiązania Stron</w:t>
      </w:r>
    </w:p>
    <w:p w14:paraId="4E61DB58" w14:textId="77777777" w:rsidR="00803DF2" w:rsidRPr="0083123B" w:rsidRDefault="00836163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§5</w:t>
      </w:r>
      <w:r w:rsidR="00803DF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1B288E78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W ramach niniejszej Umowy Wykonawca zobowiązany jest do zapewnienia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nieprzerwanych dostaw gazu ziemnego do punktów odbioru </w:t>
      </w:r>
      <w:r w:rsidR="00880864" w:rsidRPr="0083123B">
        <w:rPr>
          <w:rFonts w:ascii="Times New Roman" w:hAnsi="Times New Roman" w:cs="Times New Roman"/>
          <w:sz w:val="24"/>
          <w:szCs w:val="24"/>
        </w:rPr>
        <w:t>wskazanych w §1</w:t>
      </w:r>
      <w:r w:rsidRPr="0083123B">
        <w:rPr>
          <w:rFonts w:ascii="Times New Roman" w:hAnsi="Times New Roman" w:cs="Times New Roman"/>
          <w:sz w:val="24"/>
          <w:szCs w:val="24"/>
        </w:rPr>
        <w:t xml:space="preserve"> Umowy oraz zapewnienia należytego wykonywania u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sług </w:t>
      </w:r>
      <w:r w:rsidRPr="0083123B">
        <w:rPr>
          <w:rFonts w:ascii="Times New Roman" w:hAnsi="Times New Roman" w:cs="Times New Roman"/>
          <w:sz w:val="24"/>
          <w:szCs w:val="24"/>
        </w:rPr>
        <w:t>związanych z dystrybucją gazu ziemnego.</w:t>
      </w:r>
      <w:r w:rsidRPr="0083123B">
        <w:rPr>
          <w:rFonts w:ascii="Times New Roman" w:hAnsi="Times New Roman" w:cs="Times New Roman"/>
          <w:sz w:val="24"/>
          <w:szCs w:val="24"/>
        </w:rPr>
        <w:cr/>
        <w:t xml:space="preserve"> 2. Wykonawca zobowiązuje się do:</w:t>
      </w:r>
    </w:p>
    <w:p w14:paraId="7DEE60B7" w14:textId="77777777" w:rsidR="00547608" w:rsidRPr="0083123B" w:rsidRDefault="00836163" w:rsidP="00DA7FB8">
      <w:pPr>
        <w:pStyle w:val="Akapitzlist"/>
        <w:numPr>
          <w:ilvl w:val="0"/>
          <w:numId w:val="4"/>
        </w:num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złożenia OSD, w imieniu własnym i Zamawiającego zgłoszenia o zawarciu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niniejszej Umowy / powi</w:t>
      </w:r>
      <w:r w:rsidR="00547608" w:rsidRPr="0083123B">
        <w:rPr>
          <w:rFonts w:ascii="Times New Roman" w:hAnsi="Times New Roman" w:cs="Times New Roman"/>
          <w:sz w:val="24"/>
          <w:szCs w:val="24"/>
        </w:rPr>
        <w:t>adomienia o zmianie sprzedawcy,</w:t>
      </w:r>
    </w:p>
    <w:p w14:paraId="3D01457D" w14:textId="77777777" w:rsidR="00F814AE" w:rsidRPr="0083123B" w:rsidRDefault="00836163" w:rsidP="00DA7FB8">
      <w:pPr>
        <w:pStyle w:val="Akapitzlist"/>
        <w:numPr>
          <w:ilvl w:val="0"/>
          <w:numId w:val="4"/>
        </w:num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reprezentowania Zamawiającego przed OSD w procesie zmiany sprzedawcy.</w:t>
      </w:r>
    </w:p>
    <w:p w14:paraId="74D3B3BC" w14:textId="77777777" w:rsidR="00836163" w:rsidRPr="0083123B" w:rsidRDefault="00836163" w:rsidP="00F8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Czynności opisane w pkt 1), 2) Wykonawca podejmie niezwłocznie, w terminie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umożliwiającym rozpoczęcie dostaw mając na względzie ewentualną konieczność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przeprowadzenia procedury zmiany sprzedawcy. W takiej sytuacji Zamawiający</w:t>
      </w:r>
      <w:r w:rsidR="00F814A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udzieli Wykonawcy stosownych Pełnomocnictw w tym zakresie.</w:t>
      </w:r>
    </w:p>
    <w:p w14:paraId="78A31FA4" w14:textId="77777777" w:rsidR="00836163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Wykonawca zobowiązuje się do dokonania wszelkich czynności i uzgodnień z OSD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, </w:t>
      </w:r>
      <w:r w:rsidRPr="0083123B">
        <w:rPr>
          <w:rFonts w:ascii="Times New Roman" w:hAnsi="Times New Roman" w:cs="Times New Roman"/>
          <w:sz w:val="24"/>
          <w:szCs w:val="24"/>
        </w:rPr>
        <w:t>niezbędnych do przeprowadzenia procedury</w:t>
      </w:r>
      <w:r w:rsidR="00547608" w:rsidRPr="0083123B">
        <w:rPr>
          <w:rFonts w:ascii="Times New Roman" w:hAnsi="Times New Roman" w:cs="Times New Roman"/>
          <w:sz w:val="24"/>
          <w:szCs w:val="24"/>
        </w:rPr>
        <w:t xml:space="preserve"> zmiany sprzedawcy. W przypadku </w:t>
      </w:r>
      <w:r w:rsidRPr="0083123B">
        <w:rPr>
          <w:rFonts w:ascii="Times New Roman" w:hAnsi="Times New Roman" w:cs="Times New Roman"/>
          <w:sz w:val="24"/>
          <w:szCs w:val="24"/>
        </w:rPr>
        <w:t>zaistnienia okoliczności uniemożliwiających lub o</w:t>
      </w:r>
      <w:r w:rsidR="00547608" w:rsidRPr="0083123B">
        <w:rPr>
          <w:rFonts w:ascii="Times New Roman" w:hAnsi="Times New Roman" w:cs="Times New Roman"/>
          <w:sz w:val="24"/>
          <w:szCs w:val="24"/>
        </w:rPr>
        <w:t xml:space="preserve">późniających zmianę sprzedawcy, </w:t>
      </w:r>
      <w:r w:rsidRPr="0083123B">
        <w:rPr>
          <w:rFonts w:ascii="Times New Roman" w:hAnsi="Times New Roman" w:cs="Times New Roman"/>
          <w:sz w:val="24"/>
          <w:szCs w:val="24"/>
        </w:rPr>
        <w:t>Wykonawca niezwłocznie poinformuje o ty</w:t>
      </w:r>
      <w:r w:rsidR="00547608" w:rsidRPr="0083123B">
        <w:rPr>
          <w:rFonts w:ascii="Times New Roman" w:hAnsi="Times New Roman" w:cs="Times New Roman"/>
          <w:sz w:val="24"/>
          <w:szCs w:val="24"/>
        </w:rPr>
        <w:t xml:space="preserve">m fakcie Zamawiającego w formie </w:t>
      </w:r>
      <w:r w:rsidRPr="0083123B">
        <w:rPr>
          <w:rFonts w:ascii="Times New Roman" w:hAnsi="Times New Roman" w:cs="Times New Roman"/>
          <w:sz w:val="24"/>
          <w:szCs w:val="24"/>
        </w:rPr>
        <w:t>pisemnej (pocztą tradycyjną</w:t>
      </w:r>
      <w:r w:rsidR="007A2F57" w:rsidRPr="0083123B">
        <w:rPr>
          <w:rFonts w:ascii="Times New Roman" w:hAnsi="Times New Roman" w:cs="Times New Roman"/>
          <w:sz w:val="24"/>
          <w:szCs w:val="24"/>
        </w:rPr>
        <w:t xml:space="preserve"> lub elektroniczną : sekretariat@mosir.kielce.pl</w:t>
      </w:r>
      <w:r w:rsidRPr="0083123B">
        <w:rPr>
          <w:rFonts w:ascii="Times New Roman" w:hAnsi="Times New Roman" w:cs="Times New Roman"/>
          <w:sz w:val="24"/>
          <w:szCs w:val="24"/>
        </w:rPr>
        <w:t xml:space="preserve"> oraz: fax-em na numer 41 </w:t>
      </w:r>
      <w:r w:rsidR="00547608" w:rsidRPr="0083123B">
        <w:rPr>
          <w:rFonts w:ascii="Times New Roman" w:hAnsi="Times New Roman" w:cs="Times New Roman"/>
          <w:sz w:val="24"/>
          <w:szCs w:val="24"/>
        </w:rPr>
        <w:t>36 76</w:t>
      </w:r>
      <w:r w:rsidR="00803DF2" w:rsidRPr="0083123B">
        <w:rPr>
          <w:rFonts w:ascii="Times New Roman" w:hAnsi="Times New Roman" w:cs="Times New Roman"/>
          <w:sz w:val="24"/>
          <w:szCs w:val="24"/>
        </w:rPr>
        <w:t> </w:t>
      </w:r>
      <w:r w:rsidR="00547608" w:rsidRPr="0083123B">
        <w:rPr>
          <w:rFonts w:ascii="Times New Roman" w:hAnsi="Times New Roman" w:cs="Times New Roman"/>
          <w:sz w:val="24"/>
          <w:szCs w:val="24"/>
        </w:rPr>
        <w:t>913</w:t>
      </w:r>
      <w:r w:rsidR="00803DF2" w:rsidRPr="0083123B">
        <w:rPr>
          <w:rFonts w:ascii="Times New Roman" w:hAnsi="Times New Roman" w:cs="Times New Roman"/>
          <w:sz w:val="24"/>
          <w:szCs w:val="24"/>
        </w:rPr>
        <w:t>.</w:t>
      </w:r>
    </w:p>
    <w:p w14:paraId="2501C998" w14:textId="77777777" w:rsidR="00547608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Wykonawca zobowiązany jest do:</w:t>
      </w:r>
    </w:p>
    <w:p w14:paraId="509F9F2A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dostawy paliwa gazowego i zapewnienie świadczenia przez OSD usług dystrybucji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Paliwa Gazowego do Obiektów,</w:t>
      </w:r>
    </w:p>
    <w:p w14:paraId="16A9EB06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pobierania opłat za dostawę i dystrybucję Paliwa gazowego zgodnie z Umową,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Taryfą 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OSD </w:t>
      </w:r>
      <w:r w:rsidRPr="0083123B">
        <w:rPr>
          <w:rFonts w:ascii="Times New Roman" w:hAnsi="Times New Roman" w:cs="Times New Roman"/>
          <w:sz w:val="24"/>
          <w:szCs w:val="24"/>
        </w:rPr>
        <w:t>i obowiązującymi przepisami,</w:t>
      </w:r>
    </w:p>
    <w:p w14:paraId="0FA9F3B7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zapewnienia, na żądanie Zamawiającego, sprawdzenia przez OSD prawidłowości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działania układu pomiarowego, którego właścicielem jest OSD, w terminie 14 dni od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zgłoszenia,</w:t>
      </w:r>
    </w:p>
    <w:p w14:paraId="05F75F3E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zapewnienia, na żądanie Zamawiającego, zlecenia przez OSD niezależnemu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laboratorium posiadającemu wymaganą akredytację sprawdzenia prawidłowości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działania układu pomiarowego, w terminie 7 dni od dnia zgłoszenia żądania oraz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umożliwienia Zamawiającemu zlecenia wykonania dodatkowej ekspertyzy w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terminie 30 dni od daty otrzymania wyniku badania laboratoryjnego,</w:t>
      </w:r>
    </w:p>
    <w:p w14:paraId="7E0D83FE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sprawdzenia przez OSD dotrzymania parametrów jakościowych paliwa gazowego,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wykonując odpowiednie pomiary, a w przypadku stwierdzenia niezgodności jakości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paliwa gazowego z Umową, pokrycia kosztów badań oraz udzielenia stosownej</w:t>
      </w:r>
      <w:r w:rsidR="00547608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bonifikaty, o której mowa w §</w:t>
      </w:r>
      <w:r w:rsidR="005732AA" w:rsidRPr="0083123B">
        <w:rPr>
          <w:rFonts w:ascii="Times New Roman" w:hAnsi="Times New Roman" w:cs="Times New Roman"/>
          <w:sz w:val="24"/>
          <w:szCs w:val="24"/>
        </w:rPr>
        <w:t>7</w:t>
      </w:r>
      <w:r w:rsidRPr="0083123B">
        <w:rPr>
          <w:rFonts w:ascii="Times New Roman" w:hAnsi="Times New Roman" w:cs="Times New Roman"/>
          <w:sz w:val="24"/>
          <w:szCs w:val="24"/>
        </w:rPr>
        <w:t>,</w:t>
      </w:r>
    </w:p>
    <w:p w14:paraId="678DA97F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przyjmowania zgłoszeń i reklamacji dotyczących dostarczania paliwa gazowego,</w:t>
      </w:r>
    </w:p>
    <w:p w14:paraId="40AC61A7" w14:textId="77777777" w:rsidR="00836163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lastRenderedPageBreak/>
        <w:t>dokonywania korekt rozliczeń w przypadku stwierdzenia nieprawidłowości w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zainstalowaniu lub działaniu układu pomiarowego oraz w przypadku przyjęcia do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rozliczeń błędnych odczytów wskazań układu pomiarowego,</w:t>
      </w:r>
    </w:p>
    <w:p w14:paraId="302B0874" w14:textId="77777777" w:rsidR="00547608" w:rsidRPr="0083123B" w:rsidRDefault="00836163" w:rsidP="00DA7FB8">
      <w:pPr>
        <w:pStyle w:val="Akapitzlist"/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nieodpłatnego udzielania informacji w sprawie rozliczeń.</w:t>
      </w:r>
    </w:p>
    <w:p w14:paraId="7DF01A3C" w14:textId="77777777" w:rsidR="00AF3A54" w:rsidRPr="0083123B" w:rsidRDefault="0083616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5. Na podstawie niniejszej Umowy Wykonawca zobowiązuje się do zapewnienia</w:t>
      </w:r>
      <w:r w:rsidR="007A2F57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bilansowania handlowego w zakresie sprzedaży paliwa gazowego. Tym samym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Wykonawca zwalnia Zamawiającego (Odbiorcę) z wszelkich kosztów i obowiązków</w:t>
      </w:r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związanych z bilansowaniem handlowym.</w:t>
      </w:r>
    </w:p>
    <w:p w14:paraId="487A1A73" w14:textId="77777777" w:rsidR="004A5071" w:rsidRDefault="004A5071" w:rsidP="004A50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2B76AA" w14:textId="68D6FE29" w:rsidR="00EB78A2" w:rsidRPr="0083123B" w:rsidRDefault="00AF3A54" w:rsidP="004A50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</w:t>
      </w:r>
      <w:r w:rsidR="00880864" w:rsidRPr="00831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5EF7" w:rsidRPr="0083123B">
        <w:rPr>
          <w:rFonts w:ascii="Times New Roman" w:hAnsi="Times New Roman" w:cs="Times New Roman"/>
          <w:b/>
          <w:sz w:val="24"/>
          <w:szCs w:val="24"/>
        </w:rPr>
        <w:t>6</w:t>
      </w:r>
      <w:r w:rsidR="00EB78A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41745629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Zamawiający zobowiązuje się do:</w:t>
      </w:r>
    </w:p>
    <w:p w14:paraId="271A4D38" w14:textId="6DAE081C" w:rsidR="00110466" w:rsidRPr="00D12E65" w:rsidRDefault="00AF3A54" w:rsidP="004A507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pobierania gazu ziemnego zgodnie z obowiązującymi przepisami i warunkami</w:t>
      </w:r>
      <w:r w:rsidR="00110466" w:rsidRPr="00D12E65">
        <w:rPr>
          <w:rFonts w:ascii="Times New Roman" w:hAnsi="Times New Roman" w:cs="Times New Roman"/>
          <w:sz w:val="24"/>
          <w:szCs w:val="24"/>
        </w:rPr>
        <w:t xml:space="preserve"> </w:t>
      </w:r>
      <w:r w:rsidRPr="00D12E65">
        <w:rPr>
          <w:rFonts w:ascii="Times New Roman" w:hAnsi="Times New Roman" w:cs="Times New Roman"/>
          <w:sz w:val="24"/>
          <w:szCs w:val="24"/>
        </w:rPr>
        <w:t>Umowy</w:t>
      </w:r>
      <w:r w:rsidR="004A5071" w:rsidRPr="00D12E65">
        <w:rPr>
          <w:rFonts w:ascii="Times New Roman" w:hAnsi="Times New Roman" w:cs="Times New Roman"/>
          <w:sz w:val="24"/>
          <w:szCs w:val="24"/>
        </w:rPr>
        <w:t>.</w:t>
      </w:r>
      <w:r w:rsidR="004A5071" w:rsidRPr="00D12E65">
        <w:rPr>
          <w:b/>
          <w:i/>
        </w:rPr>
        <w:t xml:space="preserve"> </w:t>
      </w:r>
      <w:r w:rsidR="004A5071" w:rsidRPr="00D12E65">
        <w:rPr>
          <w:rFonts w:ascii="Times New Roman" w:hAnsi="Times New Roman" w:cs="Times New Roman"/>
          <w:b/>
          <w:sz w:val="24"/>
          <w:szCs w:val="24"/>
        </w:rPr>
        <w:t xml:space="preserve">Zamawiający oświadcza, że dostarczony gaz będzie wykorzystany na potrzeby własne i że jest zwolniony z akcyzy w związku z przeznaczeniem zamawiającego paliwa gazowego do celów opałowych przez organy administracji publicznej (art. 31b ust. 2 pkt. 2 ustawy z dnia 6 grudnia 2008 o podatku akcyzowym (Dz. U. 2014 r. poz. 752 z </w:t>
      </w:r>
      <w:proofErr w:type="spellStart"/>
      <w:r w:rsidR="004A5071" w:rsidRPr="00D12E65">
        <w:rPr>
          <w:rFonts w:ascii="Times New Roman" w:hAnsi="Times New Roman" w:cs="Times New Roman"/>
          <w:b/>
          <w:sz w:val="24"/>
          <w:szCs w:val="24"/>
        </w:rPr>
        <w:t>późn</w:t>
      </w:r>
      <w:proofErr w:type="spellEnd"/>
      <w:r w:rsidR="004A5071" w:rsidRPr="00D12E65">
        <w:rPr>
          <w:rFonts w:ascii="Times New Roman" w:hAnsi="Times New Roman" w:cs="Times New Roman"/>
          <w:b/>
          <w:sz w:val="24"/>
          <w:szCs w:val="24"/>
        </w:rPr>
        <w:t>. zm.).</w:t>
      </w:r>
    </w:p>
    <w:p w14:paraId="37112D85" w14:textId="77777777" w:rsidR="00AF3A54" w:rsidRPr="0083123B" w:rsidRDefault="00AF3A54" w:rsidP="00DA7FB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terminowego regulowania należności za pobrany gaz ziemny oraz usługi </w:t>
      </w:r>
      <w:proofErr w:type="spellStart"/>
      <w:r w:rsidRPr="0083123B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803DF2" w:rsidRPr="008312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0C086E" w14:textId="77777777" w:rsidR="00AF3A54" w:rsidRPr="0083123B" w:rsidRDefault="00AF3A54" w:rsidP="00DA7F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(zgodnie z obowiązującą Taryfą OSD).</w:t>
      </w:r>
    </w:p>
    <w:p w14:paraId="4DAC37E1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Strony zobowiązują się do:</w:t>
      </w:r>
    </w:p>
    <w:p w14:paraId="62E89D5C" w14:textId="77777777" w:rsidR="00110466" w:rsidRPr="0083123B" w:rsidRDefault="00AF3A54" w:rsidP="007A2F5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niezwłocznego wzajemnego informowan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ia się o zauważonych wadach lub </w:t>
      </w:r>
      <w:r w:rsidRPr="0083123B">
        <w:rPr>
          <w:rFonts w:ascii="Times New Roman" w:hAnsi="Times New Roman" w:cs="Times New Roman"/>
          <w:sz w:val="24"/>
          <w:szCs w:val="24"/>
        </w:rPr>
        <w:t>usterkach w układzie pomiarowym oraz innych okolicznościach mających wpływ na</w:t>
      </w:r>
      <w:r w:rsidR="007A2F57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rozliczenia za pobrany gaz ziemny lub usługi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0466" w:rsidRPr="0083123B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EB78A2" w:rsidRPr="0083123B">
        <w:rPr>
          <w:rFonts w:ascii="Times New Roman" w:hAnsi="Times New Roman" w:cs="Times New Roman"/>
          <w:sz w:val="24"/>
          <w:szCs w:val="24"/>
        </w:rPr>
        <w:t>;</w:t>
      </w:r>
    </w:p>
    <w:p w14:paraId="10E9BE79" w14:textId="77777777" w:rsidR="00AF3A54" w:rsidRPr="0083123B" w:rsidRDefault="00110466" w:rsidP="00DA7F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     </w:t>
      </w:r>
      <w:r w:rsidR="00AF3A54" w:rsidRPr="0083123B">
        <w:rPr>
          <w:rFonts w:ascii="Times New Roman" w:hAnsi="Times New Roman" w:cs="Times New Roman"/>
          <w:sz w:val="24"/>
          <w:szCs w:val="24"/>
        </w:rPr>
        <w:t xml:space="preserve">2) 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 </w:t>
      </w:r>
      <w:r w:rsidR="00AF3A54" w:rsidRPr="0083123B">
        <w:rPr>
          <w:rFonts w:ascii="Times New Roman" w:hAnsi="Times New Roman" w:cs="Times New Roman"/>
          <w:sz w:val="24"/>
          <w:szCs w:val="24"/>
        </w:rPr>
        <w:t>zapewnienia wzajemnego dostępu do d</w:t>
      </w:r>
      <w:r w:rsidRPr="0083123B">
        <w:rPr>
          <w:rFonts w:ascii="Times New Roman" w:hAnsi="Times New Roman" w:cs="Times New Roman"/>
          <w:sz w:val="24"/>
          <w:szCs w:val="24"/>
        </w:rPr>
        <w:t xml:space="preserve">anych oraz wglądu do materiałów </w:t>
      </w:r>
      <w:r w:rsidR="00AF3A54" w:rsidRPr="0083123B">
        <w:rPr>
          <w:rFonts w:ascii="Times New Roman" w:hAnsi="Times New Roman" w:cs="Times New Roman"/>
          <w:sz w:val="24"/>
          <w:szCs w:val="24"/>
        </w:rPr>
        <w:t xml:space="preserve">stanowiących </w:t>
      </w:r>
      <w:r w:rsidRPr="0083123B">
        <w:rPr>
          <w:rFonts w:ascii="Times New Roman" w:hAnsi="Times New Roman" w:cs="Times New Roman"/>
          <w:sz w:val="24"/>
          <w:szCs w:val="24"/>
        </w:rPr>
        <w:t xml:space="preserve">  </w:t>
      </w:r>
      <w:r w:rsidR="00AF3A54" w:rsidRPr="0083123B">
        <w:rPr>
          <w:rFonts w:ascii="Times New Roman" w:hAnsi="Times New Roman" w:cs="Times New Roman"/>
          <w:sz w:val="24"/>
          <w:szCs w:val="24"/>
        </w:rPr>
        <w:t xml:space="preserve">podstawę do rozliczeń za pobrany gaz ziemny lub usługi </w:t>
      </w:r>
      <w:proofErr w:type="spellStart"/>
      <w:r w:rsidR="00AF3A54" w:rsidRPr="0083123B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AF3A54" w:rsidRPr="0083123B">
        <w:rPr>
          <w:rFonts w:ascii="Times New Roman" w:hAnsi="Times New Roman" w:cs="Times New Roman"/>
          <w:sz w:val="24"/>
          <w:szCs w:val="24"/>
        </w:rPr>
        <w:t>.</w:t>
      </w:r>
      <w:r w:rsidR="00AF3A54" w:rsidRPr="0083123B">
        <w:rPr>
          <w:rFonts w:ascii="Times New Roman" w:hAnsi="Times New Roman" w:cs="Times New Roman"/>
          <w:sz w:val="24"/>
          <w:szCs w:val="24"/>
        </w:rPr>
        <w:cr/>
      </w:r>
    </w:p>
    <w:p w14:paraId="723CD895" w14:textId="77777777" w:rsidR="00AF3A54" w:rsidRPr="0083123B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Standardy jakościowe/Bonifikaty</w:t>
      </w:r>
    </w:p>
    <w:p w14:paraId="234DC7EA" w14:textId="77777777" w:rsidR="00EB78A2" w:rsidRPr="0083123B" w:rsidRDefault="00AF3A54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§7</w:t>
      </w:r>
      <w:r w:rsidR="00EB78A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79FB122E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Wykonawca zobowiązuje się zapewnić standardy jakościowe obsługi. W przypadku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niedotrzymania standardów jakościowych </w:t>
      </w:r>
      <w:r w:rsidR="00880864" w:rsidRPr="0083123B">
        <w:rPr>
          <w:rFonts w:ascii="Times New Roman" w:hAnsi="Times New Roman" w:cs="Times New Roman"/>
          <w:sz w:val="24"/>
          <w:szCs w:val="24"/>
        </w:rPr>
        <w:t xml:space="preserve">obsługi Zamawiający ma prawo do </w:t>
      </w:r>
      <w:r w:rsidRPr="0083123B">
        <w:rPr>
          <w:rFonts w:ascii="Times New Roman" w:hAnsi="Times New Roman" w:cs="Times New Roman"/>
          <w:sz w:val="24"/>
          <w:szCs w:val="24"/>
        </w:rPr>
        <w:t>żądania od Wykonawcy bonifikaty.</w:t>
      </w:r>
    </w:p>
    <w:p w14:paraId="2FF55510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W przypadku niedotrzymania standardów jakościowych obsługi, określonych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obowiązującymi przepisami Prawa energetycznego, Wykonawca,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na podstawie </w:t>
      </w:r>
      <w:r w:rsidRPr="0083123B">
        <w:rPr>
          <w:rFonts w:ascii="Times New Roman" w:hAnsi="Times New Roman" w:cs="Times New Roman"/>
          <w:sz w:val="24"/>
          <w:szCs w:val="24"/>
        </w:rPr>
        <w:t xml:space="preserve">pisemnego wniosku Zamawiającego, zobowiązany 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jest do udzielenia bonifikat wg </w:t>
      </w:r>
      <w:r w:rsidRPr="0083123B">
        <w:rPr>
          <w:rFonts w:ascii="Times New Roman" w:hAnsi="Times New Roman" w:cs="Times New Roman"/>
          <w:sz w:val="24"/>
          <w:szCs w:val="24"/>
        </w:rPr>
        <w:t>stawek określonych Prawem energetyczny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m oraz zgodnie z obowiązującymi </w:t>
      </w:r>
      <w:r w:rsidRPr="0083123B">
        <w:rPr>
          <w:rFonts w:ascii="Times New Roman" w:hAnsi="Times New Roman" w:cs="Times New Roman"/>
          <w:sz w:val="24"/>
          <w:szCs w:val="24"/>
        </w:rPr>
        <w:t>rozporządzeniami do ww. ustawy lub innym obo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wiązującym w chwili zaistnienia </w:t>
      </w:r>
      <w:r w:rsidRPr="0083123B">
        <w:rPr>
          <w:rFonts w:ascii="Times New Roman" w:hAnsi="Times New Roman" w:cs="Times New Roman"/>
          <w:sz w:val="24"/>
          <w:szCs w:val="24"/>
        </w:rPr>
        <w:t>przywołanej okoliczności aktem prawnym.</w:t>
      </w:r>
    </w:p>
    <w:p w14:paraId="71CD2572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Niespeł</w:t>
      </w:r>
      <w:r w:rsidR="008A49D9" w:rsidRPr="0083123B">
        <w:rPr>
          <w:rFonts w:ascii="Times New Roman" w:hAnsi="Times New Roman" w:cs="Times New Roman"/>
          <w:sz w:val="24"/>
          <w:szCs w:val="24"/>
        </w:rPr>
        <w:t>nienie parametrów jakościowych p</w:t>
      </w:r>
      <w:r w:rsidRPr="0083123B">
        <w:rPr>
          <w:rFonts w:ascii="Times New Roman" w:hAnsi="Times New Roman" w:cs="Times New Roman"/>
          <w:sz w:val="24"/>
          <w:szCs w:val="24"/>
        </w:rPr>
        <w:t>a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liwa gazowego ocenia się według </w:t>
      </w:r>
      <w:r w:rsidRPr="0083123B">
        <w:rPr>
          <w:rFonts w:ascii="Times New Roman" w:hAnsi="Times New Roman" w:cs="Times New Roman"/>
          <w:sz w:val="24"/>
          <w:szCs w:val="24"/>
        </w:rPr>
        <w:t xml:space="preserve">postanowień </w:t>
      </w:r>
      <w:proofErr w:type="spellStart"/>
      <w:r w:rsidRPr="0083123B">
        <w:rPr>
          <w:rFonts w:ascii="Times New Roman" w:hAnsi="Times New Roman" w:cs="Times New Roman"/>
          <w:sz w:val="24"/>
          <w:szCs w:val="24"/>
        </w:rPr>
        <w:t>IRiESD</w:t>
      </w:r>
      <w:proofErr w:type="spellEnd"/>
      <w:r w:rsidRPr="0083123B">
        <w:rPr>
          <w:rFonts w:ascii="Times New Roman" w:hAnsi="Times New Roman" w:cs="Times New Roman"/>
          <w:sz w:val="24"/>
          <w:szCs w:val="24"/>
        </w:rPr>
        <w:t>.</w:t>
      </w:r>
    </w:p>
    <w:p w14:paraId="66227010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Wykonawca nie ponosi odpowiedzialności za niedostarczenie przedmiotu Umowy do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obiektów Zamawiającego w przypadku klęsk żywiołowych, innyc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h przypadków siły </w:t>
      </w:r>
      <w:r w:rsidRPr="0083123B">
        <w:rPr>
          <w:rFonts w:ascii="Times New Roman" w:hAnsi="Times New Roman" w:cs="Times New Roman"/>
          <w:sz w:val="24"/>
          <w:szCs w:val="24"/>
        </w:rPr>
        <w:t>wyższej, awarii w systemie oraz awarii sieciowych.</w:t>
      </w:r>
    </w:p>
    <w:p w14:paraId="5231F425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5. Wykonawca zobowiązany jest do niezwłocznego powiadomienia Zamawiającego o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wystąpieniu sytuacji awaryjnej, która może mieć wpływ na pracę urządzeń, instalacji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Zamawiającego, a w szczególności o przewidy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wanym czasie trwania i zakresie </w:t>
      </w:r>
      <w:r w:rsidRPr="0083123B">
        <w:rPr>
          <w:rFonts w:ascii="Times New Roman" w:hAnsi="Times New Roman" w:cs="Times New Roman"/>
          <w:sz w:val="24"/>
          <w:szCs w:val="24"/>
        </w:rPr>
        <w:t>ograniczeń w dostawie/dystrybucji paliwa gazowego.</w:t>
      </w:r>
    </w:p>
    <w:p w14:paraId="61702394" w14:textId="77777777" w:rsidR="00AF3A54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11D370" w14:textId="77777777" w:rsidR="00AF3A54" w:rsidRPr="0083123B" w:rsidRDefault="00AF3A54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Ceny i stawki opłat</w:t>
      </w:r>
    </w:p>
    <w:p w14:paraId="14E92E08" w14:textId="77777777" w:rsidR="00EB78A2" w:rsidRPr="0083123B" w:rsidRDefault="00AF3A54" w:rsidP="00EB78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8</w:t>
      </w:r>
      <w:r w:rsidR="00EB78A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5097A12D" w14:textId="53E0DE68" w:rsidR="0022215A" w:rsidRPr="0083123B" w:rsidRDefault="00AF3A54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Wynagrodzenie Wykonawcy z tytułu realizacji niniejszej Umowy obliczane będzie jako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suma opłat za pobrane paliwo gazowe i </w:t>
      </w:r>
      <w:r w:rsidR="00110466" w:rsidRPr="0083123B">
        <w:rPr>
          <w:rFonts w:ascii="Times New Roman" w:hAnsi="Times New Roman" w:cs="Times New Roman"/>
          <w:sz w:val="24"/>
          <w:szCs w:val="24"/>
        </w:rPr>
        <w:t>opłat abonamentowych</w:t>
      </w:r>
      <w:r w:rsidR="007A2F57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4263DE" w:rsidRPr="0083123B">
        <w:rPr>
          <w:rFonts w:ascii="Times New Roman" w:hAnsi="Times New Roman" w:cs="Times New Roman"/>
          <w:sz w:val="24"/>
          <w:szCs w:val="24"/>
        </w:rPr>
        <w:t>( wg stawek przeds</w:t>
      </w:r>
      <w:r w:rsidR="00B62353">
        <w:rPr>
          <w:rFonts w:ascii="Times New Roman" w:hAnsi="Times New Roman" w:cs="Times New Roman"/>
          <w:sz w:val="24"/>
          <w:szCs w:val="24"/>
        </w:rPr>
        <w:t>tawionych w Formularzu cenowym (</w:t>
      </w:r>
      <w:r w:rsidR="004263DE" w:rsidRPr="0083123B">
        <w:rPr>
          <w:rFonts w:ascii="Times New Roman" w:hAnsi="Times New Roman" w:cs="Times New Roman"/>
          <w:sz w:val="24"/>
          <w:szCs w:val="24"/>
        </w:rPr>
        <w:t xml:space="preserve"> zał. </w:t>
      </w:r>
      <w:r w:rsidR="00E160AA" w:rsidRPr="0083123B">
        <w:rPr>
          <w:rFonts w:ascii="Times New Roman" w:hAnsi="Times New Roman" w:cs="Times New Roman"/>
          <w:sz w:val="24"/>
          <w:szCs w:val="24"/>
        </w:rPr>
        <w:t>nr 2</w:t>
      </w:r>
      <w:r w:rsidR="004263DE" w:rsidRPr="0083123B">
        <w:rPr>
          <w:rFonts w:ascii="Times New Roman" w:hAnsi="Times New Roman" w:cs="Times New Roman"/>
          <w:sz w:val="24"/>
          <w:szCs w:val="24"/>
        </w:rPr>
        <w:t xml:space="preserve"> do Umowy ) </w:t>
      </w:r>
      <w:r w:rsidRPr="0083123B">
        <w:rPr>
          <w:rFonts w:ascii="Times New Roman" w:hAnsi="Times New Roman" w:cs="Times New Roman"/>
          <w:sz w:val="24"/>
          <w:szCs w:val="24"/>
        </w:rPr>
        <w:t>oraz opł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at dystrybucyjnych wynikających </w:t>
      </w:r>
      <w:r w:rsidR="004263DE" w:rsidRPr="0083123B">
        <w:rPr>
          <w:rFonts w:ascii="Times New Roman" w:hAnsi="Times New Roman" w:cs="Times New Roman"/>
          <w:sz w:val="24"/>
          <w:szCs w:val="24"/>
        </w:rPr>
        <w:t xml:space="preserve">                     z obowiązującej Taryfy OSD.</w:t>
      </w:r>
    </w:p>
    <w:p w14:paraId="640F24FF" w14:textId="77777777" w:rsidR="00AA7683" w:rsidRPr="00D50403" w:rsidRDefault="002221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403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AF3A54" w:rsidRPr="00D50403">
        <w:rPr>
          <w:rFonts w:ascii="Times New Roman" w:hAnsi="Times New Roman" w:cs="Times New Roman"/>
          <w:sz w:val="24"/>
          <w:szCs w:val="24"/>
        </w:rPr>
        <w:t>Cena jednostkowa netto za paliwo gazowe i opłata</w:t>
      </w:r>
      <w:r w:rsidR="00C06CE2" w:rsidRPr="00D50403">
        <w:rPr>
          <w:rFonts w:ascii="Times New Roman" w:hAnsi="Times New Roman" w:cs="Times New Roman"/>
          <w:sz w:val="24"/>
          <w:szCs w:val="24"/>
        </w:rPr>
        <w:t xml:space="preserve"> abonamentowa jest stała przez cały okres trwania u</w:t>
      </w:r>
      <w:r w:rsidR="004263DE" w:rsidRPr="00D50403">
        <w:rPr>
          <w:rFonts w:ascii="Times New Roman" w:hAnsi="Times New Roman" w:cs="Times New Roman"/>
          <w:sz w:val="24"/>
          <w:szCs w:val="24"/>
        </w:rPr>
        <w:t>mowy, z zastrzeżeniem zapisów §12 Umowy.</w:t>
      </w:r>
    </w:p>
    <w:p w14:paraId="340B28D3" w14:textId="74C11BFC" w:rsidR="00C06CE2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403">
        <w:rPr>
          <w:rFonts w:ascii="Times New Roman" w:hAnsi="Times New Roman" w:cs="Times New Roman"/>
          <w:sz w:val="24"/>
          <w:szCs w:val="24"/>
        </w:rPr>
        <w:t>3</w:t>
      </w:r>
      <w:r w:rsidR="00C06CE2" w:rsidRPr="00D50403">
        <w:rPr>
          <w:rFonts w:ascii="Times New Roman" w:hAnsi="Times New Roman" w:cs="Times New Roman"/>
          <w:sz w:val="24"/>
          <w:szCs w:val="24"/>
        </w:rPr>
        <w:t>. Opłaty za pobrane paliwo wyliczane będą, jako</w:t>
      </w:r>
      <w:r w:rsidR="00110466" w:rsidRPr="00D50403">
        <w:rPr>
          <w:rFonts w:ascii="Times New Roman" w:hAnsi="Times New Roman" w:cs="Times New Roman"/>
          <w:sz w:val="24"/>
          <w:szCs w:val="24"/>
        </w:rPr>
        <w:t xml:space="preserve"> suma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iloczynu ilości pobranego </w:t>
      </w:r>
      <w:r w:rsidR="00C06CE2" w:rsidRPr="0083123B">
        <w:rPr>
          <w:rFonts w:ascii="Times New Roman" w:hAnsi="Times New Roman" w:cs="Times New Roman"/>
          <w:sz w:val="24"/>
          <w:szCs w:val="24"/>
        </w:rPr>
        <w:t>paliwa gazowego (którego wielkość ustalona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zostanie na podstawie odczytów </w:t>
      </w:r>
      <w:r w:rsidR="00C06CE2" w:rsidRPr="0083123B">
        <w:rPr>
          <w:rFonts w:ascii="Times New Roman" w:hAnsi="Times New Roman" w:cs="Times New Roman"/>
          <w:sz w:val="24"/>
          <w:szCs w:val="24"/>
        </w:rPr>
        <w:t>układów pomiarowych, udostępnionych Wykonawcy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 przez OSD) i ceny jednostkowej 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netto za </w:t>
      </w:r>
      <w:r w:rsidR="00B62353">
        <w:rPr>
          <w:rFonts w:ascii="Times New Roman" w:hAnsi="Times New Roman" w:cs="Times New Roman"/>
          <w:sz w:val="24"/>
          <w:szCs w:val="24"/>
        </w:rPr>
        <w:t xml:space="preserve">1 </w:t>
      </w:r>
      <w:r w:rsidR="00C06CE2" w:rsidRPr="0083123B">
        <w:rPr>
          <w:rFonts w:ascii="Times New Roman" w:hAnsi="Times New Roman" w:cs="Times New Roman"/>
          <w:sz w:val="24"/>
          <w:szCs w:val="24"/>
        </w:rPr>
        <w:t>kWh oraz opłat abonamentowych netto (z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godnie ze stawkami wskazanymi w </w:t>
      </w:r>
      <w:r w:rsidR="00C06CE2" w:rsidRPr="0083123B">
        <w:rPr>
          <w:rFonts w:ascii="Times New Roman" w:hAnsi="Times New Roman" w:cs="Times New Roman"/>
          <w:sz w:val="24"/>
          <w:szCs w:val="24"/>
        </w:rPr>
        <w:t>F</w:t>
      </w:r>
      <w:r w:rsidR="00E160AA" w:rsidRPr="0083123B">
        <w:rPr>
          <w:rFonts w:ascii="Times New Roman" w:hAnsi="Times New Roman" w:cs="Times New Roman"/>
          <w:sz w:val="24"/>
          <w:szCs w:val="24"/>
        </w:rPr>
        <w:t>ormularzu cenowym Załącznik nr 2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do Umowy)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, powiększona o należny podatek </w:t>
      </w:r>
      <w:r w:rsidR="00C06CE2" w:rsidRPr="0083123B">
        <w:rPr>
          <w:rFonts w:ascii="Times New Roman" w:hAnsi="Times New Roman" w:cs="Times New Roman"/>
          <w:sz w:val="24"/>
          <w:szCs w:val="24"/>
        </w:rPr>
        <w:t>VAT.</w:t>
      </w:r>
    </w:p>
    <w:p w14:paraId="2B29E67E" w14:textId="77777777" w:rsidR="00C06CE2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</w:t>
      </w:r>
      <w:r w:rsidR="00C06CE2" w:rsidRPr="0083123B">
        <w:rPr>
          <w:rFonts w:ascii="Times New Roman" w:hAnsi="Times New Roman" w:cs="Times New Roman"/>
          <w:sz w:val="24"/>
          <w:szCs w:val="24"/>
        </w:rPr>
        <w:t>. Opłaty za usługi dystrybucji/</w:t>
      </w:r>
      <w:proofErr w:type="spellStart"/>
      <w:r w:rsidR="00C06CE2" w:rsidRPr="0083123B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="00C06CE2" w:rsidRPr="0083123B">
        <w:rPr>
          <w:rFonts w:ascii="Times New Roman" w:hAnsi="Times New Roman" w:cs="Times New Roman"/>
          <w:sz w:val="24"/>
          <w:szCs w:val="24"/>
        </w:rPr>
        <w:t xml:space="preserve"> obliczane będą zgodnie z obowiązującą dla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C06CE2" w:rsidRPr="0083123B">
        <w:rPr>
          <w:rFonts w:ascii="Times New Roman" w:hAnsi="Times New Roman" w:cs="Times New Roman"/>
          <w:sz w:val="24"/>
          <w:szCs w:val="24"/>
        </w:rPr>
        <w:t>danej grupy taryfowej Taryfą OSD zatwierdzoną przez Prezesa URE.</w:t>
      </w:r>
    </w:p>
    <w:p w14:paraId="017C4053" w14:textId="4140CDAB" w:rsidR="00110466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. </w:t>
      </w:r>
      <w:r w:rsidR="006E5BC6">
        <w:rPr>
          <w:rFonts w:ascii="Times New Roman" w:hAnsi="Times New Roman" w:cs="Times New Roman"/>
          <w:sz w:val="24"/>
          <w:szCs w:val="24"/>
        </w:rPr>
        <w:t>W</w:t>
      </w:r>
      <w:r w:rsidR="00C06CE2" w:rsidRPr="0083123B">
        <w:rPr>
          <w:rFonts w:ascii="Times New Roman" w:hAnsi="Times New Roman" w:cs="Times New Roman"/>
          <w:sz w:val="24"/>
          <w:szCs w:val="24"/>
        </w:rPr>
        <w:t>artość</w:t>
      </w:r>
      <w:r w:rsidR="006E5BC6">
        <w:rPr>
          <w:rFonts w:ascii="Times New Roman" w:hAnsi="Times New Roman" w:cs="Times New Roman"/>
          <w:sz w:val="24"/>
          <w:szCs w:val="24"/>
        </w:rPr>
        <w:t xml:space="preserve"> umowna 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zamówienia</w:t>
      </w:r>
      <w:r w:rsidR="006E5BC6">
        <w:rPr>
          <w:rFonts w:ascii="Times New Roman" w:hAnsi="Times New Roman" w:cs="Times New Roman"/>
          <w:sz w:val="24"/>
          <w:szCs w:val="24"/>
        </w:rPr>
        <w:t>,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zgodnie z załączonym do oferty „Formularzem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C06CE2" w:rsidRPr="0083123B">
        <w:rPr>
          <w:rFonts w:ascii="Times New Roman" w:hAnsi="Times New Roman" w:cs="Times New Roman"/>
          <w:sz w:val="24"/>
          <w:szCs w:val="24"/>
        </w:rPr>
        <w:t>ofertowym” wynosi:</w:t>
      </w:r>
      <w:r w:rsidR="007A2F57" w:rsidRPr="0083123B">
        <w:rPr>
          <w:rFonts w:ascii="Times New Roman" w:hAnsi="Times New Roman" w:cs="Times New Roman"/>
          <w:sz w:val="24"/>
          <w:szCs w:val="24"/>
        </w:rPr>
        <w:t xml:space="preserve"> …………….…</w:t>
      </w:r>
      <w:r w:rsidR="00110466" w:rsidRPr="0083123B">
        <w:rPr>
          <w:rFonts w:ascii="Times New Roman" w:hAnsi="Times New Roman" w:cs="Times New Roman"/>
          <w:sz w:val="24"/>
          <w:szCs w:val="24"/>
        </w:rPr>
        <w:t>zł brutto (słownie złotych: ……</w:t>
      </w:r>
      <w:r w:rsidR="007A2F57" w:rsidRPr="0083123B">
        <w:rPr>
          <w:rFonts w:ascii="Times New Roman" w:hAnsi="Times New Roman" w:cs="Times New Roman"/>
          <w:sz w:val="24"/>
          <w:szCs w:val="24"/>
        </w:rPr>
        <w:t>……</w:t>
      </w:r>
      <w:r w:rsidR="00110466" w:rsidRPr="0083123B">
        <w:rPr>
          <w:rFonts w:ascii="Times New Roman" w:hAnsi="Times New Roman" w:cs="Times New Roman"/>
          <w:sz w:val="24"/>
          <w:szCs w:val="24"/>
        </w:rPr>
        <w:t>……....</w:t>
      </w:r>
      <w:r w:rsidR="007A2F57" w:rsidRPr="0083123B">
        <w:rPr>
          <w:rFonts w:ascii="Times New Roman" w:hAnsi="Times New Roman" w:cs="Times New Roman"/>
          <w:sz w:val="24"/>
          <w:szCs w:val="24"/>
        </w:rPr>
        <w:t>.........</w:t>
      </w:r>
      <w:r w:rsidR="00110466" w:rsidRPr="0083123B">
        <w:rPr>
          <w:rFonts w:ascii="Times New Roman" w:hAnsi="Times New Roman" w:cs="Times New Roman"/>
          <w:sz w:val="24"/>
          <w:szCs w:val="24"/>
        </w:rPr>
        <w:t>), w tym:</w:t>
      </w:r>
    </w:p>
    <w:p w14:paraId="16BC6DBF" w14:textId="77777777" w:rsidR="00110466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………</w:t>
      </w:r>
      <w:r w:rsidR="00110466" w:rsidRPr="0083123B">
        <w:rPr>
          <w:rFonts w:ascii="Times New Roman" w:hAnsi="Times New Roman" w:cs="Times New Roman"/>
          <w:sz w:val="24"/>
          <w:szCs w:val="24"/>
        </w:rPr>
        <w:t>…..</w:t>
      </w:r>
      <w:r w:rsidRPr="0083123B">
        <w:rPr>
          <w:rFonts w:ascii="Times New Roman" w:hAnsi="Times New Roman" w:cs="Times New Roman"/>
          <w:sz w:val="24"/>
          <w:szCs w:val="24"/>
        </w:rPr>
        <w:t>…</w:t>
      </w:r>
      <w:r w:rsidR="00110466" w:rsidRPr="0083123B">
        <w:rPr>
          <w:rFonts w:ascii="Times New Roman" w:hAnsi="Times New Roman" w:cs="Times New Roman"/>
          <w:sz w:val="24"/>
          <w:szCs w:val="24"/>
        </w:rPr>
        <w:t>……..</w:t>
      </w:r>
      <w:r w:rsidRPr="0083123B">
        <w:rPr>
          <w:rFonts w:ascii="Times New Roman" w:hAnsi="Times New Roman" w:cs="Times New Roman"/>
          <w:sz w:val="24"/>
          <w:szCs w:val="24"/>
        </w:rPr>
        <w:t>zł netto</w:t>
      </w:r>
      <w:r w:rsidR="00813F1E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55CAF7B4" w14:textId="77777777" w:rsidR="00AA7683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……………………zł p</w:t>
      </w:r>
      <w:r w:rsidR="00110466" w:rsidRPr="0083123B">
        <w:rPr>
          <w:rFonts w:ascii="Times New Roman" w:hAnsi="Times New Roman" w:cs="Times New Roman"/>
          <w:sz w:val="24"/>
          <w:szCs w:val="24"/>
        </w:rPr>
        <w:t>odatek VAT</w:t>
      </w:r>
      <w:r w:rsidR="00F324CA" w:rsidRPr="0083123B">
        <w:rPr>
          <w:rFonts w:ascii="Times New Roman" w:hAnsi="Times New Roman" w:cs="Times New Roman"/>
          <w:sz w:val="24"/>
          <w:szCs w:val="24"/>
        </w:rPr>
        <w:t>.</w:t>
      </w: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D8606" w14:textId="77777777" w:rsidR="00AA7683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6. Należność Wykonawcy za zużyty gaz ziemny w okresach rozliczeniowych obliczana</w:t>
      </w:r>
      <w:r w:rsidR="003F7C6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będzie indywidualnie 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z każdego </w:t>
      </w:r>
      <w:r w:rsidRPr="0083123B">
        <w:rPr>
          <w:rFonts w:ascii="Times New Roman" w:hAnsi="Times New Roman" w:cs="Times New Roman"/>
          <w:sz w:val="24"/>
          <w:szCs w:val="24"/>
        </w:rPr>
        <w:t>punktu poboru.</w:t>
      </w:r>
    </w:p>
    <w:p w14:paraId="5E5B7D3A" w14:textId="77777777" w:rsidR="00AA7683" w:rsidRPr="0083123B" w:rsidRDefault="00AA768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00D3B" w14:textId="77777777" w:rsidR="00C06CE2" w:rsidRPr="0083123B" w:rsidRDefault="00C06CE2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Rozliczenia</w:t>
      </w:r>
    </w:p>
    <w:p w14:paraId="0C68979C" w14:textId="77777777" w:rsidR="00C06CE2" w:rsidRPr="0083123B" w:rsidRDefault="00C06CE2" w:rsidP="007A2F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9</w:t>
      </w:r>
      <w:r w:rsidR="00EB78A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238CE2DD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Rozliczenia za świadczoną usługę kompleksową odbywać się będą zgodnie z okresem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rozliczeniowym Operatora Systemu Dyst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rybucyjnego w oparciu o odczyty </w:t>
      </w:r>
      <w:r w:rsidRPr="0083123B">
        <w:rPr>
          <w:rFonts w:ascii="Times New Roman" w:hAnsi="Times New Roman" w:cs="Times New Roman"/>
          <w:sz w:val="24"/>
          <w:szCs w:val="24"/>
        </w:rPr>
        <w:t xml:space="preserve">dokonywane przez </w:t>
      </w:r>
      <w:r w:rsidR="00110466" w:rsidRPr="0083123B">
        <w:rPr>
          <w:rFonts w:ascii="Times New Roman" w:hAnsi="Times New Roman" w:cs="Times New Roman"/>
          <w:sz w:val="24"/>
          <w:szCs w:val="24"/>
        </w:rPr>
        <w:t xml:space="preserve">przedstawiciela </w:t>
      </w:r>
      <w:r w:rsidRPr="0083123B">
        <w:rPr>
          <w:rFonts w:ascii="Times New Roman" w:hAnsi="Times New Roman" w:cs="Times New Roman"/>
          <w:sz w:val="24"/>
          <w:szCs w:val="24"/>
        </w:rPr>
        <w:t>Operatora Systemu Dystrybucyjnego.</w:t>
      </w:r>
    </w:p>
    <w:p w14:paraId="6EE7EBAF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2. Naliczanie opłat nastąpi od dnia, w którym faktycznie </w:t>
      </w:r>
      <w:r w:rsidR="008D0B83" w:rsidRPr="0083123B">
        <w:rPr>
          <w:rFonts w:ascii="Times New Roman" w:hAnsi="Times New Roman" w:cs="Times New Roman"/>
          <w:sz w:val="24"/>
          <w:szCs w:val="24"/>
        </w:rPr>
        <w:t xml:space="preserve">zostanie </w:t>
      </w:r>
      <w:r w:rsidRPr="0083123B">
        <w:rPr>
          <w:rFonts w:ascii="Times New Roman" w:hAnsi="Times New Roman" w:cs="Times New Roman"/>
          <w:sz w:val="24"/>
          <w:szCs w:val="24"/>
        </w:rPr>
        <w:t>rozpoczęta dostawa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paliwa gazowego.</w:t>
      </w:r>
    </w:p>
    <w:p w14:paraId="524989A4" w14:textId="77777777" w:rsidR="00D775EB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Wykonawca otrzymywać będzie wynagrodzenie z tytułu realizacji niniejszej Umowy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na podstawie danych o zużyciu udostęp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nionych przez OSD za dany okres </w:t>
      </w:r>
      <w:r w:rsidR="00D775EB" w:rsidRPr="0083123B">
        <w:rPr>
          <w:rFonts w:ascii="Times New Roman" w:hAnsi="Times New Roman" w:cs="Times New Roman"/>
          <w:sz w:val="24"/>
          <w:szCs w:val="24"/>
        </w:rPr>
        <w:t>rozliczeniowy, z zastrzeżeniem, że:</w:t>
      </w:r>
    </w:p>
    <w:p w14:paraId="6A323629" w14:textId="77777777" w:rsidR="00D775EB" w:rsidRPr="0083123B" w:rsidRDefault="00D775E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- w przypadku nie otrzymania od Operatora informacji o zużyciu gazu w okresie dwóch kolejnych okresów rozliczeniowych – Wykonawca wystawi fakturę w oparciu o prognozowane miesięczne zużycie paliwa ( wykazane w </w:t>
      </w:r>
      <w:r w:rsidR="00E160AA" w:rsidRPr="0083123B">
        <w:rPr>
          <w:rFonts w:ascii="Times New Roman" w:hAnsi="Times New Roman" w:cs="Times New Roman"/>
          <w:sz w:val="24"/>
          <w:szCs w:val="24"/>
        </w:rPr>
        <w:t>zał. nr 1</w:t>
      </w:r>
      <w:r w:rsidRPr="0083123B">
        <w:rPr>
          <w:rFonts w:ascii="Times New Roman" w:hAnsi="Times New Roman" w:cs="Times New Roman"/>
          <w:sz w:val="24"/>
          <w:szCs w:val="24"/>
        </w:rPr>
        <w:t xml:space="preserve"> do umowy).</w:t>
      </w:r>
    </w:p>
    <w:p w14:paraId="2354BE14" w14:textId="77777777" w:rsidR="00D775EB" w:rsidRPr="0083123B" w:rsidRDefault="00D775E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W takiej sytuacji niezwłocznie po otrzymaniu danych od OSD o zużyciu – Wykonawca ( o ile zajdzie konieczność ) wystawi fakturę korygującą</w:t>
      </w:r>
      <w:r w:rsidR="004012C6" w:rsidRPr="0083123B">
        <w:rPr>
          <w:rFonts w:ascii="Times New Roman" w:hAnsi="Times New Roman" w:cs="Times New Roman"/>
          <w:sz w:val="24"/>
          <w:szCs w:val="24"/>
        </w:rPr>
        <w:t xml:space="preserve">, z terminem płatności wg zapisu ust. </w:t>
      </w:r>
      <w:r w:rsidR="00813F1E" w:rsidRPr="0083123B">
        <w:rPr>
          <w:rFonts w:ascii="Times New Roman" w:hAnsi="Times New Roman" w:cs="Times New Roman"/>
          <w:sz w:val="24"/>
          <w:szCs w:val="24"/>
        </w:rPr>
        <w:t>9</w:t>
      </w:r>
      <w:r w:rsidR="004012C6" w:rsidRPr="0083123B">
        <w:rPr>
          <w:rFonts w:ascii="Times New Roman" w:hAnsi="Times New Roman" w:cs="Times New Roman"/>
          <w:sz w:val="24"/>
          <w:szCs w:val="24"/>
        </w:rPr>
        <w:t>.</w:t>
      </w:r>
      <w:r w:rsidRPr="0083123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50CD06C" w14:textId="77777777" w:rsidR="00C06CE2" w:rsidRPr="0083123B" w:rsidRDefault="004012C6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4. 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W grupie taryfowej W-5 oraz W-6 </w:t>
      </w:r>
      <w:r w:rsidR="00C06CE2" w:rsidRPr="0083123B">
        <w:rPr>
          <w:rFonts w:ascii="Times New Roman" w:hAnsi="Times New Roman" w:cs="Times New Roman"/>
          <w:sz w:val="24"/>
          <w:szCs w:val="24"/>
        </w:rPr>
        <w:t>Zamawiający wyraża zgodę na otrzymywani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e faktur wstępnych na podstawie </w:t>
      </w:r>
      <w:r w:rsidR="00C06CE2" w:rsidRPr="0083123B">
        <w:rPr>
          <w:rFonts w:ascii="Times New Roman" w:hAnsi="Times New Roman" w:cs="Times New Roman"/>
          <w:sz w:val="24"/>
          <w:szCs w:val="24"/>
        </w:rPr>
        <w:t>prognozowanego zużycia paliwa gazowego oraz f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akturę rozliczeniową za pobrane </w:t>
      </w:r>
      <w:r w:rsidR="00C06CE2" w:rsidRPr="0083123B">
        <w:rPr>
          <w:rFonts w:ascii="Times New Roman" w:hAnsi="Times New Roman" w:cs="Times New Roman"/>
          <w:sz w:val="24"/>
          <w:szCs w:val="24"/>
        </w:rPr>
        <w:t>paliwo gazowe wystawioną na koniec okresu rozlicz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eniowego, której kwota zostanie </w:t>
      </w:r>
      <w:r w:rsidR="00C06CE2" w:rsidRPr="0083123B">
        <w:rPr>
          <w:rFonts w:ascii="Times New Roman" w:hAnsi="Times New Roman" w:cs="Times New Roman"/>
          <w:sz w:val="24"/>
          <w:szCs w:val="24"/>
        </w:rPr>
        <w:t>pomniejszona o kwotę wynikającą z faktur wstępnych.</w:t>
      </w:r>
    </w:p>
    <w:p w14:paraId="57A479D4" w14:textId="77777777" w:rsidR="001D038A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</w:t>
      </w:r>
      <w:r w:rsidR="00C06CE2" w:rsidRPr="0083123B">
        <w:rPr>
          <w:rFonts w:ascii="Times New Roman" w:hAnsi="Times New Roman" w:cs="Times New Roman"/>
          <w:sz w:val="24"/>
          <w:szCs w:val="24"/>
        </w:rPr>
        <w:t>. Wykonawca zobowiązany je</w:t>
      </w:r>
      <w:r w:rsidR="00C97B2B" w:rsidRPr="0083123B">
        <w:rPr>
          <w:rFonts w:ascii="Times New Roman" w:hAnsi="Times New Roman" w:cs="Times New Roman"/>
          <w:sz w:val="24"/>
          <w:szCs w:val="24"/>
        </w:rPr>
        <w:t>st wystawiać odrębnie faktury dla każdego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punkt</w:t>
      </w:r>
      <w:r w:rsidR="00C97B2B" w:rsidRPr="0083123B">
        <w:rPr>
          <w:rFonts w:ascii="Times New Roman" w:hAnsi="Times New Roman" w:cs="Times New Roman"/>
          <w:sz w:val="24"/>
          <w:szCs w:val="24"/>
        </w:rPr>
        <w:t>u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odbioru</w:t>
      </w:r>
      <w:r w:rsidR="00C97B2B" w:rsidRPr="0083123B">
        <w:rPr>
          <w:rFonts w:ascii="Times New Roman" w:hAnsi="Times New Roman" w:cs="Times New Roman"/>
          <w:sz w:val="24"/>
          <w:szCs w:val="24"/>
        </w:rPr>
        <w:t>.</w:t>
      </w:r>
    </w:p>
    <w:p w14:paraId="5BE29580" w14:textId="77777777" w:rsidR="00C06CE2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</w:t>
      </w:r>
      <w:r w:rsidR="00C06CE2" w:rsidRPr="0083123B">
        <w:rPr>
          <w:rFonts w:ascii="Times New Roman" w:hAnsi="Times New Roman" w:cs="Times New Roman"/>
          <w:sz w:val="24"/>
          <w:szCs w:val="24"/>
        </w:rPr>
        <w:t>. Na każdej fakturze rozliczeniowej zostaną umieszczone dodatkowo:</w:t>
      </w:r>
    </w:p>
    <w:p w14:paraId="1E8E4763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1) adres i numer punktu poboru</w:t>
      </w:r>
      <w:r w:rsidR="00EB78A2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53556C6B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2) moc umowna</w:t>
      </w:r>
      <w:r w:rsidR="00EB78A2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0F2D1B57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3) moc wykonana</w:t>
      </w:r>
      <w:r w:rsidR="00EB78A2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507EA39C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4) okres rozliczeniowy</w:t>
      </w:r>
      <w:r w:rsidR="00EB78A2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25576AB2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5) zużycie w m3 i kWh, współczynnik konwersji</w:t>
      </w:r>
      <w:r w:rsidR="00EB78A2" w:rsidRPr="0083123B">
        <w:rPr>
          <w:rFonts w:ascii="Times New Roman" w:hAnsi="Times New Roman" w:cs="Times New Roman"/>
          <w:sz w:val="24"/>
          <w:szCs w:val="24"/>
        </w:rPr>
        <w:t>,</w:t>
      </w:r>
    </w:p>
    <w:p w14:paraId="25A4EC08" w14:textId="77777777" w:rsidR="00C06CE2" w:rsidRPr="0083123B" w:rsidRDefault="00C06CE2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6) ciepło spalania.</w:t>
      </w:r>
    </w:p>
    <w:p w14:paraId="42FFBFAE" w14:textId="77777777" w:rsidR="00C97B2B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403">
        <w:rPr>
          <w:rFonts w:ascii="Times New Roman" w:hAnsi="Times New Roman" w:cs="Times New Roman"/>
          <w:sz w:val="24"/>
          <w:szCs w:val="24"/>
        </w:rPr>
        <w:t>7</w:t>
      </w:r>
      <w:r w:rsidR="00C06CE2" w:rsidRPr="00D50403">
        <w:rPr>
          <w:rFonts w:ascii="Times New Roman" w:hAnsi="Times New Roman" w:cs="Times New Roman"/>
          <w:sz w:val="24"/>
          <w:szCs w:val="24"/>
        </w:rPr>
        <w:t xml:space="preserve">. </w:t>
      </w:r>
      <w:r w:rsidR="00C97B2B" w:rsidRPr="00D50403">
        <w:rPr>
          <w:rFonts w:ascii="Times New Roman" w:hAnsi="Times New Roman" w:cs="Times New Roman"/>
          <w:sz w:val="24"/>
          <w:szCs w:val="24"/>
        </w:rPr>
        <w:t>Zamawiający nie akceptuje wysyłania i przyjmowania  faktur w formie elektronicznej.</w:t>
      </w:r>
    </w:p>
    <w:p w14:paraId="686948B4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8. </w:t>
      </w:r>
      <w:r w:rsidR="00C06CE2" w:rsidRPr="0083123B">
        <w:rPr>
          <w:rFonts w:ascii="Times New Roman" w:hAnsi="Times New Roman" w:cs="Times New Roman"/>
          <w:sz w:val="24"/>
          <w:szCs w:val="24"/>
        </w:rPr>
        <w:t>W przypadku przekroczenia mocy umownej w danym punkcie odbioru, Wykonawca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uwzględni opłatę - zgodnie z obowiązującą Taryfą 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OSD - na fakturze okresowej lub </w:t>
      </w:r>
      <w:r w:rsidR="00C06CE2" w:rsidRPr="0083123B">
        <w:rPr>
          <w:rFonts w:ascii="Times New Roman" w:hAnsi="Times New Roman" w:cs="Times New Roman"/>
          <w:sz w:val="24"/>
          <w:szCs w:val="24"/>
        </w:rPr>
        <w:t>wystawi dodatkową fakturę z terminem płatności zgodnym z termine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m płatności 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określonym w ust. </w:t>
      </w:r>
      <w:r w:rsidR="00813F1E" w:rsidRPr="0083123B">
        <w:rPr>
          <w:rFonts w:ascii="Times New Roman" w:hAnsi="Times New Roman" w:cs="Times New Roman"/>
          <w:sz w:val="24"/>
          <w:szCs w:val="24"/>
        </w:rPr>
        <w:t>9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niniejszego paragrafu.</w:t>
      </w:r>
    </w:p>
    <w:p w14:paraId="2A172112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9</w:t>
      </w:r>
      <w:r w:rsidR="00C06CE2" w:rsidRPr="0083123B">
        <w:rPr>
          <w:rFonts w:ascii="Times New Roman" w:hAnsi="Times New Roman" w:cs="Times New Roman"/>
          <w:sz w:val="24"/>
          <w:szCs w:val="24"/>
        </w:rPr>
        <w:t>. Wykonawca wystawia faktury nie później niż w t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erminie 7 dni roboczych od daty </w:t>
      </w:r>
      <w:r w:rsidR="00C06CE2" w:rsidRPr="0083123B">
        <w:rPr>
          <w:rFonts w:ascii="Times New Roman" w:hAnsi="Times New Roman" w:cs="Times New Roman"/>
          <w:sz w:val="24"/>
          <w:szCs w:val="24"/>
        </w:rPr>
        <w:t>uzyskania od OSD danych o zużyciu, z te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rminem płatności 30 dni od dnia </w:t>
      </w:r>
      <w:r w:rsidR="00C06CE2" w:rsidRPr="0083123B">
        <w:rPr>
          <w:rFonts w:ascii="Times New Roman" w:hAnsi="Times New Roman" w:cs="Times New Roman"/>
          <w:sz w:val="24"/>
          <w:szCs w:val="24"/>
        </w:rPr>
        <w:t>wystawienia faktury przez Wykonawcę.</w:t>
      </w:r>
    </w:p>
    <w:p w14:paraId="545C76CC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10</w:t>
      </w:r>
      <w:r w:rsidR="00C06CE2" w:rsidRPr="0083123B">
        <w:rPr>
          <w:rFonts w:ascii="Times New Roman" w:hAnsi="Times New Roman" w:cs="Times New Roman"/>
          <w:sz w:val="24"/>
          <w:szCs w:val="24"/>
        </w:rPr>
        <w:t>. Strony określają, że terminem spełnienia świadcze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nia jest dzień uznania rachunku </w:t>
      </w:r>
      <w:r w:rsidR="00C06CE2" w:rsidRPr="0083123B">
        <w:rPr>
          <w:rFonts w:ascii="Times New Roman" w:hAnsi="Times New Roman" w:cs="Times New Roman"/>
          <w:sz w:val="24"/>
          <w:szCs w:val="24"/>
        </w:rPr>
        <w:t>bankowego Wykonawcy wskazanego na fakturze VAT.</w:t>
      </w:r>
    </w:p>
    <w:p w14:paraId="7A463FFB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. W przypadku nie dotrzymania </w:t>
      </w:r>
      <w:r w:rsidR="008D0B83" w:rsidRPr="0083123B">
        <w:rPr>
          <w:rFonts w:ascii="Times New Roman" w:hAnsi="Times New Roman" w:cs="Times New Roman"/>
          <w:sz w:val="24"/>
          <w:szCs w:val="24"/>
        </w:rPr>
        <w:t xml:space="preserve">przez Zamawiającego </w:t>
      </w:r>
      <w:r w:rsidR="00C06CE2" w:rsidRPr="0083123B">
        <w:rPr>
          <w:rFonts w:ascii="Times New Roman" w:hAnsi="Times New Roman" w:cs="Times New Roman"/>
          <w:sz w:val="24"/>
          <w:szCs w:val="24"/>
        </w:rPr>
        <w:t>terminu płatnoś</w:t>
      </w:r>
      <w:r w:rsidR="00633491" w:rsidRPr="0083123B">
        <w:rPr>
          <w:rFonts w:ascii="Times New Roman" w:hAnsi="Times New Roman" w:cs="Times New Roman"/>
          <w:sz w:val="24"/>
          <w:szCs w:val="24"/>
        </w:rPr>
        <w:t>ci faktur</w:t>
      </w:r>
      <w:r w:rsidR="008D0B83" w:rsidRPr="0083123B">
        <w:rPr>
          <w:rFonts w:ascii="Times New Roman" w:hAnsi="Times New Roman" w:cs="Times New Roman"/>
          <w:sz w:val="24"/>
          <w:szCs w:val="24"/>
        </w:rPr>
        <w:t>,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 Wykonawcy przysługuje </w:t>
      </w:r>
      <w:r w:rsidR="00C06CE2" w:rsidRPr="0083123B">
        <w:rPr>
          <w:rFonts w:ascii="Times New Roman" w:hAnsi="Times New Roman" w:cs="Times New Roman"/>
          <w:sz w:val="24"/>
          <w:szCs w:val="24"/>
        </w:rPr>
        <w:t>prawo do naliczenia odsetek ustawowych,</w:t>
      </w:r>
      <w:r w:rsidRPr="0083123B">
        <w:rPr>
          <w:rFonts w:ascii="Times New Roman" w:hAnsi="Times New Roman" w:cs="Times New Roman"/>
          <w:sz w:val="24"/>
          <w:szCs w:val="24"/>
        </w:rPr>
        <w:t xml:space="preserve"> z zastrzeżeniem zapisów ust. 10</w:t>
      </w:r>
      <w:r w:rsidR="00C06CE2" w:rsidRPr="0083123B">
        <w:rPr>
          <w:rFonts w:ascii="Times New Roman" w:hAnsi="Times New Roman" w:cs="Times New Roman"/>
          <w:sz w:val="24"/>
          <w:szCs w:val="24"/>
        </w:rPr>
        <w:t>.</w:t>
      </w:r>
    </w:p>
    <w:p w14:paraId="74117226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12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.Zamawiającemu, w przypadku wątpliwości 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co do prawidłowości wystawionej </w:t>
      </w:r>
      <w:r w:rsidR="00C06CE2" w:rsidRPr="0083123B">
        <w:rPr>
          <w:rFonts w:ascii="Times New Roman" w:hAnsi="Times New Roman" w:cs="Times New Roman"/>
          <w:sz w:val="24"/>
          <w:szCs w:val="24"/>
        </w:rPr>
        <w:t>faktury, przysługuje prawo do wniesienia pisem</w:t>
      </w:r>
      <w:r w:rsidR="004012C6" w:rsidRPr="0083123B">
        <w:rPr>
          <w:rFonts w:ascii="Times New Roman" w:hAnsi="Times New Roman" w:cs="Times New Roman"/>
          <w:sz w:val="24"/>
          <w:szCs w:val="24"/>
        </w:rPr>
        <w:t xml:space="preserve">nej reklamacji, którą Wykonawca </w:t>
      </w:r>
      <w:r w:rsidR="00C06CE2" w:rsidRPr="0083123B">
        <w:rPr>
          <w:rFonts w:ascii="Times New Roman" w:hAnsi="Times New Roman" w:cs="Times New Roman"/>
          <w:sz w:val="24"/>
          <w:szCs w:val="24"/>
        </w:rPr>
        <w:t>ma obowiązek rozpatrzyć w terminie 14 dni od daty jej doręczenia.</w:t>
      </w:r>
    </w:p>
    <w:p w14:paraId="5C550048" w14:textId="77777777" w:rsidR="00C06C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13</w:t>
      </w:r>
      <w:r w:rsidR="00C06CE2" w:rsidRPr="0083123B">
        <w:rPr>
          <w:rFonts w:ascii="Times New Roman" w:hAnsi="Times New Roman" w:cs="Times New Roman"/>
          <w:sz w:val="24"/>
          <w:szCs w:val="24"/>
        </w:rPr>
        <w:t>. W przypadku uwzględnienia reklamacji, Wykonawca niezwłocznie wystawi fakturę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C06CE2" w:rsidRPr="0083123B">
        <w:rPr>
          <w:rFonts w:ascii="Times New Roman" w:hAnsi="Times New Roman" w:cs="Times New Roman"/>
          <w:sz w:val="24"/>
          <w:szCs w:val="24"/>
        </w:rPr>
        <w:t>korygującą, a powstałą nadpłatę zwróci na ra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chunek bankowy Zamawiającego na </w:t>
      </w:r>
      <w:r w:rsidR="00C06CE2" w:rsidRPr="0083123B">
        <w:rPr>
          <w:rFonts w:ascii="Times New Roman" w:hAnsi="Times New Roman" w:cs="Times New Roman"/>
          <w:sz w:val="24"/>
          <w:szCs w:val="24"/>
        </w:rPr>
        <w:t>jego pisemne żądanie wyrażone w reklamacji.</w:t>
      </w:r>
    </w:p>
    <w:p w14:paraId="43F8BA53" w14:textId="77777777" w:rsidR="004012C6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14</w:t>
      </w:r>
      <w:r w:rsidR="004012C6" w:rsidRPr="0083123B">
        <w:rPr>
          <w:rFonts w:ascii="Times New Roman" w:hAnsi="Times New Roman" w:cs="Times New Roman"/>
          <w:sz w:val="24"/>
          <w:szCs w:val="24"/>
        </w:rPr>
        <w:t>. Wniesienie reklamacji do Wykonawcy nie zwalnia Zamawiającego z obowiązku terminowej zapłaty należności w wysokości określonej na fakturze, z zastrzeżeniem sytuacji, gdy:</w:t>
      </w:r>
    </w:p>
    <w:p w14:paraId="3810D8C5" w14:textId="5AFAE2EF" w:rsidR="004012C6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1) oznaczony punkt odbioru nie należy do</w:t>
      </w:r>
      <w:r w:rsidR="00856CE1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Pr="0083123B">
        <w:rPr>
          <w:rFonts w:ascii="Times New Roman" w:hAnsi="Times New Roman" w:cs="Times New Roman"/>
          <w:sz w:val="24"/>
          <w:szCs w:val="24"/>
        </w:rPr>
        <w:t>,</w:t>
      </w:r>
    </w:p>
    <w:p w14:paraId="7958D681" w14:textId="77777777" w:rsidR="004012C6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2) stawki za paliwo gazowe są niezgodne ze złożonym formularzem cenowym lub zawierają dodatkowe, nie uwzględnione w umowie opłaty,</w:t>
      </w:r>
    </w:p>
    <w:p w14:paraId="602A0401" w14:textId="77777777" w:rsidR="00D71D5A" w:rsidRPr="0083123B" w:rsidRDefault="004012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W takiej sytuacji : zawieszeniu ulega bieg terminu płatności za dostawy paliwa gazowego do czasu dostarczenia korekty faktury, a zapłata za dystrybucje będzie płacona w terminie.</w:t>
      </w:r>
    </w:p>
    <w:p w14:paraId="46E87EFE" w14:textId="77777777" w:rsidR="004012C6" w:rsidRPr="0083123B" w:rsidRDefault="00D71D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3) wykazane na fakturze zużycie paliwa gazowego rażąco odbiega od prognozowanego lub zużycia w analogicznych okresach.</w:t>
      </w:r>
    </w:p>
    <w:p w14:paraId="605CADF0" w14:textId="5D6886B7" w:rsidR="004012C6" w:rsidRPr="0083123B" w:rsidRDefault="00D71D5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W takiej sytuacji </w:t>
      </w:r>
      <w:r w:rsidR="000959AB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83123B">
        <w:rPr>
          <w:rFonts w:ascii="Times New Roman" w:hAnsi="Times New Roman" w:cs="Times New Roman"/>
          <w:sz w:val="24"/>
          <w:szCs w:val="24"/>
        </w:rPr>
        <w:t xml:space="preserve">dokona płatności w wysokości proporcjonalnej do prognozowanego zużycia w okresie trwania umowy ( wg załącznika nr 2 ). Po rozpatrzeniu reklamacji oraz ( o ile zajdzie taka konieczność) badaniu gazomierza w sytuacji, gdy reklamacja okaże się zasadna- Wykonawca wystawi fakturę korygującą. W przypadku gdy reklamacja okaże się nieuzasadniona- </w:t>
      </w:r>
      <w:r w:rsidR="000959AB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83123B">
        <w:rPr>
          <w:rFonts w:ascii="Times New Roman" w:hAnsi="Times New Roman" w:cs="Times New Roman"/>
          <w:sz w:val="24"/>
          <w:szCs w:val="24"/>
        </w:rPr>
        <w:t>niezwłocznie dokona płatności pozostałej do uregulowania kwoty.</w:t>
      </w:r>
    </w:p>
    <w:p w14:paraId="5E89BDF5" w14:textId="77777777" w:rsidR="00D71D5A" w:rsidRPr="0083123B" w:rsidRDefault="00C97B2B" w:rsidP="00DA7FB8">
      <w:pPr>
        <w:autoSpaceDE w:val="0"/>
        <w:autoSpaceDN w:val="0"/>
        <w:adjustRightInd w:val="0"/>
        <w:spacing w:after="59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15</w:t>
      </w:r>
      <w:r w:rsidR="00D71D5A" w:rsidRPr="0083123B">
        <w:rPr>
          <w:rFonts w:ascii="Times New Roman" w:hAnsi="Times New Roman" w:cs="Times New Roman"/>
          <w:sz w:val="24"/>
          <w:szCs w:val="24"/>
        </w:rPr>
        <w:t>. Wykonawca jest zobowiązany do wystawienia faktury z następującymi danymi:</w:t>
      </w:r>
    </w:p>
    <w:p w14:paraId="65493DD0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123B">
        <w:rPr>
          <w:rFonts w:ascii="Times New Roman" w:hAnsi="Times New Roman" w:cs="Times New Roman"/>
          <w:b/>
          <w:sz w:val="24"/>
          <w:szCs w:val="24"/>
          <w:u w:val="single"/>
        </w:rPr>
        <w:t xml:space="preserve">Nabywca: </w:t>
      </w:r>
    </w:p>
    <w:p w14:paraId="45D53E49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Gmina Kielce</w:t>
      </w:r>
    </w:p>
    <w:p w14:paraId="20C35BAD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ul. Rynek 1</w:t>
      </w:r>
    </w:p>
    <w:p w14:paraId="01A0B792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25-303 Kielce</w:t>
      </w:r>
    </w:p>
    <w:p w14:paraId="0DAF069A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NIP: 6572617325</w:t>
      </w:r>
    </w:p>
    <w:p w14:paraId="0E9CFC05" w14:textId="77777777" w:rsidR="00EB78A2" w:rsidRPr="0083123B" w:rsidRDefault="00EB78A2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D0207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123B">
        <w:rPr>
          <w:rFonts w:ascii="Times New Roman" w:hAnsi="Times New Roman" w:cs="Times New Roman"/>
          <w:b/>
          <w:sz w:val="24"/>
          <w:szCs w:val="24"/>
          <w:u w:val="single"/>
        </w:rPr>
        <w:t>Odbiorca faktury:</w:t>
      </w:r>
    </w:p>
    <w:p w14:paraId="51C39D32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Miejski Ośrodek Sportu i Rekreacji w Kielcach</w:t>
      </w:r>
    </w:p>
    <w:p w14:paraId="587276CE" w14:textId="77777777" w:rsidR="00D71D5A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ul. Żytnia 1</w:t>
      </w:r>
    </w:p>
    <w:p w14:paraId="3A44AF67" w14:textId="77777777" w:rsidR="00C06CE2" w:rsidRPr="0083123B" w:rsidRDefault="00D71D5A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25-018 Kielce: </w:t>
      </w:r>
    </w:p>
    <w:p w14:paraId="7809D1D7" w14:textId="77777777" w:rsidR="00C06CE2" w:rsidRPr="0083123B" w:rsidRDefault="00C97B2B" w:rsidP="00DA7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16</w:t>
      </w:r>
      <w:r w:rsidR="00AD3798" w:rsidRPr="0083123B">
        <w:rPr>
          <w:rFonts w:ascii="Times New Roman" w:hAnsi="Times New Roman" w:cs="Times New Roman"/>
          <w:sz w:val="24"/>
          <w:szCs w:val="24"/>
        </w:rPr>
        <w:t xml:space="preserve">. </w:t>
      </w:r>
      <w:r w:rsidR="00D71D5A" w:rsidRPr="0083123B">
        <w:rPr>
          <w:rFonts w:ascii="Times New Roman" w:hAnsi="Times New Roman" w:cs="Times New Roman"/>
          <w:sz w:val="24"/>
          <w:szCs w:val="24"/>
        </w:rPr>
        <w:t>O zmianach danych kont bankowych lub danych adresowych Strony zobowiązują się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D71D5A" w:rsidRPr="0083123B">
        <w:rPr>
          <w:rFonts w:ascii="Times New Roman" w:hAnsi="Times New Roman" w:cs="Times New Roman"/>
          <w:sz w:val="24"/>
          <w:szCs w:val="24"/>
        </w:rPr>
        <w:t>wzajemnie powiadamiać pod rygorem poniesienia kosztów związanych z mylnymi operacjami bankowymi.</w:t>
      </w:r>
    </w:p>
    <w:p w14:paraId="2BC413A0" w14:textId="77777777" w:rsidR="00D71D5A" w:rsidRPr="0083123B" w:rsidRDefault="00D71D5A" w:rsidP="00DA7FB8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31B7F8" w14:textId="77777777" w:rsidR="00C06CE2" w:rsidRPr="0083123B" w:rsidRDefault="00C06CE2" w:rsidP="008D0B8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Okres obowiązywania Umowy</w:t>
      </w:r>
    </w:p>
    <w:p w14:paraId="3A6B6C93" w14:textId="77777777" w:rsidR="00EB78A2" w:rsidRPr="0083123B" w:rsidRDefault="00C06CE2" w:rsidP="00813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10</w:t>
      </w:r>
      <w:r w:rsidR="00EB78A2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4631282E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Umowa wchodzi w życie z dniem zawarcia.</w:t>
      </w:r>
    </w:p>
    <w:p w14:paraId="66DF5250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Umowa zawarta zostaje na</w:t>
      </w:r>
      <w:r w:rsidR="008D0B83" w:rsidRPr="0083123B">
        <w:rPr>
          <w:rFonts w:ascii="Times New Roman" w:hAnsi="Times New Roman" w:cs="Times New Roman"/>
          <w:sz w:val="24"/>
          <w:szCs w:val="24"/>
        </w:rPr>
        <w:t xml:space="preserve"> okres od dnia 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: </w:t>
      </w:r>
      <w:r w:rsidR="00EB78A2" w:rsidRPr="0083123B">
        <w:rPr>
          <w:rFonts w:ascii="Times New Roman" w:hAnsi="Times New Roman" w:cs="Times New Roman"/>
          <w:sz w:val="24"/>
          <w:szCs w:val="24"/>
        </w:rPr>
        <w:t>0</w:t>
      </w:r>
      <w:r w:rsidR="00C97B2B" w:rsidRPr="0083123B">
        <w:rPr>
          <w:rFonts w:ascii="Times New Roman" w:hAnsi="Times New Roman" w:cs="Times New Roman"/>
          <w:sz w:val="24"/>
          <w:szCs w:val="24"/>
        </w:rPr>
        <w:t>1.10.2018</w:t>
      </w:r>
      <w:r w:rsidRPr="0083123B">
        <w:rPr>
          <w:rFonts w:ascii="Times New Roman" w:hAnsi="Times New Roman" w:cs="Times New Roman"/>
          <w:sz w:val="24"/>
          <w:szCs w:val="24"/>
        </w:rPr>
        <w:t xml:space="preserve"> r. do dni</w:t>
      </w:r>
      <w:r w:rsidR="00C97B2B" w:rsidRPr="0083123B">
        <w:rPr>
          <w:rFonts w:ascii="Times New Roman" w:hAnsi="Times New Roman" w:cs="Times New Roman"/>
          <w:sz w:val="24"/>
          <w:szCs w:val="24"/>
        </w:rPr>
        <w:t>a 30.09.2019</w:t>
      </w:r>
      <w:r w:rsidR="00813F1E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C97B2B" w:rsidRPr="0083123B">
        <w:rPr>
          <w:rFonts w:ascii="Times New Roman" w:hAnsi="Times New Roman" w:cs="Times New Roman"/>
          <w:sz w:val="24"/>
          <w:szCs w:val="24"/>
        </w:rPr>
        <w:t>r.</w:t>
      </w:r>
    </w:p>
    <w:p w14:paraId="2065AC98" w14:textId="6E1EF8CD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Dostawy odbywać się będą w okresie obowiązywania umowy z zastrzeżeniem, że</w:t>
      </w:r>
      <w:r w:rsidR="00EB78A2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warunkiem rozpoczęcia dostaw jest </w:t>
      </w:r>
      <w:r w:rsidR="008D0B83" w:rsidRPr="0083123B">
        <w:rPr>
          <w:rFonts w:ascii="Times New Roman" w:hAnsi="Times New Roman" w:cs="Times New Roman"/>
          <w:sz w:val="24"/>
          <w:szCs w:val="24"/>
        </w:rPr>
        <w:t xml:space="preserve">zakończenie realizacji 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dotychczasowych umów na </w:t>
      </w:r>
      <w:r w:rsidRPr="0083123B">
        <w:rPr>
          <w:rFonts w:ascii="Times New Roman" w:hAnsi="Times New Roman" w:cs="Times New Roman"/>
          <w:sz w:val="24"/>
          <w:szCs w:val="24"/>
        </w:rPr>
        <w:t xml:space="preserve">kompleksową dostawę gazu ziemnego </w:t>
      </w:r>
      <w:r w:rsidR="008D0B83" w:rsidRPr="0083123B">
        <w:rPr>
          <w:rFonts w:ascii="Times New Roman" w:hAnsi="Times New Roman" w:cs="Times New Roman"/>
          <w:sz w:val="24"/>
          <w:szCs w:val="24"/>
        </w:rPr>
        <w:t>zawart</w:t>
      </w:r>
      <w:r w:rsidR="00C97B2B" w:rsidRPr="0083123B">
        <w:rPr>
          <w:rFonts w:ascii="Times New Roman" w:hAnsi="Times New Roman" w:cs="Times New Roman"/>
          <w:sz w:val="24"/>
          <w:szCs w:val="24"/>
        </w:rPr>
        <w:t>ych na czas określony do dnia 30 września 2018r</w:t>
      </w:r>
      <w:r w:rsidR="00813F1E" w:rsidRPr="0083123B">
        <w:rPr>
          <w:rFonts w:ascii="Times New Roman" w:hAnsi="Times New Roman" w:cs="Times New Roman"/>
          <w:sz w:val="24"/>
          <w:szCs w:val="24"/>
        </w:rPr>
        <w:t>.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oraz skut</w:t>
      </w:r>
      <w:r w:rsidR="008D0B83" w:rsidRPr="0083123B">
        <w:rPr>
          <w:rFonts w:ascii="Times New Roman" w:hAnsi="Times New Roman" w:cs="Times New Roman"/>
          <w:sz w:val="24"/>
          <w:szCs w:val="24"/>
        </w:rPr>
        <w:t>eczne przeprowadzenie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 procedury </w:t>
      </w:r>
      <w:r w:rsidRPr="0083123B">
        <w:rPr>
          <w:rFonts w:ascii="Times New Roman" w:hAnsi="Times New Roman" w:cs="Times New Roman"/>
          <w:sz w:val="24"/>
          <w:szCs w:val="24"/>
        </w:rPr>
        <w:t>zmiany Wykonawcy.</w:t>
      </w:r>
    </w:p>
    <w:p w14:paraId="779AFB69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BF431" w14:textId="77777777" w:rsidR="00C06CE2" w:rsidRPr="0083123B" w:rsidRDefault="00C06CE2" w:rsidP="008D0B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Rozwiązanie Umowy/ Odstąpienie od Umowy</w:t>
      </w:r>
      <w:r w:rsidR="00FF422C" w:rsidRPr="0083123B">
        <w:rPr>
          <w:rFonts w:ascii="Times New Roman" w:hAnsi="Times New Roman" w:cs="Times New Roman"/>
          <w:b/>
          <w:sz w:val="24"/>
          <w:szCs w:val="24"/>
        </w:rPr>
        <w:t>/ Wstrzymanie dostaw</w:t>
      </w:r>
    </w:p>
    <w:p w14:paraId="52C3B7D1" w14:textId="77777777" w:rsidR="00C06CE2" w:rsidRPr="0083123B" w:rsidRDefault="00C06CE2" w:rsidP="00813F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11</w:t>
      </w:r>
      <w:r w:rsidR="00813F1E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396FB9B9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Rozwiązanie Umowy nie zwalnia Stron z obowiązku uregulowania wobec drugiej</w:t>
      </w:r>
      <w:r w:rsidR="00F771B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Strony wszelkich zobowiązań z niej wynikających.</w:t>
      </w:r>
    </w:p>
    <w:p w14:paraId="0E34BE29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lastRenderedPageBreak/>
        <w:t>2. Umowa może być rozwiązana przez jedną ze Stron w trybie natychmiastowym w</w:t>
      </w:r>
      <w:r w:rsidR="00F771B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przypadku, gdy druga ze Stron, pom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imo pisemnego wezwania i upływu </w:t>
      </w:r>
      <w:r w:rsidRPr="0083123B">
        <w:rPr>
          <w:rFonts w:ascii="Times New Roman" w:hAnsi="Times New Roman" w:cs="Times New Roman"/>
          <w:sz w:val="24"/>
          <w:szCs w:val="24"/>
        </w:rPr>
        <w:t>wyznaczonego 7 dniowego terminu na usuni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ęcie nieprawidłowości, rażąco i </w:t>
      </w:r>
      <w:r w:rsidRPr="0083123B">
        <w:rPr>
          <w:rFonts w:ascii="Times New Roman" w:hAnsi="Times New Roman" w:cs="Times New Roman"/>
          <w:sz w:val="24"/>
          <w:szCs w:val="24"/>
        </w:rPr>
        <w:t>uporczywie narusza warunki Umowy.</w:t>
      </w:r>
    </w:p>
    <w:p w14:paraId="186FD71B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Umowa może być rozwiązana przez Zamawiającego w trybie natychmiastowym w</w:t>
      </w:r>
      <w:r w:rsidR="00F771B5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przypadku utraty przez Wykonawcę uprawnie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ń przewidzianych obowiązującymi </w:t>
      </w:r>
      <w:r w:rsidRPr="0083123B">
        <w:rPr>
          <w:rFonts w:ascii="Times New Roman" w:hAnsi="Times New Roman" w:cs="Times New Roman"/>
          <w:sz w:val="24"/>
          <w:szCs w:val="24"/>
        </w:rPr>
        <w:t>przepisami do realizacji niniejszej Umowy.</w:t>
      </w:r>
    </w:p>
    <w:p w14:paraId="159BE0BB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Strony mogą wypowiedzieć umowę z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 zachowaniem 30-dniowego okresu </w:t>
      </w:r>
      <w:r w:rsidRPr="0083123B">
        <w:rPr>
          <w:rFonts w:ascii="Times New Roman" w:hAnsi="Times New Roman" w:cs="Times New Roman"/>
          <w:sz w:val="24"/>
          <w:szCs w:val="24"/>
        </w:rPr>
        <w:t>wypowiedzenia lub w każdym czasie za porozumieniem stron.</w:t>
      </w:r>
      <w:r w:rsidR="004D4D96" w:rsidRPr="0083123B">
        <w:t xml:space="preserve"> </w:t>
      </w:r>
      <w:r w:rsidR="004D4D96" w:rsidRPr="0083123B">
        <w:rPr>
          <w:rFonts w:ascii="Times New Roman" w:hAnsi="Times New Roman" w:cs="Times New Roman"/>
          <w:sz w:val="24"/>
          <w:szCs w:val="24"/>
        </w:rPr>
        <w:t xml:space="preserve">Rozwiązanie Umowy przez Wykonawcę może nastąpić za wypowiedzeniem, z zachowaniem 30- dniowego  okresu wypowiedzenia,                         w przypadku rażącego naruszenia przez Zamawiającego postanowień Umowy, pomimo uprzedniego wezwania Zamawiającego do zaniechania naruszeń i usunięcia ich skutków w wyznaczonym terminie. Za rażące naruszenie Umowy przez Zamawiającego uznaje się w szczególności zaległości w płatnościach co najmniej 30 dni po upływie  terminu płatności,                      z zastrzeżeniem treści </w:t>
      </w:r>
      <w:r w:rsidR="00F771B5" w:rsidRPr="0083123B">
        <w:rPr>
          <w:rFonts w:ascii="Times New Roman" w:hAnsi="Times New Roman" w:cs="Times New Roman"/>
          <w:sz w:val="24"/>
          <w:szCs w:val="24"/>
        </w:rPr>
        <w:t xml:space="preserve">§9 </w:t>
      </w:r>
      <w:r w:rsidR="004D4D96" w:rsidRPr="0083123B">
        <w:rPr>
          <w:rFonts w:ascii="Times New Roman" w:hAnsi="Times New Roman" w:cs="Times New Roman"/>
          <w:sz w:val="24"/>
          <w:szCs w:val="24"/>
        </w:rPr>
        <w:t>ust. 11-14 Umowy.</w:t>
      </w:r>
    </w:p>
    <w:p w14:paraId="18092912" w14:textId="77777777" w:rsidR="00FE329F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5. </w:t>
      </w:r>
      <w:r w:rsidR="00FE329F" w:rsidRPr="0083123B">
        <w:rPr>
          <w:rFonts w:ascii="Times New Roman" w:hAnsi="Times New Roman" w:cs="Times New Roman"/>
          <w:sz w:val="24"/>
          <w:szCs w:val="24"/>
        </w:rPr>
        <w:t xml:space="preserve">W przypadku rozwiązania umowy zawartej pomiędzy Wykonawcą a OSD, skutkującym brakiem uprawnień do sprzedaży paliwa gazowego dla Zamawiającego – Wykonawca niezwłocznie po rozwiązaniu takiej umowy, jest zobowiązany niezwłocznie powiadomić o tym Zamawiającego na piśmie. W takim przypadku  niniejsza Umowa  ulegnie rozwiązaniu z dniem rozwiązania umowy łączącej Wykonawcę z OSD. </w:t>
      </w:r>
    </w:p>
    <w:p w14:paraId="327967CA" w14:textId="77777777" w:rsidR="00CE5992" w:rsidRPr="0083123B" w:rsidRDefault="00FE329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6.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3123B">
        <w:rPr>
          <w:rFonts w:ascii="Times New Roman" w:hAnsi="Times New Roman" w:cs="Times New Roman"/>
          <w:sz w:val="24"/>
          <w:szCs w:val="24"/>
        </w:rPr>
        <w:t>Na wniosek Wykonawcy może nastąpić wstrzymanie</w:t>
      </w:r>
      <w:r w:rsidR="008D0B83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554900" w:rsidRPr="0083123B">
        <w:rPr>
          <w:rFonts w:ascii="Times New Roman" w:hAnsi="Times New Roman" w:cs="Times New Roman"/>
          <w:sz w:val="24"/>
          <w:szCs w:val="24"/>
        </w:rPr>
        <w:t>dostaw gazu przez OSD.</w:t>
      </w:r>
    </w:p>
    <w:p w14:paraId="768F7876" w14:textId="77777777" w:rsidR="004D4D96" w:rsidRPr="0083123B" w:rsidRDefault="00AB4805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7</w:t>
      </w:r>
      <w:r w:rsidR="00554900" w:rsidRPr="0083123B">
        <w:rPr>
          <w:rFonts w:ascii="Times New Roman" w:hAnsi="Times New Roman" w:cs="Times New Roman"/>
          <w:sz w:val="24"/>
          <w:szCs w:val="24"/>
        </w:rPr>
        <w:t>. Wykonawca może wstrzymać sprzedaż gazu gdy Zamawiający zwleka z zapłatą za pobrany gaz co najmniej 30 dni po upływie  terminu płatności, pomimo uprzedniego pisemnego zawiadomienia Zamawiającego o  zamiarze wstrzymania usług i dostaw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, z zastrzeżeniem treści 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§9 </w:t>
      </w:r>
      <w:r w:rsidR="00C97B2B" w:rsidRPr="0083123B">
        <w:rPr>
          <w:rFonts w:ascii="Times New Roman" w:hAnsi="Times New Roman" w:cs="Times New Roman"/>
          <w:sz w:val="24"/>
          <w:szCs w:val="24"/>
        </w:rPr>
        <w:t>ust. 11-14</w:t>
      </w:r>
      <w:r w:rsidR="00554900" w:rsidRPr="0083123B">
        <w:rPr>
          <w:rFonts w:ascii="Times New Roman" w:hAnsi="Times New Roman" w:cs="Times New Roman"/>
          <w:sz w:val="24"/>
          <w:szCs w:val="24"/>
        </w:rPr>
        <w:t xml:space="preserve"> Umowy. </w:t>
      </w:r>
    </w:p>
    <w:p w14:paraId="790D3D07" w14:textId="77777777" w:rsidR="00BA02B5" w:rsidRPr="0083123B" w:rsidRDefault="00AB4805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8</w:t>
      </w:r>
      <w:r w:rsidR="008D0B83" w:rsidRPr="0083123B">
        <w:rPr>
          <w:rFonts w:ascii="Times New Roman" w:hAnsi="Times New Roman" w:cs="Times New Roman"/>
          <w:sz w:val="24"/>
          <w:szCs w:val="24"/>
        </w:rPr>
        <w:t>. Wznowienie dostaw i</w:t>
      </w:r>
      <w:r w:rsidR="00BA02B5" w:rsidRPr="0083123B">
        <w:rPr>
          <w:rFonts w:ascii="Times New Roman" w:hAnsi="Times New Roman" w:cs="Times New Roman"/>
          <w:sz w:val="24"/>
          <w:szCs w:val="24"/>
        </w:rPr>
        <w:t xml:space="preserve"> usług na wniosek Wykonawcy może nastąpić po uregulowaniu zaległych należności. </w:t>
      </w:r>
    </w:p>
    <w:p w14:paraId="0BEB209E" w14:textId="77777777" w:rsidR="00FF422C" w:rsidRPr="0083123B" w:rsidRDefault="00AB4805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9</w:t>
      </w:r>
      <w:r w:rsidR="00FE329F" w:rsidRPr="0083123B">
        <w:rPr>
          <w:rFonts w:ascii="Times New Roman" w:hAnsi="Times New Roman" w:cs="Times New Roman"/>
          <w:sz w:val="24"/>
          <w:szCs w:val="24"/>
        </w:rPr>
        <w:t>.</w:t>
      </w:r>
      <w:r w:rsidR="00FF422C" w:rsidRPr="0083123B">
        <w:rPr>
          <w:rFonts w:ascii="Times New Roman" w:hAnsi="Times New Roman" w:cs="Times New Roman"/>
          <w:sz w:val="24"/>
          <w:szCs w:val="24"/>
        </w:rPr>
        <w:t xml:space="preserve"> Dostawy gazu mogą również zostać wstrzymane w sytuacji, gdy podczas kontroli stwierdzony zostanie nielegalny pobór gazu lub gdy instalacja po stronie Zamawiającego stwarza bezpośrednie zagrożenia dla życia i zdrowia ludzi lub środowiska. </w:t>
      </w:r>
    </w:p>
    <w:p w14:paraId="564F169A" w14:textId="77777777" w:rsidR="00554900" w:rsidRPr="0083123B" w:rsidRDefault="00AB4805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10</w:t>
      </w:r>
      <w:r w:rsidR="00452F3A" w:rsidRPr="0083123B">
        <w:rPr>
          <w:rFonts w:ascii="Times New Roman" w:hAnsi="Times New Roman" w:cs="Times New Roman"/>
          <w:sz w:val="24"/>
          <w:szCs w:val="24"/>
        </w:rPr>
        <w:t xml:space="preserve">. Wykonawca nie ponosi odpowiedzialności za szkody spowodowane wstrzymaniem dostaw i usług wskutek naruszenia </w:t>
      </w:r>
      <w:r w:rsidR="000558D2" w:rsidRPr="0083123B">
        <w:rPr>
          <w:rFonts w:ascii="Times New Roman" w:hAnsi="Times New Roman" w:cs="Times New Roman"/>
          <w:sz w:val="24"/>
          <w:szCs w:val="24"/>
        </w:rPr>
        <w:t xml:space="preserve">przez Zamawiającego warunków Umowy, przepisów Prawa energetycznego i Kodeksu Cywilnego. </w:t>
      </w:r>
    </w:p>
    <w:p w14:paraId="3322FD8B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0C55BE" w14:textId="2542398F" w:rsidR="006E5BC6" w:rsidRPr="0083123B" w:rsidRDefault="00C06CE2" w:rsidP="006E5B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Zmiany postanowień Umowy</w:t>
      </w:r>
    </w:p>
    <w:p w14:paraId="78A6ED20" w14:textId="322CB886" w:rsidR="006E5BC6" w:rsidRPr="0083123B" w:rsidRDefault="00C06CE2" w:rsidP="000742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§12</w:t>
      </w:r>
      <w:r w:rsidR="00F771B5" w:rsidRPr="0083123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E621E94" w14:textId="7E5F240A" w:rsidR="00E160AA" w:rsidRPr="0083123B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</w:t>
      </w:r>
      <w:r w:rsidR="006E5BC6">
        <w:rPr>
          <w:rFonts w:ascii="Times New Roman" w:hAnsi="Times New Roman" w:cs="Times New Roman"/>
          <w:sz w:val="24"/>
          <w:szCs w:val="24"/>
        </w:rPr>
        <w:t xml:space="preserve"> Na podstawie art</w:t>
      </w:r>
      <w:r w:rsidR="001F1FD4">
        <w:rPr>
          <w:rFonts w:ascii="Times New Roman" w:hAnsi="Times New Roman" w:cs="Times New Roman"/>
          <w:sz w:val="24"/>
          <w:szCs w:val="24"/>
        </w:rPr>
        <w:t xml:space="preserve">. 144 ust.1 pkt.1) </w:t>
      </w:r>
      <w:r w:rsidR="006E5BC6">
        <w:rPr>
          <w:rFonts w:ascii="Times New Roman" w:hAnsi="Times New Roman" w:cs="Times New Roman"/>
          <w:sz w:val="24"/>
          <w:szCs w:val="24"/>
        </w:rPr>
        <w:t>us</w:t>
      </w:r>
      <w:r w:rsidR="0007426B">
        <w:rPr>
          <w:rFonts w:ascii="Times New Roman" w:hAnsi="Times New Roman" w:cs="Times New Roman"/>
          <w:sz w:val="24"/>
          <w:szCs w:val="24"/>
        </w:rPr>
        <w:t>tawy Prawo zamówień publicznych (</w:t>
      </w:r>
      <w:r w:rsidR="006E5BC6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BD2417" w:rsidRPr="00BD2417">
        <w:rPr>
          <w:rFonts w:ascii="Times New Roman" w:hAnsi="Times New Roman" w:cs="Times New Roman"/>
          <w:sz w:val="24"/>
          <w:szCs w:val="24"/>
        </w:rPr>
        <w:t>tj</w:t>
      </w:r>
      <w:r w:rsidR="00611C55">
        <w:rPr>
          <w:rFonts w:ascii="Times New Roman" w:hAnsi="Times New Roman" w:cs="Times New Roman"/>
          <w:sz w:val="24"/>
          <w:szCs w:val="24"/>
        </w:rPr>
        <w:t>.</w:t>
      </w:r>
      <w:r w:rsidR="00BD2417" w:rsidRPr="00BD2417">
        <w:rPr>
          <w:rFonts w:ascii="Times New Roman" w:hAnsi="Times New Roman" w:cs="Times New Roman"/>
          <w:sz w:val="24"/>
          <w:szCs w:val="24"/>
        </w:rPr>
        <w:t xml:space="preserve"> Dz. U. z 2018 r. poz. 1896 ze zm.</w:t>
      </w:r>
      <w:r w:rsidR="0007426B" w:rsidRPr="00BD2417">
        <w:rPr>
          <w:rFonts w:ascii="Times New Roman" w:hAnsi="Times New Roman" w:cs="Times New Roman"/>
          <w:sz w:val="24"/>
          <w:szCs w:val="24"/>
        </w:rPr>
        <w:t>)</w:t>
      </w:r>
      <w:r w:rsidR="0007426B">
        <w:rPr>
          <w:rFonts w:ascii="Times New Roman" w:hAnsi="Times New Roman" w:cs="Times New Roman"/>
          <w:sz w:val="24"/>
          <w:szCs w:val="24"/>
        </w:rPr>
        <w:t xml:space="preserve"> 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Zamawiający dopuszcza wprowadzenie </w:t>
      </w:r>
      <w:r w:rsidR="00C06CE2" w:rsidRPr="00BD2417">
        <w:rPr>
          <w:rFonts w:ascii="Times New Roman" w:hAnsi="Times New Roman" w:cs="Times New Roman"/>
          <w:b/>
          <w:sz w:val="24"/>
          <w:szCs w:val="24"/>
        </w:rPr>
        <w:t>zmian</w:t>
      </w:r>
      <w:r w:rsidR="00C06CE2" w:rsidRPr="0083123B">
        <w:rPr>
          <w:rFonts w:ascii="Times New Roman" w:hAnsi="Times New Roman" w:cs="Times New Roman"/>
          <w:sz w:val="24"/>
          <w:szCs w:val="24"/>
        </w:rPr>
        <w:t xml:space="preserve"> w treści Umowy </w:t>
      </w:r>
      <w:r w:rsidR="0007426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E5BC6">
        <w:rPr>
          <w:rFonts w:ascii="Times New Roman" w:hAnsi="Times New Roman" w:cs="Times New Roman"/>
          <w:sz w:val="24"/>
          <w:szCs w:val="24"/>
        </w:rPr>
        <w:t xml:space="preserve">w postaci aneksu do umowy </w:t>
      </w:r>
      <w:r w:rsidR="00C06CE2" w:rsidRPr="0083123B">
        <w:rPr>
          <w:rFonts w:ascii="Times New Roman" w:hAnsi="Times New Roman" w:cs="Times New Roman"/>
          <w:sz w:val="24"/>
          <w:szCs w:val="24"/>
        </w:rPr>
        <w:t>w zakresie:</w:t>
      </w:r>
    </w:p>
    <w:p w14:paraId="453C0F3F" w14:textId="4F9E8E10" w:rsidR="00E160AA" w:rsidRPr="0083123B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1) </w:t>
      </w:r>
      <w:r w:rsidR="00040419" w:rsidRPr="0083123B">
        <w:rPr>
          <w:rFonts w:ascii="Times New Roman" w:hAnsi="Times New Roman" w:cs="Times New Roman"/>
          <w:sz w:val="24"/>
          <w:szCs w:val="24"/>
        </w:rPr>
        <w:t>z</w:t>
      </w:r>
      <w:r w:rsidRPr="0083123B">
        <w:rPr>
          <w:rFonts w:ascii="Times New Roman" w:hAnsi="Times New Roman" w:cs="Times New Roman"/>
          <w:sz w:val="24"/>
          <w:szCs w:val="24"/>
        </w:rPr>
        <w:t xml:space="preserve">miany </w:t>
      </w:r>
      <w:r w:rsidR="006E5BC6">
        <w:rPr>
          <w:rFonts w:ascii="Times New Roman" w:hAnsi="Times New Roman" w:cs="Times New Roman"/>
          <w:sz w:val="24"/>
          <w:szCs w:val="24"/>
        </w:rPr>
        <w:t xml:space="preserve">wartości umownej </w:t>
      </w:r>
      <w:r w:rsidRPr="0083123B">
        <w:rPr>
          <w:rFonts w:ascii="Times New Roman" w:hAnsi="Times New Roman" w:cs="Times New Roman"/>
          <w:sz w:val="24"/>
          <w:szCs w:val="24"/>
        </w:rPr>
        <w:t>brutto w przypadku:</w:t>
      </w:r>
    </w:p>
    <w:p w14:paraId="2C21CAEA" w14:textId="77777777" w:rsidR="00E160AA" w:rsidRDefault="00040419" w:rsidP="00E160AA">
      <w:pPr>
        <w:pStyle w:val="Akapitzlist"/>
        <w:numPr>
          <w:ilvl w:val="0"/>
          <w:numId w:val="15"/>
        </w:num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z</w:t>
      </w:r>
      <w:r w:rsidR="00E160AA" w:rsidRPr="0083123B">
        <w:rPr>
          <w:rFonts w:ascii="Times New Roman" w:hAnsi="Times New Roman" w:cs="Times New Roman"/>
          <w:sz w:val="24"/>
          <w:szCs w:val="24"/>
        </w:rPr>
        <w:t>miany ceny netto paliwa gazowego w związku ze zmianą kwalifikacji w</w:t>
      </w: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160AA" w:rsidRPr="0083123B">
        <w:rPr>
          <w:rFonts w:ascii="Times New Roman" w:hAnsi="Times New Roman" w:cs="Times New Roman"/>
          <w:sz w:val="24"/>
          <w:szCs w:val="24"/>
        </w:rPr>
        <w:t>zakresie podatku akcyzowego,</w:t>
      </w:r>
    </w:p>
    <w:p w14:paraId="3ACF4221" w14:textId="77777777" w:rsidR="009E2B9A" w:rsidRPr="00D12E65" w:rsidRDefault="009E2B9A" w:rsidP="009E2B9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Zmiany stawek i cen za usługi dystrybucji w przypadku zatwierdzenia przez</w:t>
      </w:r>
    </w:p>
    <w:p w14:paraId="3C28B951" w14:textId="77777777" w:rsidR="009E2B9A" w:rsidRPr="00D12E65" w:rsidRDefault="009E2B9A" w:rsidP="009E2B9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Prezesa URE zmiany Taryfy na usługi </w:t>
      </w:r>
      <w:proofErr w:type="spellStart"/>
      <w:r w:rsidRPr="00D12E65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r w:rsidRPr="00D12E65">
        <w:rPr>
          <w:rFonts w:ascii="Times New Roman" w:hAnsi="Times New Roman" w:cs="Times New Roman"/>
          <w:sz w:val="24"/>
          <w:szCs w:val="24"/>
        </w:rPr>
        <w:t xml:space="preserve"> gazu OSD, które miałyby</w:t>
      </w:r>
    </w:p>
    <w:p w14:paraId="43AF31BB" w14:textId="444F9511" w:rsidR="009E2B9A" w:rsidRPr="00D12E65" w:rsidRDefault="009E2B9A" w:rsidP="009E2B9A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obowiązywać w okresie obowiązywania Umowy,</w:t>
      </w:r>
    </w:p>
    <w:p w14:paraId="6593A2AB" w14:textId="77777777" w:rsidR="00E160AA" w:rsidRPr="00D12E65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 xml:space="preserve">      c)  ustawowej zmiany stawki podatku VAT</w:t>
      </w:r>
      <w:r w:rsidR="00040419" w:rsidRPr="00D12E65">
        <w:rPr>
          <w:rFonts w:ascii="Times New Roman" w:hAnsi="Times New Roman" w:cs="Times New Roman"/>
          <w:sz w:val="24"/>
          <w:szCs w:val="24"/>
        </w:rPr>
        <w:t>;</w:t>
      </w:r>
    </w:p>
    <w:p w14:paraId="4E0A1A7E" w14:textId="2B5FC19A" w:rsidR="00E160AA" w:rsidRPr="0083123B" w:rsidRDefault="00682951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E65">
        <w:rPr>
          <w:rFonts w:ascii="Times New Roman" w:hAnsi="Times New Roman" w:cs="Times New Roman"/>
          <w:sz w:val="24"/>
          <w:szCs w:val="24"/>
        </w:rPr>
        <w:t>2</w:t>
      </w:r>
      <w:r w:rsidR="00E160AA" w:rsidRPr="00D12E65">
        <w:rPr>
          <w:rFonts w:ascii="Times New Roman" w:hAnsi="Times New Roman" w:cs="Times New Roman"/>
          <w:sz w:val="24"/>
          <w:szCs w:val="24"/>
        </w:rPr>
        <w:t xml:space="preserve">) </w:t>
      </w:r>
      <w:r w:rsidR="00040419" w:rsidRPr="00D12E65">
        <w:rPr>
          <w:rFonts w:ascii="Times New Roman" w:hAnsi="Times New Roman" w:cs="Times New Roman"/>
          <w:sz w:val="24"/>
          <w:szCs w:val="24"/>
        </w:rPr>
        <w:t>z</w:t>
      </w:r>
      <w:r w:rsidR="00E160AA" w:rsidRPr="00D12E65">
        <w:rPr>
          <w:rFonts w:ascii="Times New Roman" w:hAnsi="Times New Roman" w:cs="Times New Roman"/>
          <w:sz w:val="24"/>
          <w:szCs w:val="24"/>
        </w:rPr>
        <w:t>miany mocy umownej</w:t>
      </w:r>
      <w:r w:rsidR="00942373" w:rsidRPr="00D12E65">
        <w:rPr>
          <w:rFonts w:ascii="Times New Roman" w:hAnsi="Times New Roman" w:cs="Times New Roman"/>
          <w:sz w:val="24"/>
          <w:szCs w:val="24"/>
        </w:rPr>
        <w:t xml:space="preserve"> ( za zgodą OSD) </w:t>
      </w:r>
      <w:r w:rsidR="00E160AA" w:rsidRPr="00D12E65">
        <w:rPr>
          <w:rFonts w:ascii="Times New Roman" w:hAnsi="Times New Roman" w:cs="Times New Roman"/>
          <w:sz w:val="24"/>
          <w:szCs w:val="24"/>
        </w:rPr>
        <w:t xml:space="preserve"> w związku ze zmianą</w:t>
      </w:r>
      <w:r w:rsidR="00E160AA" w:rsidRPr="00BD36EF">
        <w:rPr>
          <w:rFonts w:ascii="Times New Roman" w:hAnsi="Times New Roman" w:cs="Times New Roman"/>
          <w:sz w:val="24"/>
          <w:szCs w:val="24"/>
        </w:rPr>
        <w:t xml:space="preserve"> zapotrzebowania na paliwo gazowe</w:t>
      </w:r>
      <w:r w:rsidR="00040419" w:rsidRPr="00BD36EF">
        <w:rPr>
          <w:rFonts w:ascii="Times New Roman" w:hAnsi="Times New Roman" w:cs="Times New Roman"/>
          <w:sz w:val="24"/>
          <w:szCs w:val="24"/>
        </w:rPr>
        <w:t>;</w:t>
      </w:r>
    </w:p>
    <w:p w14:paraId="74A731CE" w14:textId="77777777" w:rsidR="00E160AA" w:rsidRPr="0083123B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4) </w:t>
      </w:r>
      <w:r w:rsidR="00040419" w:rsidRPr="0083123B">
        <w:rPr>
          <w:rFonts w:ascii="Times New Roman" w:hAnsi="Times New Roman" w:cs="Times New Roman"/>
          <w:sz w:val="24"/>
          <w:szCs w:val="24"/>
        </w:rPr>
        <w:t>z</w:t>
      </w:r>
      <w:r w:rsidRPr="0083123B">
        <w:rPr>
          <w:rFonts w:ascii="Times New Roman" w:hAnsi="Times New Roman" w:cs="Times New Roman"/>
          <w:sz w:val="24"/>
          <w:szCs w:val="24"/>
        </w:rPr>
        <w:t>miany terminu rozpoczęcia dostaw gazu ziemnego do poszczególnych punktów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odbioru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, </w:t>
      </w:r>
      <w:r w:rsidRPr="0083123B">
        <w:rPr>
          <w:rFonts w:ascii="Times New Roman" w:hAnsi="Times New Roman" w:cs="Times New Roman"/>
          <w:sz w:val="24"/>
          <w:szCs w:val="24"/>
        </w:rPr>
        <w:t>jeżeli zmiana ta wynika z przedłużającej się procedury zmiany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sprzedawcy lub procesu rozwiązania dotychczasowych umów kompleksowych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lub z przyczyn niezależnych od Stron</w:t>
      </w:r>
      <w:r w:rsidR="00040419" w:rsidRPr="0083123B">
        <w:rPr>
          <w:rFonts w:ascii="Times New Roman" w:hAnsi="Times New Roman" w:cs="Times New Roman"/>
          <w:sz w:val="24"/>
          <w:szCs w:val="24"/>
        </w:rPr>
        <w:t>;</w:t>
      </w:r>
    </w:p>
    <w:p w14:paraId="4D2EAA77" w14:textId="6EB25A1A" w:rsidR="00E160AA" w:rsidRDefault="004455A2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F1FD4">
        <w:rPr>
          <w:rFonts w:ascii="Times New Roman" w:hAnsi="Times New Roman" w:cs="Times New Roman"/>
          <w:sz w:val="24"/>
          <w:szCs w:val="24"/>
        </w:rPr>
        <w:t>)</w:t>
      </w:r>
      <w:r w:rsidR="00040419" w:rsidRPr="0083123B">
        <w:rPr>
          <w:rFonts w:ascii="Times New Roman" w:hAnsi="Times New Roman" w:cs="Times New Roman"/>
          <w:sz w:val="24"/>
          <w:szCs w:val="24"/>
        </w:rPr>
        <w:t>z</w:t>
      </w:r>
      <w:r w:rsidR="00E160AA" w:rsidRPr="0083123B">
        <w:rPr>
          <w:rFonts w:ascii="Times New Roman" w:hAnsi="Times New Roman" w:cs="Times New Roman"/>
          <w:sz w:val="24"/>
          <w:szCs w:val="24"/>
        </w:rPr>
        <w:t>miany obowiązujących przepisów, jeżeli zgodnie z nimi konieczne będzie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160AA" w:rsidRPr="0083123B">
        <w:rPr>
          <w:rFonts w:ascii="Times New Roman" w:hAnsi="Times New Roman" w:cs="Times New Roman"/>
          <w:sz w:val="24"/>
          <w:szCs w:val="24"/>
        </w:rPr>
        <w:t>dostosowanie treści Umowy do aktualnego stanu prawnego.</w:t>
      </w:r>
    </w:p>
    <w:p w14:paraId="218BF6FB" w14:textId="41015822" w:rsidR="006E5BC6" w:rsidRDefault="006E5BC6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6E5BC6">
        <w:rPr>
          <w:rFonts w:ascii="Times New Roman" w:hAnsi="Times New Roman" w:cs="Times New Roman"/>
          <w:sz w:val="24"/>
          <w:szCs w:val="24"/>
        </w:rPr>
        <w:t>W przypadku zmian w przepisach prawa, w szczególności dotyczących opłat i podatków skutkujących wzrostem lub spadkiem kosztów wpływających na ceny paliwa gazowego lub stawki opłat, Wykonawca poinformuje Zamawiającego o tej zmianie na piśmie. Nowe ceny paliwa gazowego i stawki opłat będą obowiązywały od chwili wejścia w życie zmian i nie wymagają zawarcia aneksu do Umowy.</w:t>
      </w:r>
    </w:p>
    <w:p w14:paraId="6B9ED549" w14:textId="77777777" w:rsidR="006E5BC6" w:rsidRPr="0083123B" w:rsidRDefault="006E5BC6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9F3D61" w14:textId="080877C2" w:rsidR="001F1FD4" w:rsidRDefault="00BD2417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. </w:t>
      </w:r>
      <w:r w:rsidR="001F1FD4">
        <w:rPr>
          <w:rFonts w:ascii="Times New Roman" w:hAnsi="Times New Roman" w:cs="Times New Roman"/>
          <w:sz w:val="24"/>
          <w:szCs w:val="24"/>
        </w:rPr>
        <w:t>Poza tym dopuszcza się zmiany umowy w oparciu o art</w:t>
      </w:r>
      <w:r w:rsidR="004455A2">
        <w:rPr>
          <w:rFonts w:ascii="Times New Roman" w:hAnsi="Times New Roman" w:cs="Times New Roman"/>
          <w:sz w:val="24"/>
          <w:szCs w:val="24"/>
        </w:rPr>
        <w:t xml:space="preserve">. 144 </w:t>
      </w:r>
      <w:r w:rsidR="001F1FD4">
        <w:rPr>
          <w:rFonts w:ascii="Times New Roman" w:hAnsi="Times New Roman" w:cs="Times New Roman"/>
          <w:sz w:val="24"/>
          <w:szCs w:val="24"/>
        </w:rPr>
        <w:t>ust. 1 pkt.</w:t>
      </w:r>
      <w:r w:rsidR="004455A2">
        <w:rPr>
          <w:rFonts w:ascii="Times New Roman" w:hAnsi="Times New Roman" w:cs="Times New Roman"/>
          <w:sz w:val="24"/>
          <w:szCs w:val="24"/>
        </w:rPr>
        <w:t xml:space="preserve"> </w:t>
      </w:r>
      <w:r w:rsidR="001F1FD4">
        <w:rPr>
          <w:rFonts w:ascii="Times New Roman" w:hAnsi="Times New Roman" w:cs="Times New Roman"/>
          <w:sz w:val="24"/>
          <w:szCs w:val="24"/>
        </w:rPr>
        <w:t>2) ,</w:t>
      </w:r>
      <w:r w:rsidR="0007426B">
        <w:rPr>
          <w:rFonts w:ascii="Times New Roman" w:hAnsi="Times New Roman" w:cs="Times New Roman"/>
          <w:sz w:val="24"/>
          <w:szCs w:val="24"/>
        </w:rPr>
        <w:t xml:space="preserve">3), 5), </w:t>
      </w:r>
      <w:r w:rsidR="004455A2">
        <w:rPr>
          <w:rFonts w:ascii="Times New Roman" w:hAnsi="Times New Roman" w:cs="Times New Roman"/>
          <w:sz w:val="24"/>
          <w:szCs w:val="24"/>
        </w:rPr>
        <w:t>6) ustawy Prawo zamówień publicznych</w:t>
      </w:r>
      <w:r w:rsidR="0007426B">
        <w:rPr>
          <w:rFonts w:ascii="Times New Roman" w:hAnsi="Times New Roman" w:cs="Times New Roman"/>
          <w:sz w:val="24"/>
          <w:szCs w:val="24"/>
        </w:rPr>
        <w:t xml:space="preserve">( </w:t>
      </w:r>
      <w:r w:rsidR="0007426B" w:rsidRPr="0007426B">
        <w:t xml:space="preserve"> </w:t>
      </w:r>
      <w:proofErr w:type="spellStart"/>
      <w:r w:rsidR="0007426B" w:rsidRPr="0007426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7426B" w:rsidRPr="0007426B">
        <w:rPr>
          <w:rFonts w:ascii="Times New Roman" w:hAnsi="Times New Roman" w:cs="Times New Roman"/>
          <w:sz w:val="24"/>
          <w:szCs w:val="24"/>
        </w:rPr>
        <w:t>.</w:t>
      </w:r>
      <w:r w:rsidRPr="00BD2417">
        <w:t xml:space="preserve"> </w:t>
      </w:r>
      <w:r w:rsidRPr="00BD2417">
        <w:rPr>
          <w:rFonts w:ascii="Times New Roman" w:hAnsi="Times New Roman" w:cs="Times New Roman"/>
          <w:sz w:val="24"/>
          <w:szCs w:val="24"/>
        </w:rPr>
        <w:t>Dz. U. z 2018 r. poz. 1896 ze zm</w:t>
      </w:r>
      <w:r w:rsidR="004455A2">
        <w:rPr>
          <w:rFonts w:ascii="Times New Roman" w:hAnsi="Times New Roman" w:cs="Times New Roman"/>
          <w:sz w:val="24"/>
          <w:szCs w:val="24"/>
        </w:rPr>
        <w:t>.</w:t>
      </w:r>
      <w:r w:rsidR="0007426B">
        <w:rPr>
          <w:rFonts w:ascii="Times New Roman" w:hAnsi="Times New Roman" w:cs="Times New Roman"/>
          <w:sz w:val="24"/>
          <w:szCs w:val="24"/>
        </w:rPr>
        <w:t>)</w:t>
      </w:r>
    </w:p>
    <w:p w14:paraId="124E702C" w14:textId="1DEE0A4B" w:rsidR="00E160AA" w:rsidRPr="0083123B" w:rsidRDefault="004455A2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Strony dopuszczają również wprowadzenie </w:t>
      </w:r>
      <w:r w:rsidR="006E5BC6">
        <w:rPr>
          <w:rFonts w:ascii="Times New Roman" w:hAnsi="Times New Roman" w:cs="Times New Roman"/>
          <w:sz w:val="24"/>
          <w:szCs w:val="24"/>
        </w:rPr>
        <w:t xml:space="preserve">nieistotnych </w:t>
      </w:r>
      <w:r w:rsidR="00E160AA" w:rsidRPr="0083123B">
        <w:rPr>
          <w:rFonts w:ascii="Times New Roman" w:hAnsi="Times New Roman" w:cs="Times New Roman"/>
          <w:sz w:val="24"/>
          <w:szCs w:val="24"/>
        </w:rPr>
        <w:t>zmian w zawartej umowie</w:t>
      </w:r>
      <w:r w:rsidR="0007426B">
        <w:rPr>
          <w:rFonts w:ascii="Times New Roman" w:hAnsi="Times New Roman" w:cs="Times New Roman"/>
          <w:sz w:val="24"/>
          <w:szCs w:val="24"/>
        </w:rPr>
        <w:t xml:space="preserve"> </w:t>
      </w:r>
      <w:r w:rsidR="006E5BC6" w:rsidRPr="006E5BC6">
        <w:rPr>
          <w:rFonts w:ascii="Times New Roman" w:hAnsi="Times New Roman" w:cs="Times New Roman"/>
          <w:sz w:val="24"/>
          <w:szCs w:val="24"/>
        </w:rPr>
        <w:t xml:space="preserve">w postaci aneksu do umowy </w:t>
      </w:r>
      <w:r w:rsidR="00E160AA" w:rsidRPr="0083123B">
        <w:rPr>
          <w:rFonts w:ascii="Times New Roman" w:hAnsi="Times New Roman" w:cs="Times New Roman"/>
          <w:sz w:val="24"/>
          <w:szCs w:val="24"/>
        </w:rPr>
        <w:t>w przypadku:</w:t>
      </w:r>
    </w:p>
    <w:p w14:paraId="663212C3" w14:textId="77777777" w:rsidR="00E160AA" w:rsidRPr="0083123B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1) zmiany osób reprezentujących Wykonawcę lub Zamawiającego;</w:t>
      </w:r>
    </w:p>
    <w:p w14:paraId="2A06A752" w14:textId="77777777" w:rsidR="00E160AA" w:rsidRPr="0083123B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2) zmiany danych podmiotowych Wykonawcy lub Zamawiającego;</w:t>
      </w:r>
    </w:p>
    <w:p w14:paraId="5C4DBE84" w14:textId="77777777" w:rsidR="00E160AA" w:rsidRDefault="00E160AA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3) w innych sytuacjach, których nie można było przewidzieć w chwili zawarcia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niniejszej Umowy, a mających charakter zmian nieistotnych tzn. takich, o których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wiedza na etapie postępowania o udzielenie zamówienia nie wpłynęłaby na krąg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podmiotów ubiegających się o to zamówienie lub na wynik postępowania.</w:t>
      </w:r>
    </w:p>
    <w:p w14:paraId="51788DDB" w14:textId="77777777" w:rsidR="00682951" w:rsidRPr="0083123B" w:rsidRDefault="00682951" w:rsidP="00E160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4B7CA" w14:textId="77777777" w:rsidR="00C06CE2" w:rsidRPr="0083123B" w:rsidRDefault="00C06CE2" w:rsidP="00F32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Kary Umowne</w:t>
      </w:r>
    </w:p>
    <w:p w14:paraId="02BBB127" w14:textId="77777777" w:rsidR="00C06CE2" w:rsidRPr="0083123B" w:rsidRDefault="00CE5992" w:rsidP="00F32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§13</w:t>
      </w:r>
      <w:r w:rsidR="00040419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7587E6E1" w14:textId="0162781F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Wykonawca zapłaci Zamawiającemu karę umo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wną za odstąpienie od Umowy lub </w:t>
      </w:r>
      <w:r w:rsidRPr="0083123B">
        <w:rPr>
          <w:rFonts w:ascii="Times New Roman" w:hAnsi="Times New Roman" w:cs="Times New Roman"/>
          <w:sz w:val="24"/>
          <w:szCs w:val="24"/>
        </w:rPr>
        <w:t>rozwiązanie Umowy przez Zamawiającego lub Wykonawcę z przyczyn, za które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 ponosi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odpowiedzialność Wykonawca</w:t>
      </w:r>
      <w:r w:rsidR="00040419" w:rsidRPr="0083123B">
        <w:rPr>
          <w:rFonts w:ascii="Times New Roman" w:hAnsi="Times New Roman" w:cs="Times New Roman"/>
          <w:sz w:val="24"/>
          <w:szCs w:val="24"/>
        </w:rPr>
        <w:t>,</w:t>
      </w:r>
      <w:r w:rsidRPr="0083123B">
        <w:rPr>
          <w:rFonts w:ascii="Times New Roman" w:hAnsi="Times New Roman" w:cs="Times New Roman"/>
          <w:sz w:val="24"/>
          <w:szCs w:val="24"/>
        </w:rPr>
        <w:t xml:space="preserve"> w wysok</w:t>
      </w:r>
      <w:r w:rsidR="000C3CBA" w:rsidRPr="0083123B">
        <w:rPr>
          <w:rFonts w:ascii="Times New Roman" w:hAnsi="Times New Roman" w:cs="Times New Roman"/>
          <w:sz w:val="24"/>
          <w:szCs w:val="24"/>
        </w:rPr>
        <w:t xml:space="preserve">ości </w:t>
      </w:r>
      <w:r w:rsidR="00B5088F" w:rsidRPr="0083123B">
        <w:rPr>
          <w:rFonts w:ascii="Times New Roman" w:hAnsi="Times New Roman" w:cs="Times New Roman"/>
          <w:sz w:val="24"/>
          <w:szCs w:val="24"/>
        </w:rPr>
        <w:t>10</w:t>
      </w:r>
      <w:r w:rsidR="00633491" w:rsidRPr="0083123B">
        <w:rPr>
          <w:rFonts w:ascii="Times New Roman" w:hAnsi="Times New Roman" w:cs="Times New Roman"/>
          <w:sz w:val="24"/>
          <w:szCs w:val="24"/>
        </w:rPr>
        <w:t xml:space="preserve">% wartości wynagrodzenia </w:t>
      </w:r>
      <w:r w:rsidRPr="0083123B">
        <w:rPr>
          <w:rFonts w:ascii="Times New Roman" w:hAnsi="Times New Roman" w:cs="Times New Roman"/>
          <w:sz w:val="24"/>
          <w:szCs w:val="24"/>
        </w:rPr>
        <w:t>brutto określ</w:t>
      </w:r>
      <w:r w:rsidR="00DF2C7F" w:rsidRPr="0083123B">
        <w:rPr>
          <w:rFonts w:ascii="Times New Roman" w:hAnsi="Times New Roman" w:cs="Times New Roman"/>
          <w:sz w:val="24"/>
          <w:szCs w:val="24"/>
        </w:rPr>
        <w:t>onego w §8 ust.5 Umowy</w:t>
      </w:r>
      <w:r w:rsidRPr="0083123B">
        <w:rPr>
          <w:rFonts w:ascii="Times New Roman" w:hAnsi="Times New Roman" w:cs="Times New Roman"/>
          <w:sz w:val="24"/>
          <w:szCs w:val="24"/>
        </w:rPr>
        <w:t>.</w:t>
      </w:r>
    </w:p>
    <w:p w14:paraId="79B12B0A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Zamawiający zapłaci Wykonawcy karę umo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wną za odstąpienie od Umowy lub </w:t>
      </w:r>
      <w:r w:rsidRPr="0083123B">
        <w:rPr>
          <w:rFonts w:ascii="Times New Roman" w:hAnsi="Times New Roman" w:cs="Times New Roman"/>
          <w:sz w:val="24"/>
          <w:szCs w:val="24"/>
        </w:rPr>
        <w:t>rozwiązanie Umowy przez Wykonawcę z przy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czyn, za które odpowiedzialność </w:t>
      </w:r>
      <w:r w:rsidRPr="0083123B">
        <w:rPr>
          <w:rFonts w:ascii="Times New Roman" w:hAnsi="Times New Roman" w:cs="Times New Roman"/>
          <w:sz w:val="24"/>
          <w:szCs w:val="24"/>
        </w:rPr>
        <w:t>ponosi Zamawiający w wysokości 10% wartości w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ynagrodzenia brutto określonego </w:t>
      </w:r>
      <w:r w:rsidRPr="0083123B">
        <w:rPr>
          <w:rFonts w:ascii="Times New Roman" w:hAnsi="Times New Roman" w:cs="Times New Roman"/>
          <w:sz w:val="24"/>
          <w:szCs w:val="24"/>
        </w:rPr>
        <w:t>w §</w:t>
      </w:r>
      <w:r w:rsidR="000831C7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8 ust. 5.</w:t>
      </w:r>
    </w:p>
    <w:p w14:paraId="1CCD25BB" w14:textId="2BD1452F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Wykonawca zapłaci Zamawiaj</w:t>
      </w:r>
      <w:r w:rsidR="00B5088F" w:rsidRPr="0083123B">
        <w:rPr>
          <w:rFonts w:ascii="Times New Roman" w:hAnsi="Times New Roman" w:cs="Times New Roman"/>
          <w:sz w:val="24"/>
          <w:szCs w:val="24"/>
        </w:rPr>
        <w:t>ącemu karę umowną w wysokości 10</w:t>
      </w:r>
      <w:r w:rsidRPr="0083123B">
        <w:rPr>
          <w:rFonts w:ascii="Times New Roman" w:hAnsi="Times New Roman" w:cs="Times New Roman"/>
          <w:sz w:val="24"/>
          <w:szCs w:val="24"/>
        </w:rPr>
        <w:t>% wartości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wynagrodzenia brutto w przypadku rozwiązania umowy wiążącej Wykonawcę z OSD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skutkującego utratą możliwości dostarczania p</w:t>
      </w:r>
      <w:r w:rsidR="000831C7" w:rsidRPr="0083123B">
        <w:rPr>
          <w:rFonts w:ascii="Times New Roman" w:hAnsi="Times New Roman" w:cs="Times New Roman"/>
          <w:sz w:val="24"/>
          <w:szCs w:val="24"/>
        </w:rPr>
        <w:t xml:space="preserve">aliwa gazowego do Zamawiającego, z zastrzeżeniem § 11 ust. 5 Umowy. </w:t>
      </w:r>
    </w:p>
    <w:p w14:paraId="052D3D98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4. W przypadku wystąpienia przerw w dostawach gazu ziemnego, odcięcia od dostaw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gazu, zdjęcia układu pomiarowego w wy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niku braku terminowej płatności </w:t>
      </w:r>
      <w:r w:rsidRPr="0083123B">
        <w:rPr>
          <w:rFonts w:ascii="Times New Roman" w:hAnsi="Times New Roman" w:cs="Times New Roman"/>
          <w:sz w:val="24"/>
          <w:szCs w:val="24"/>
        </w:rPr>
        <w:t>Zamawiającego, które miało miejsce w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 związku z niedostarczeniem lub </w:t>
      </w:r>
      <w:r w:rsidRPr="0083123B">
        <w:rPr>
          <w:rFonts w:ascii="Times New Roman" w:hAnsi="Times New Roman" w:cs="Times New Roman"/>
          <w:sz w:val="24"/>
          <w:szCs w:val="24"/>
        </w:rPr>
        <w:t>dostarczeniem z opóźnieniem faktury, upomnienia czy wezwania do zapłaty,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 lub </w:t>
      </w:r>
      <w:r w:rsidRPr="0083123B">
        <w:rPr>
          <w:rFonts w:ascii="Times New Roman" w:hAnsi="Times New Roman" w:cs="Times New Roman"/>
          <w:sz w:val="24"/>
          <w:szCs w:val="24"/>
        </w:rPr>
        <w:t>zaniechaniem/ zaniedbaniem ze strony Wykona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wcy obowiązku powiadomienia OSD </w:t>
      </w:r>
      <w:r w:rsidRPr="0083123B">
        <w:rPr>
          <w:rFonts w:ascii="Times New Roman" w:hAnsi="Times New Roman" w:cs="Times New Roman"/>
          <w:sz w:val="24"/>
          <w:szCs w:val="24"/>
        </w:rPr>
        <w:t>o zmianie sprzedawcy, Wykonawca zapł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aci Zamawiającemu karę umowną w </w:t>
      </w:r>
      <w:r w:rsidRPr="0083123B">
        <w:rPr>
          <w:rFonts w:ascii="Times New Roman" w:hAnsi="Times New Roman" w:cs="Times New Roman"/>
          <w:sz w:val="24"/>
          <w:szCs w:val="24"/>
        </w:rPr>
        <w:t xml:space="preserve">wysokości 1.000,00 zł </w:t>
      </w:r>
      <w:r w:rsidR="007400C6" w:rsidRPr="0083123B">
        <w:rPr>
          <w:rFonts w:ascii="Times New Roman" w:hAnsi="Times New Roman" w:cs="Times New Roman"/>
          <w:sz w:val="24"/>
          <w:szCs w:val="24"/>
        </w:rPr>
        <w:t xml:space="preserve"> netto </w:t>
      </w:r>
      <w:r w:rsidRPr="0083123B">
        <w:rPr>
          <w:rFonts w:ascii="Times New Roman" w:hAnsi="Times New Roman" w:cs="Times New Roman"/>
          <w:sz w:val="24"/>
          <w:szCs w:val="24"/>
        </w:rPr>
        <w:t>za każdy dzień przerwy oraz pokryje wszelkie koszty</w:t>
      </w:r>
      <w:r w:rsidR="007400C6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 xml:space="preserve">związane ze wznowieniem dostaw gazu ziemnego 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w odniesieniu do każdego punktu </w:t>
      </w:r>
      <w:r w:rsidRPr="0083123B">
        <w:rPr>
          <w:rFonts w:ascii="Times New Roman" w:hAnsi="Times New Roman" w:cs="Times New Roman"/>
          <w:sz w:val="24"/>
          <w:szCs w:val="24"/>
        </w:rPr>
        <w:t>odbioru.</w:t>
      </w:r>
    </w:p>
    <w:p w14:paraId="33A0AEB6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5. Każdorazowe obciążenie karą umowną nastąpi na podstawie noty obciążeniowej.</w:t>
      </w:r>
    </w:p>
    <w:p w14:paraId="365B4253" w14:textId="77777777" w:rsidR="00040419" w:rsidRPr="0083123B" w:rsidRDefault="00040419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6. Wykonawca wyraża zgodę na potrącenie kar umownych z należnego mu wynagrodzenia.</w:t>
      </w:r>
    </w:p>
    <w:p w14:paraId="660C4B8F" w14:textId="77777777" w:rsidR="00C06CE2" w:rsidRPr="0083123B" w:rsidRDefault="00040419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7</w:t>
      </w:r>
      <w:r w:rsidR="00C06CE2" w:rsidRPr="0083123B">
        <w:rPr>
          <w:rFonts w:ascii="Times New Roman" w:hAnsi="Times New Roman" w:cs="Times New Roman"/>
          <w:sz w:val="24"/>
          <w:szCs w:val="24"/>
        </w:rPr>
        <w:t>. Kary umowne nie wyłączają prawa dochodz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enia przez Strony odszkodowania </w:t>
      </w:r>
      <w:r w:rsidR="00C06CE2" w:rsidRPr="0083123B">
        <w:rPr>
          <w:rFonts w:ascii="Times New Roman" w:hAnsi="Times New Roman" w:cs="Times New Roman"/>
          <w:sz w:val="24"/>
          <w:szCs w:val="24"/>
        </w:rPr>
        <w:t>przewyższającego wysokość zastrzeżonych kar umownych.</w:t>
      </w:r>
    </w:p>
    <w:p w14:paraId="00BB8BE3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23C43" w14:textId="77777777" w:rsidR="00C06CE2" w:rsidRPr="0083123B" w:rsidRDefault="00C06C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8FEA40B" w14:textId="77777777" w:rsidR="00C06CE2" w:rsidRPr="0083123B" w:rsidRDefault="00C06C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§14</w:t>
      </w:r>
      <w:r w:rsidR="00040419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4BE806CC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Zamawiający nie wyraża zgody na cesję wierzytelności wynikających z realizacji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Pr="0083123B">
        <w:rPr>
          <w:rFonts w:ascii="Times New Roman" w:hAnsi="Times New Roman" w:cs="Times New Roman"/>
          <w:sz w:val="24"/>
          <w:szCs w:val="24"/>
        </w:rPr>
        <w:t>niniejszej Umowy.</w:t>
      </w:r>
    </w:p>
    <w:p w14:paraId="1F59A0EB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2. Strony ustalają, że zmiany Umowy, pod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 rygorem nieważności, winny być </w:t>
      </w:r>
      <w:r w:rsidRPr="0083123B">
        <w:rPr>
          <w:rFonts w:ascii="Times New Roman" w:hAnsi="Times New Roman" w:cs="Times New Roman"/>
          <w:sz w:val="24"/>
          <w:szCs w:val="24"/>
        </w:rPr>
        <w:t>sporządzone w formie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pisemnego</w:t>
      </w:r>
      <w:r w:rsidRPr="0083123B">
        <w:rPr>
          <w:rFonts w:ascii="Times New Roman" w:hAnsi="Times New Roman" w:cs="Times New Roman"/>
          <w:sz w:val="24"/>
          <w:szCs w:val="24"/>
        </w:rPr>
        <w:t xml:space="preserve"> aneksu.</w:t>
      </w:r>
    </w:p>
    <w:p w14:paraId="4C7F24EC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3. Osobą upoważnioną w imieniu Zamawiającego</w:t>
      </w:r>
      <w:r w:rsidR="00DF2C7F" w:rsidRPr="0083123B">
        <w:rPr>
          <w:rFonts w:ascii="Times New Roman" w:hAnsi="Times New Roman" w:cs="Times New Roman"/>
          <w:sz w:val="24"/>
          <w:szCs w:val="24"/>
        </w:rPr>
        <w:t xml:space="preserve"> do kontaktów w celu realizacji </w:t>
      </w:r>
      <w:r w:rsidRPr="0083123B">
        <w:rPr>
          <w:rFonts w:ascii="Times New Roman" w:hAnsi="Times New Roman" w:cs="Times New Roman"/>
          <w:sz w:val="24"/>
          <w:szCs w:val="24"/>
        </w:rPr>
        <w:t>postanowień umowy jest ……………………………………. tel. 41 ………………….</w:t>
      </w:r>
    </w:p>
    <w:p w14:paraId="44B84B80" w14:textId="77777777" w:rsidR="00C06CE2" w:rsidRPr="0083123B" w:rsidRDefault="00C06C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adres e-mail …………………………………………………….</w:t>
      </w:r>
    </w:p>
    <w:p w14:paraId="6D353833" w14:textId="77777777" w:rsidR="00E773E2" w:rsidRPr="0083123B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E773E2" w:rsidRPr="0083123B">
        <w:rPr>
          <w:rFonts w:ascii="Times New Roman" w:hAnsi="Times New Roman" w:cs="Times New Roman"/>
          <w:sz w:val="24"/>
          <w:szCs w:val="24"/>
        </w:rPr>
        <w:t>. Osobą upoważnioną w imieniu Wykonawcy do kontaktów w celu realizacji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sz w:val="24"/>
          <w:szCs w:val="24"/>
        </w:rPr>
        <w:t>umowy jest ………...........................</w:t>
      </w:r>
      <w:r w:rsidR="00C97B2B" w:rsidRPr="0083123B">
        <w:rPr>
          <w:rFonts w:ascii="Times New Roman" w:hAnsi="Times New Roman" w:cs="Times New Roman"/>
          <w:sz w:val="24"/>
          <w:szCs w:val="24"/>
        </w:rPr>
        <w:t>............................</w:t>
      </w:r>
      <w:r w:rsidR="00E773E2" w:rsidRPr="0083123B">
        <w:rPr>
          <w:rFonts w:ascii="Times New Roman" w:hAnsi="Times New Roman" w:cs="Times New Roman"/>
          <w:sz w:val="24"/>
          <w:szCs w:val="24"/>
        </w:rPr>
        <w:t>...., adres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sz w:val="24"/>
          <w:szCs w:val="24"/>
        </w:rPr>
        <w:t xml:space="preserve">e-mail ……............................…, </w:t>
      </w:r>
      <w:r w:rsidR="00C97B2B" w:rsidRPr="0083123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773E2" w:rsidRPr="0083123B">
        <w:rPr>
          <w:rFonts w:ascii="Times New Roman" w:hAnsi="Times New Roman" w:cs="Times New Roman"/>
          <w:sz w:val="24"/>
          <w:szCs w:val="24"/>
        </w:rPr>
        <w:t>tel. …........................………, fax ….</w:t>
      </w:r>
      <w:r w:rsidRPr="0083123B">
        <w:rPr>
          <w:rFonts w:ascii="Times New Roman" w:hAnsi="Times New Roman" w:cs="Times New Roman"/>
          <w:sz w:val="24"/>
          <w:szCs w:val="24"/>
        </w:rPr>
        <w:t>................................</w:t>
      </w:r>
    </w:p>
    <w:p w14:paraId="2DBA0067" w14:textId="77777777" w:rsidR="00E773E2" w:rsidRPr="0083123B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5</w:t>
      </w:r>
      <w:r w:rsidR="00E773E2" w:rsidRPr="0083123B">
        <w:rPr>
          <w:rFonts w:ascii="Times New Roman" w:hAnsi="Times New Roman" w:cs="Times New Roman"/>
          <w:sz w:val="24"/>
          <w:szCs w:val="24"/>
        </w:rPr>
        <w:t>. W zakresie nie uregulowanym niniejszą Umową stosuje się Kodeks Cywilny, Prawo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sz w:val="24"/>
          <w:szCs w:val="24"/>
        </w:rPr>
        <w:t>energetyczne wraz z aktami wykonawczymi oraz Prawo zamówień publicznych.</w:t>
      </w:r>
    </w:p>
    <w:p w14:paraId="53AE3D45" w14:textId="77777777" w:rsidR="00E773E2" w:rsidRPr="0083123B" w:rsidRDefault="007400C6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6</w:t>
      </w:r>
      <w:r w:rsidR="00E773E2" w:rsidRPr="0083123B">
        <w:rPr>
          <w:rFonts w:ascii="Times New Roman" w:hAnsi="Times New Roman" w:cs="Times New Roman"/>
          <w:sz w:val="24"/>
          <w:szCs w:val="24"/>
        </w:rPr>
        <w:t>. Spory, które mogą wyniknąć ze stosunku objętego niniejszą Umową</w:t>
      </w:r>
      <w:r w:rsidR="00040419" w:rsidRPr="0083123B">
        <w:rPr>
          <w:rFonts w:ascii="Times New Roman" w:hAnsi="Times New Roman" w:cs="Times New Roman"/>
          <w:sz w:val="24"/>
          <w:szCs w:val="24"/>
        </w:rPr>
        <w:t>,</w:t>
      </w:r>
      <w:r w:rsidR="00E773E2" w:rsidRPr="0083123B">
        <w:rPr>
          <w:rFonts w:ascii="Times New Roman" w:hAnsi="Times New Roman" w:cs="Times New Roman"/>
          <w:sz w:val="24"/>
          <w:szCs w:val="24"/>
        </w:rPr>
        <w:t xml:space="preserve"> Strony poddają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sz w:val="24"/>
          <w:szCs w:val="24"/>
        </w:rPr>
        <w:t>pod rozstrzygnięcie sądowi właściwemu dla siedziby Zamawiającego.</w:t>
      </w:r>
    </w:p>
    <w:p w14:paraId="5E714F57" w14:textId="77777777" w:rsidR="00E160AA" w:rsidRPr="0083123B" w:rsidRDefault="007400C6" w:rsidP="00AB48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7</w:t>
      </w:r>
      <w:r w:rsidR="00E773E2" w:rsidRPr="0083123B">
        <w:rPr>
          <w:rFonts w:ascii="Times New Roman" w:hAnsi="Times New Roman" w:cs="Times New Roman"/>
          <w:sz w:val="24"/>
          <w:szCs w:val="24"/>
        </w:rPr>
        <w:t>. W przypadku rozbieżności pomiędzy zapisami niniejszej Umowy a zapisami Taryfy</w:t>
      </w:r>
      <w:r w:rsidR="00040419"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773E2" w:rsidRPr="0083123B">
        <w:rPr>
          <w:rFonts w:ascii="Times New Roman" w:hAnsi="Times New Roman" w:cs="Times New Roman"/>
          <w:sz w:val="24"/>
          <w:szCs w:val="24"/>
        </w:rPr>
        <w:t>Wykonawcy lub OWU Wykonawcy bezwzg</w:t>
      </w:r>
      <w:r w:rsidR="00DF2C7F" w:rsidRPr="0083123B">
        <w:rPr>
          <w:rFonts w:ascii="Times New Roman" w:hAnsi="Times New Roman" w:cs="Times New Roman"/>
          <w:sz w:val="24"/>
          <w:szCs w:val="24"/>
        </w:rPr>
        <w:t>lędne pierwszeństwo mają zapisy niniejszej Umowy.</w:t>
      </w:r>
    </w:p>
    <w:p w14:paraId="3BFD9D30" w14:textId="77777777" w:rsidR="00E160AA" w:rsidRPr="0083123B" w:rsidRDefault="00E160AA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841973" w14:textId="77777777" w:rsidR="00E773E2" w:rsidRPr="0083123B" w:rsidRDefault="00E773E2" w:rsidP="00E160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§ 15</w:t>
      </w:r>
      <w:r w:rsidR="00040419" w:rsidRPr="0083123B">
        <w:rPr>
          <w:rFonts w:ascii="Times New Roman" w:hAnsi="Times New Roman" w:cs="Times New Roman"/>
          <w:b/>
          <w:sz w:val="24"/>
          <w:szCs w:val="24"/>
        </w:rPr>
        <w:t>.</w:t>
      </w:r>
    </w:p>
    <w:p w14:paraId="65D1108A" w14:textId="77777777" w:rsidR="00E773E2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1. Umowę sporządzono w dwóch jednobrzmiących egzemplarzach, po jednym dla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 każdej ze S</w:t>
      </w:r>
      <w:r w:rsidRPr="0083123B">
        <w:rPr>
          <w:rFonts w:ascii="Times New Roman" w:hAnsi="Times New Roman" w:cs="Times New Roman"/>
          <w:sz w:val="24"/>
          <w:szCs w:val="24"/>
        </w:rPr>
        <w:t>tron.</w:t>
      </w:r>
    </w:p>
    <w:p w14:paraId="2CFCC3C8" w14:textId="77777777" w:rsidR="00A05492" w:rsidRPr="0083123B" w:rsidRDefault="00A0549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746E14" w14:textId="77777777" w:rsidR="00E160AA" w:rsidRPr="0083123B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>2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. Integralną częścią Umowy są </w:t>
      </w:r>
      <w:r w:rsidRPr="0083123B">
        <w:rPr>
          <w:rFonts w:ascii="Times New Roman" w:hAnsi="Times New Roman" w:cs="Times New Roman"/>
          <w:sz w:val="24"/>
          <w:szCs w:val="24"/>
        </w:rPr>
        <w:t>załącznik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i: </w:t>
      </w:r>
    </w:p>
    <w:p w14:paraId="2DAFB6FB" w14:textId="77777777" w:rsidR="00E160AA" w:rsidRPr="0083123B" w:rsidRDefault="00E160AA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nr 1-  Opis zamówienia </w:t>
      </w:r>
    </w:p>
    <w:p w14:paraId="490B7A20" w14:textId="77777777" w:rsidR="00E773E2" w:rsidRPr="0083123B" w:rsidRDefault="00C97B2B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nr 2 - </w:t>
      </w:r>
      <w:r w:rsidR="00E773E2" w:rsidRPr="0083123B">
        <w:rPr>
          <w:rFonts w:ascii="Times New Roman" w:hAnsi="Times New Roman" w:cs="Times New Roman"/>
          <w:sz w:val="24"/>
          <w:szCs w:val="24"/>
        </w:rPr>
        <w:t>Formularz cenowy</w:t>
      </w:r>
      <w:r w:rsidR="00E160AA" w:rsidRPr="0083123B">
        <w:rPr>
          <w:rFonts w:ascii="Times New Roman" w:hAnsi="Times New Roman" w:cs="Times New Roman"/>
          <w:sz w:val="24"/>
          <w:szCs w:val="24"/>
        </w:rPr>
        <w:t xml:space="preserve"> Wykonawcy.</w:t>
      </w:r>
    </w:p>
    <w:p w14:paraId="5858E747" w14:textId="77777777" w:rsidR="00E773E2" w:rsidRPr="0083123B" w:rsidRDefault="00DF2C7F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2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AD7DD6" w14:textId="77777777" w:rsidR="00E773E2" w:rsidRPr="0083123B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15BEC" w14:textId="77777777" w:rsidR="003D09B3" w:rsidRPr="0083123B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05D20" w14:textId="77777777" w:rsidR="003D09B3" w:rsidRPr="0083123B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318026" w14:textId="77777777" w:rsidR="003D09B3" w:rsidRPr="0083123B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0DFE61" w14:textId="77777777" w:rsidR="003D09B3" w:rsidRPr="0083123B" w:rsidRDefault="003D09B3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4C182" w14:textId="77777777" w:rsidR="00E773E2" w:rsidRDefault="00E773E2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123B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</w:r>
      <w:r w:rsidRPr="0083123B">
        <w:rPr>
          <w:rFonts w:ascii="Times New Roman" w:hAnsi="Times New Roman" w:cs="Times New Roman"/>
          <w:b/>
          <w:sz w:val="24"/>
          <w:szCs w:val="24"/>
        </w:rPr>
        <w:tab/>
        <w:t xml:space="preserve"> WYKONAWCA:</w:t>
      </w:r>
    </w:p>
    <w:p w14:paraId="29FC94B1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E10558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6DFE8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88014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354DA4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F061D8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E6906E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3FBA8D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4B753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59A79F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048A5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6F9929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53B513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568B6B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2F68E8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84860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D5846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10679F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6411B5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082984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2D81DA" w14:textId="77777777" w:rsid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F64CF8" w14:textId="3CB8F900" w:rsidR="00E20DA8" w:rsidRPr="00E20DA8" w:rsidRDefault="00E20DA8" w:rsidP="00DA7F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DA8">
        <w:rPr>
          <w:rFonts w:ascii="Times New Roman" w:hAnsi="Times New Roman" w:cs="Times New Roman"/>
          <w:sz w:val="24"/>
          <w:szCs w:val="24"/>
        </w:rPr>
        <w:t>Kontrasygnata Gł. Księgowego MOSIR: ………………………………………………</w:t>
      </w:r>
    </w:p>
    <w:sectPr w:rsidR="00E20DA8" w:rsidRPr="00E20DA8" w:rsidSect="00D8489C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07E8B9C" w15:done="0"/>
  <w15:commentEx w15:paraId="31BE9DD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7E8B9C" w16cid:durableId="1EDC821C"/>
  <w16cid:commentId w16cid:paraId="31BE9DDD" w16cid:durableId="1EDC892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E1524"/>
    <w:multiLevelType w:val="hybridMultilevel"/>
    <w:tmpl w:val="6CF674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F3010"/>
    <w:multiLevelType w:val="hybridMultilevel"/>
    <w:tmpl w:val="7488F0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331C35"/>
    <w:multiLevelType w:val="hybridMultilevel"/>
    <w:tmpl w:val="82FA2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76ED4"/>
    <w:multiLevelType w:val="hybridMultilevel"/>
    <w:tmpl w:val="0316DF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648B1"/>
    <w:multiLevelType w:val="hybridMultilevel"/>
    <w:tmpl w:val="70EEB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83C7B"/>
    <w:multiLevelType w:val="hybridMultilevel"/>
    <w:tmpl w:val="4B847BC6"/>
    <w:lvl w:ilvl="0" w:tplc="CDA845E4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44B0819"/>
    <w:multiLevelType w:val="hybridMultilevel"/>
    <w:tmpl w:val="90B4AE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46972"/>
    <w:multiLevelType w:val="hybridMultilevel"/>
    <w:tmpl w:val="2C8A20B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10B38BD"/>
    <w:multiLevelType w:val="hybridMultilevel"/>
    <w:tmpl w:val="DA9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EB5200"/>
    <w:multiLevelType w:val="hybridMultilevel"/>
    <w:tmpl w:val="E7D4351A"/>
    <w:lvl w:ilvl="0" w:tplc="6332E23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C8B288D"/>
    <w:multiLevelType w:val="hybridMultilevel"/>
    <w:tmpl w:val="718A2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25205C"/>
    <w:multiLevelType w:val="hybridMultilevel"/>
    <w:tmpl w:val="2C8A2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111CA5"/>
    <w:multiLevelType w:val="hybridMultilevel"/>
    <w:tmpl w:val="D124E5F8"/>
    <w:lvl w:ilvl="0" w:tplc="0AC6A9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A7BC1"/>
    <w:multiLevelType w:val="hybridMultilevel"/>
    <w:tmpl w:val="9F2620C4"/>
    <w:lvl w:ilvl="0" w:tplc="273EE9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C695597"/>
    <w:multiLevelType w:val="hybridMultilevel"/>
    <w:tmpl w:val="8FE0EF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31E97"/>
    <w:multiLevelType w:val="hybridMultilevel"/>
    <w:tmpl w:val="91B673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6FB1"/>
    <w:multiLevelType w:val="hybridMultilevel"/>
    <w:tmpl w:val="498A8A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4"/>
  </w:num>
  <w:num w:numId="5">
    <w:abstractNumId w:val="16"/>
  </w:num>
  <w:num w:numId="6">
    <w:abstractNumId w:val="5"/>
  </w:num>
  <w:num w:numId="7">
    <w:abstractNumId w:val="13"/>
  </w:num>
  <w:num w:numId="8">
    <w:abstractNumId w:val="12"/>
  </w:num>
  <w:num w:numId="9">
    <w:abstractNumId w:val="3"/>
  </w:num>
  <w:num w:numId="10">
    <w:abstractNumId w:val="1"/>
  </w:num>
  <w:num w:numId="11">
    <w:abstractNumId w:val="8"/>
  </w:num>
  <w:num w:numId="12">
    <w:abstractNumId w:val="15"/>
  </w:num>
  <w:num w:numId="13">
    <w:abstractNumId w:val="11"/>
  </w:num>
  <w:num w:numId="14">
    <w:abstractNumId w:val="10"/>
  </w:num>
  <w:num w:numId="15">
    <w:abstractNumId w:val="2"/>
  </w:num>
  <w:num w:numId="16">
    <w:abstractNumId w:val="6"/>
  </w:num>
  <w:num w:numId="17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2D5"/>
    <w:rsid w:val="00040419"/>
    <w:rsid w:val="000558D2"/>
    <w:rsid w:val="0007426B"/>
    <w:rsid w:val="000831C7"/>
    <w:rsid w:val="000959AB"/>
    <w:rsid w:val="000C3CBA"/>
    <w:rsid w:val="00110466"/>
    <w:rsid w:val="001D038A"/>
    <w:rsid w:val="001F1FD4"/>
    <w:rsid w:val="0022215A"/>
    <w:rsid w:val="00235EF7"/>
    <w:rsid w:val="002821DC"/>
    <w:rsid w:val="002A12D5"/>
    <w:rsid w:val="002B2EF4"/>
    <w:rsid w:val="00373B25"/>
    <w:rsid w:val="003D09B3"/>
    <w:rsid w:val="003F7C65"/>
    <w:rsid w:val="004012C6"/>
    <w:rsid w:val="004263DE"/>
    <w:rsid w:val="00433B37"/>
    <w:rsid w:val="004455A2"/>
    <w:rsid w:val="00452F3A"/>
    <w:rsid w:val="004914E0"/>
    <w:rsid w:val="0049674D"/>
    <w:rsid w:val="004A5071"/>
    <w:rsid w:val="004D4D96"/>
    <w:rsid w:val="00547608"/>
    <w:rsid w:val="00554900"/>
    <w:rsid w:val="005732AA"/>
    <w:rsid w:val="00611C55"/>
    <w:rsid w:val="00633491"/>
    <w:rsid w:val="0064606D"/>
    <w:rsid w:val="00657227"/>
    <w:rsid w:val="00682951"/>
    <w:rsid w:val="006E5BC6"/>
    <w:rsid w:val="0072459B"/>
    <w:rsid w:val="007400C6"/>
    <w:rsid w:val="00747342"/>
    <w:rsid w:val="00751B11"/>
    <w:rsid w:val="00796C91"/>
    <w:rsid w:val="007A2F57"/>
    <w:rsid w:val="00803DF2"/>
    <w:rsid w:val="00813F1E"/>
    <w:rsid w:val="0083123B"/>
    <w:rsid w:val="00836163"/>
    <w:rsid w:val="00856CE1"/>
    <w:rsid w:val="00880864"/>
    <w:rsid w:val="008A49D9"/>
    <w:rsid w:val="008D0B83"/>
    <w:rsid w:val="00942373"/>
    <w:rsid w:val="009A5F05"/>
    <w:rsid w:val="009E2B9A"/>
    <w:rsid w:val="00A05492"/>
    <w:rsid w:val="00A6676C"/>
    <w:rsid w:val="00A76EB3"/>
    <w:rsid w:val="00AA7683"/>
    <w:rsid w:val="00AB4805"/>
    <w:rsid w:val="00AD3798"/>
    <w:rsid w:val="00AE23E8"/>
    <w:rsid w:val="00AF3A54"/>
    <w:rsid w:val="00B5088F"/>
    <w:rsid w:val="00B62353"/>
    <w:rsid w:val="00B80C3F"/>
    <w:rsid w:val="00BA02B5"/>
    <w:rsid w:val="00BD2417"/>
    <w:rsid w:val="00BD36EF"/>
    <w:rsid w:val="00C06CE2"/>
    <w:rsid w:val="00C94CA9"/>
    <w:rsid w:val="00C97B2B"/>
    <w:rsid w:val="00CE5992"/>
    <w:rsid w:val="00D12E65"/>
    <w:rsid w:val="00D261A0"/>
    <w:rsid w:val="00D50403"/>
    <w:rsid w:val="00D71ACA"/>
    <w:rsid w:val="00D71D5A"/>
    <w:rsid w:val="00D775EB"/>
    <w:rsid w:val="00D77CC7"/>
    <w:rsid w:val="00D8489C"/>
    <w:rsid w:val="00DA7FB8"/>
    <w:rsid w:val="00DF2C7F"/>
    <w:rsid w:val="00E160AA"/>
    <w:rsid w:val="00E20DA8"/>
    <w:rsid w:val="00E72221"/>
    <w:rsid w:val="00E773E2"/>
    <w:rsid w:val="00E90C01"/>
    <w:rsid w:val="00EB78A2"/>
    <w:rsid w:val="00F21E81"/>
    <w:rsid w:val="00F324CA"/>
    <w:rsid w:val="00F7475F"/>
    <w:rsid w:val="00F771B5"/>
    <w:rsid w:val="00F814AE"/>
    <w:rsid w:val="00FE329F"/>
    <w:rsid w:val="00FF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0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48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4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9D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3F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3F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3F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3F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3F1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48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4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9D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3F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3F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3F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3F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3F1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3B4243E</Template>
  <TotalTime>41</TotalTime>
  <Pages>9</Pages>
  <Words>3744</Words>
  <Characters>22467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26159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cp:lastPrinted>2018-06-26T08:13:00Z</cp:lastPrinted>
  <dcterms:created xsi:type="dcterms:W3CDTF">2018-07-04T06:42:00Z</dcterms:created>
  <dcterms:modified xsi:type="dcterms:W3CDTF">2019-06-19T12:03:00Z</dcterms:modified>
</cp:coreProperties>
</file>