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A81" w:rsidRDefault="005F0A81" w:rsidP="005F0A81">
      <w:pPr>
        <w:spacing w:after="0" w:line="240" w:lineRule="auto"/>
        <w:ind w:right="39"/>
        <w:jc w:val="right"/>
        <w:outlineLvl w:val="0"/>
        <w:rPr>
          <w:rFonts w:ascii="Times New Roman" w:eastAsia="Batang" w:hAnsi="Times New Roman" w:cs="Times New Roman"/>
          <w:b/>
          <w:sz w:val="24"/>
          <w:szCs w:val="24"/>
          <w:lang w:eastAsia="pl-PL"/>
        </w:rPr>
      </w:pPr>
      <w:r w:rsidRPr="005F0A81">
        <w:rPr>
          <w:rFonts w:ascii="Times New Roman" w:eastAsia="Batang" w:hAnsi="Times New Roman" w:cs="Times New Roman"/>
          <w:b/>
          <w:sz w:val="24"/>
          <w:szCs w:val="24"/>
          <w:lang w:eastAsia="pl-PL"/>
        </w:rPr>
        <w:t>Załącznik nr 5.1. do SIWZ</w:t>
      </w:r>
    </w:p>
    <w:p w:rsidR="00FC02DC" w:rsidRPr="005F0A81" w:rsidRDefault="00FC02DC" w:rsidP="005F0A81">
      <w:pPr>
        <w:spacing w:after="0" w:line="240" w:lineRule="auto"/>
        <w:ind w:right="39"/>
        <w:jc w:val="right"/>
        <w:outlineLvl w:val="0"/>
        <w:rPr>
          <w:rFonts w:ascii="Times New Roman" w:eastAsia="Batang" w:hAnsi="Times New Roman" w:cs="Times New Roman"/>
          <w:b/>
          <w:sz w:val="24"/>
          <w:szCs w:val="24"/>
          <w:lang w:eastAsia="pl-PL"/>
        </w:rPr>
      </w:pPr>
    </w:p>
    <w:p w:rsidR="005F0A81" w:rsidRPr="005F0A81" w:rsidRDefault="005F0A81" w:rsidP="005F0A81">
      <w:pPr>
        <w:spacing w:after="0" w:line="240" w:lineRule="auto"/>
        <w:ind w:right="39"/>
        <w:jc w:val="right"/>
        <w:outlineLvl w:val="0"/>
        <w:rPr>
          <w:rFonts w:ascii="Times New Roman" w:eastAsia="Batang" w:hAnsi="Times New Roman" w:cs="Times New Roman"/>
          <w:sz w:val="24"/>
          <w:szCs w:val="24"/>
          <w:lang w:eastAsia="pl-PL"/>
        </w:rPr>
      </w:pPr>
    </w:p>
    <w:p w:rsidR="005F0A81" w:rsidRPr="005F0A81" w:rsidRDefault="005F0A81" w:rsidP="005F0A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 dot. grupy kapitałowej</w:t>
      </w:r>
    </w:p>
    <w:p w:rsidR="005F0A81" w:rsidRPr="005F0A81" w:rsidRDefault="005F0A81" w:rsidP="005F0A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F0A81" w:rsidRDefault="005F0A81" w:rsidP="005F0A81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dot. </w:t>
      </w:r>
      <w:r w:rsidR="003D15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II </w:t>
      </w: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>postępowania o udzielenie zamówienia publicznego w trybie przetargu nieograniczonego</w:t>
      </w:r>
      <w:r w:rsidRPr="005F0A81">
        <w:rPr>
          <w:rFonts w:ascii="Times New Roman" w:eastAsia="Batang" w:hAnsi="Times New Roman" w:cs="Times New Roman"/>
          <w:sz w:val="24"/>
          <w:szCs w:val="24"/>
          <w:lang w:eastAsia="pl-PL"/>
        </w:rPr>
        <w:t xml:space="preserve"> na:</w:t>
      </w:r>
      <w:r w:rsidR="00E442F1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E442F1" w:rsidRPr="00E442F1">
        <w:rPr>
          <w:rFonts w:ascii="Times New Roman" w:eastAsia="Calibri" w:hAnsi="Times New Roman" w:cs="Times New Roman"/>
          <w:b/>
          <w:sz w:val="24"/>
          <w:szCs w:val="24"/>
        </w:rPr>
        <w:t xml:space="preserve">Cz. I. Świadczenie usług sprzątania i utrzymania czystości na terenie obiektów sportowo-rekreacyjnych MOSIR w Kielcach w obiekcie: Stadion piłkarski  przy </w:t>
      </w:r>
      <w:r w:rsidR="00E442F1">
        <w:rPr>
          <w:rFonts w:ascii="Times New Roman" w:eastAsia="Calibri" w:hAnsi="Times New Roman" w:cs="Times New Roman"/>
          <w:b/>
          <w:sz w:val="24"/>
          <w:szCs w:val="24"/>
        </w:rPr>
        <w:br/>
      </w:r>
      <w:r w:rsidR="00E442F1" w:rsidRPr="00E442F1">
        <w:rPr>
          <w:rFonts w:ascii="Times New Roman" w:eastAsia="Calibri" w:hAnsi="Times New Roman" w:cs="Times New Roman"/>
          <w:b/>
          <w:sz w:val="24"/>
          <w:szCs w:val="24"/>
        </w:rPr>
        <w:t>ul. Ściegiennego 8 w Kielcach</w:t>
      </w:r>
    </w:p>
    <w:p w:rsidR="00E442F1" w:rsidRPr="005F0A81" w:rsidRDefault="00E442F1" w:rsidP="005F0A8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F0A81" w:rsidRPr="005F0A81" w:rsidRDefault="005F0A81" w:rsidP="005F0A81">
      <w:pPr>
        <w:spacing w:before="120" w:after="0" w:line="240" w:lineRule="auto"/>
        <w:rPr>
          <w:rFonts w:ascii="Times New Roman" w:eastAsia="SimSun" w:hAnsi="Times New Roman" w:cs="Times New Roman"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Ja / My niżej podpisani </w:t>
      </w:r>
      <w:r w:rsidRPr="005F0A81">
        <w:rPr>
          <w:rFonts w:ascii="Times New Roman" w:eastAsia="SimSu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5F0A81" w:rsidRPr="005F0A81" w:rsidRDefault="005F0A81" w:rsidP="005F0A81">
      <w:pPr>
        <w:spacing w:before="120" w:after="0" w:line="120" w:lineRule="exact"/>
        <w:ind w:right="39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F0A81">
        <w:rPr>
          <w:rFonts w:ascii="Times New Roman" w:eastAsia="SimSun" w:hAnsi="Times New Roman" w:cs="Times New Roman"/>
          <w:i/>
          <w:sz w:val="24"/>
          <w:szCs w:val="24"/>
          <w:lang w:eastAsia="pl-PL"/>
        </w:rPr>
        <w:t>(imię i nazwisko)</w:t>
      </w:r>
    </w:p>
    <w:p w:rsidR="005F0A81" w:rsidRPr="005F0A81" w:rsidRDefault="005F0A81" w:rsidP="005F0A81">
      <w:pPr>
        <w:spacing w:before="120" w:after="120" w:line="240" w:lineRule="auto"/>
        <w:ind w:right="3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działając  w  imieniu  Wykonawcy: </w:t>
      </w:r>
    </w:p>
    <w:p w:rsidR="005F0A81" w:rsidRPr="005F0A81" w:rsidRDefault="005F0A81" w:rsidP="005F0A81">
      <w:pPr>
        <w:spacing w:after="0" w:line="360" w:lineRule="auto"/>
        <w:ind w:right="40"/>
        <w:jc w:val="both"/>
        <w:rPr>
          <w:rFonts w:ascii="Times New Roman" w:eastAsia="SimSun" w:hAnsi="Times New Roman" w:cs="Times New Roman"/>
          <w:i/>
          <w:sz w:val="24"/>
          <w:szCs w:val="24"/>
          <w:lang w:eastAsia="pl-PL"/>
        </w:rPr>
      </w:pPr>
      <w:r w:rsidRPr="005F0A81">
        <w:rPr>
          <w:rFonts w:ascii="Times New Roman" w:eastAsia="SimSu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  <w:r w:rsidRPr="005F0A81">
        <w:rPr>
          <w:rFonts w:ascii="Times New Roman" w:eastAsia="SimSun" w:hAnsi="Times New Roman" w:cs="Times New Roman"/>
          <w:i/>
          <w:sz w:val="24"/>
          <w:szCs w:val="24"/>
          <w:lang w:eastAsia="pl-PL"/>
        </w:rPr>
        <w:t xml:space="preserve"> </w:t>
      </w:r>
    </w:p>
    <w:p w:rsidR="005F0A81" w:rsidRPr="005F0A81" w:rsidRDefault="005F0A81" w:rsidP="005F0A81">
      <w:pPr>
        <w:spacing w:after="0" w:line="240" w:lineRule="auto"/>
        <w:ind w:right="40"/>
        <w:jc w:val="both"/>
        <w:rPr>
          <w:rFonts w:ascii="Times New Roman" w:eastAsia="SimSun" w:hAnsi="Times New Roman" w:cs="Times New Roman"/>
          <w:sz w:val="24"/>
          <w:szCs w:val="24"/>
          <w:lang w:eastAsia="pl-PL"/>
        </w:rPr>
      </w:pPr>
      <w:r w:rsidRPr="005F0A81">
        <w:rPr>
          <w:rFonts w:ascii="Times New Roman" w:eastAsia="SimSu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 w:rsidR="005F0A81" w:rsidRPr="005F0A81" w:rsidRDefault="005F0A81" w:rsidP="005F0A81">
      <w:pPr>
        <w:spacing w:after="0" w:line="240" w:lineRule="auto"/>
        <w:ind w:right="40"/>
        <w:jc w:val="center"/>
        <w:rPr>
          <w:rFonts w:ascii="Times New Roman" w:eastAsia="SimSun" w:hAnsi="Times New Roman" w:cs="Times New Roman"/>
          <w:i/>
          <w:sz w:val="24"/>
          <w:szCs w:val="24"/>
          <w:lang w:eastAsia="pl-PL"/>
        </w:rPr>
      </w:pPr>
      <w:r w:rsidRPr="005F0A81">
        <w:rPr>
          <w:rFonts w:ascii="Times New Roman" w:eastAsia="SimSun" w:hAnsi="Times New Roman" w:cs="Times New Roman"/>
          <w:i/>
          <w:sz w:val="24"/>
          <w:szCs w:val="24"/>
          <w:lang w:eastAsia="pl-PL"/>
        </w:rPr>
        <w:t xml:space="preserve"> (nazwa /firma  i adres Wykonawcy)</w:t>
      </w:r>
    </w:p>
    <w:p w:rsidR="005F0A81" w:rsidRPr="005F0A81" w:rsidRDefault="005F0A81" w:rsidP="005F0A81">
      <w:pPr>
        <w:spacing w:after="0" w:line="240" w:lineRule="auto"/>
        <w:ind w:right="40"/>
        <w:jc w:val="center"/>
        <w:rPr>
          <w:rFonts w:ascii="Times New Roman" w:eastAsia="SimSun" w:hAnsi="Times New Roman" w:cs="Times New Roman"/>
          <w:i/>
          <w:sz w:val="24"/>
          <w:szCs w:val="24"/>
          <w:lang w:eastAsia="pl-PL"/>
        </w:rPr>
      </w:pPr>
    </w:p>
    <w:p w:rsidR="005F0A81" w:rsidRPr="005F0A81" w:rsidRDefault="005F0A81" w:rsidP="005F0A81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1. Oświadczam/y</w:t>
      </w: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że, Wymieniony wyżej  Wykonawca</w:t>
      </w:r>
      <w:r w:rsidRPr="005F0A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</w:t>
      </w:r>
      <w:r w:rsidRPr="005F0A8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nie należy</w:t>
      </w:r>
      <w:r w:rsidRPr="005F0A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do grupy kapitałowej</w:t>
      </w: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184E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której mowa w art. 24 ust. 1 pkt 23 ustawy Pzp </w:t>
      </w:r>
    </w:p>
    <w:p w:rsidR="005F0A81" w:rsidRPr="005F0A81" w:rsidRDefault="005F0A81" w:rsidP="005F0A81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F0A81" w:rsidRPr="005F0A81" w:rsidRDefault="005F0A81" w:rsidP="005F0A81">
      <w:pPr>
        <w:tabs>
          <w:tab w:val="left" w:pos="-1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................................................</w:t>
      </w: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..............................................................</w:t>
      </w:r>
    </w:p>
    <w:p w:rsidR="005F0A81" w:rsidRPr="005F0A81" w:rsidRDefault="005F0A81" w:rsidP="005F0A81">
      <w:pPr>
        <w:spacing w:after="0" w:line="240" w:lineRule="auto"/>
        <w:ind w:left="4956" w:right="-2" w:hanging="4956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Miejscowość, data</w:t>
      </w: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>podpis/y osoby/osób upoważnionej/</w:t>
      </w:r>
      <w:proofErr w:type="spellStart"/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ych</w:t>
      </w:r>
      <w:proofErr w:type="spellEnd"/>
    </w:p>
    <w:p w:rsidR="005F0A81" w:rsidRPr="005F0A81" w:rsidRDefault="005F0A81" w:rsidP="005F0A81">
      <w:pPr>
        <w:spacing w:after="0" w:line="240" w:lineRule="auto"/>
        <w:ind w:left="5387" w:right="-2" w:firstLine="277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do reprezentowania Wykonawcy </w:t>
      </w:r>
    </w:p>
    <w:p w:rsidR="005F0A81" w:rsidRPr="005F0A81" w:rsidRDefault="005F0A81" w:rsidP="005F0A81">
      <w:pPr>
        <w:pBdr>
          <w:bottom w:val="single" w:sz="12" w:space="1" w:color="auto"/>
        </w:pBd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5F0A81" w:rsidRPr="005F0A81" w:rsidRDefault="005F0A81" w:rsidP="005F0A81">
      <w:pP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5F0A81" w:rsidRPr="005F0A81" w:rsidRDefault="005F0A81" w:rsidP="005F0A81">
      <w:pPr>
        <w:spacing w:after="24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5F0A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Oświadczam/y</w:t>
      </w: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że, Wymieniony wyżej  Wykonawca</w:t>
      </w:r>
      <w:r w:rsidRPr="005F0A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</w:t>
      </w:r>
      <w:r w:rsidRPr="005F0A8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należy</w:t>
      </w:r>
      <w:r w:rsidRPr="005F0A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do tej samej grupy kapitałowej</w:t>
      </w: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>, o której mowa w art. 24 ust. 1 pkt 23 ustawy Pzp, w skład której wchodzą następujący Wykonawcy, którzy złożyli ofertę w przedmiotowym postępowaniu:</w:t>
      </w: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4678"/>
        <w:gridCol w:w="3650"/>
      </w:tblGrid>
      <w:tr w:rsidR="005F0A81" w:rsidRPr="005F0A81" w:rsidTr="009C33B9">
        <w:tc>
          <w:tcPr>
            <w:tcW w:w="675" w:type="dxa"/>
            <w:vAlign w:val="center"/>
          </w:tcPr>
          <w:p w:rsidR="005F0A81" w:rsidRPr="005F0A81" w:rsidRDefault="005F0A81" w:rsidP="009C33B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5F0A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4678" w:type="dxa"/>
            <w:vAlign w:val="center"/>
          </w:tcPr>
          <w:p w:rsidR="005F0A81" w:rsidRPr="005F0A81" w:rsidRDefault="005F0A81" w:rsidP="009C33B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5F0A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Nazwa (firma)</w:t>
            </w:r>
          </w:p>
        </w:tc>
        <w:tc>
          <w:tcPr>
            <w:tcW w:w="3650" w:type="dxa"/>
            <w:vAlign w:val="center"/>
          </w:tcPr>
          <w:p w:rsidR="005F0A81" w:rsidRPr="005F0A81" w:rsidRDefault="005F0A81" w:rsidP="009C33B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5F0A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Adres</w:t>
            </w:r>
          </w:p>
        </w:tc>
      </w:tr>
      <w:tr w:rsidR="005F0A81" w:rsidRPr="005F0A81" w:rsidTr="009C33B9">
        <w:tc>
          <w:tcPr>
            <w:tcW w:w="675" w:type="dxa"/>
          </w:tcPr>
          <w:p w:rsidR="005F0A81" w:rsidRPr="005F0A81" w:rsidRDefault="005F0A81" w:rsidP="009C33B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0A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4678" w:type="dxa"/>
          </w:tcPr>
          <w:p w:rsidR="005F0A81" w:rsidRPr="005F0A81" w:rsidRDefault="005F0A81" w:rsidP="009C33B9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650" w:type="dxa"/>
          </w:tcPr>
          <w:p w:rsidR="005F0A81" w:rsidRPr="005F0A81" w:rsidRDefault="005F0A81" w:rsidP="009C33B9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F0A81" w:rsidRPr="005F0A81" w:rsidTr="009C33B9">
        <w:tc>
          <w:tcPr>
            <w:tcW w:w="675" w:type="dxa"/>
          </w:tcPr>
          <w:p w:rsidR="005F0A81" w:rsidRPr="005F0A81" w:rsidRDefault="005F0A81" w:rsidP="009C33B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0A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4678" w:type="dxa"/>
          </w:tcPr>
          <w:p w:rsidR="005F0A81" w:rsidRPr="005F0A81" w:rsidRDefault="005F0A81" w:rsidP="009C33B9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650" w:type="dxa"/>
          </w:tcPr>
          <w:p w:rsidR="005F0A81" w:rsidRPr="005F0A81" w:rsidRDefault="005F0A81" w:rsidP="009C33B9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F0A81" w:rsidRPr="005F0A81" w:rsidTr="009C33B9">
        <w:tc>
          <w:tcPr>
            <w:tcW w:w="675" w:type="dxa"/>
          </w:tcPr>
          <w:p w:rsidR="005F0A81" w:rsidRPr="005F0A81" w:rsidRDefault="005F0A81" w:rsidP="009C33B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0A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4678" w:type="dxa"/>
          </w:tcPr>
          <w:p w:rsidR="005F0A81" w:rsidRPr="005F0A81" w:rsidRDefault="005F0A81" w:rsidP="009C33B9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650" w:type="dxa"/>
          </w:tcPr>
          <w:p w:rsidR="005F0A81" w:rsidRPr="005F0A81" w:rsidRDefault="005F0A81" w:rsidP="009C33B9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5F0A81" w:rsidRPr="005F0A81" w:rsidRDefault="005F0A81" w:rsidP="005F0A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F0A81" w:rsidRPr="005F0A81" w:rsidRDefault="005F0A81" w:rsidP="005F0A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F0A81" w:rsidRPr="005F0A81" w:rsidRDefault="005F0A81" w:rsidP="005F0A81">
      <w:pPr>
        <w:spacing w:after="0" w:line="240" w:lineRule="auto"/>
        <w:ind w:right="-3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</w:t>
      </w: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........................................................</w:t>
      </w:r>
    </w:p>
    <w:p w:rsidR="005F0A81" w:rsidRPr="005F0A81" w:rsidRDefault="005F0A81" w:rsidP="005F0A81">
      <w:pP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   Miejscowość, data</w:t>
      </w: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>podpis/y osoby/osób upoważnionej/</w:t>
      </w:r>
      <w:proofErr w:type="spellStart"/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ych</w:t>
      </w:r>
      <w:proofErr w:type="spellEnd"/>
    </w:p>
    <w:p w:rsidR="005F0A81" w:rsidRPr="005F0A81" w:rsidRDefault="005F0A81" w:rsidP="005F0A81">
      <w:pPr>
        <w:spacing w:after="0" w:line="240" w:lineRule="auto"/>
        <w:ind w:left="5387" w:right="-2" w:firstLine="277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do reprezentowania Wykonawcy </w:t>
      </w:r>
    </w:p>
    <w:p w:rsidR="005F0A81" w:rsidRPr="005F0A81" w:rsidRDefault="005F0A81" w:rsidP="005F0A81">
      <w:pPr>
        <w:pBdr>
          <w:bottom w:val="single" w:sz="12" w:space="1" w:color="auto"/>
        </w:pBd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5F0A81" w:rsidRPr="005F0A81" w:rsidRDefault="005F0A81" w:rsidP="005F0A81">
      <w:pPr>
        <w:pBdr>
          <w:bottom w:val="single" w:sz="12" w:space="1" w:color="auto"/>
        </w:pBd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5F0A81" w:rsidRPr="005F0A81" w:rsidRDefault="005F0A81" w:rsidP="005F0A81">
      <w:pP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5F0A81" w:rsidRPr="005F0A81" w:rsidRDefault="005F0A81" w:rsidP="005F0A81">
      <w:pPr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1) oświadczenie należy przekazać Zamawiającemu  w terminie 3 dni od dnia zamieszczenia na stronie internetowej  informacji z otwarcia ofert, o której  mowa w art. 86 ust. 5 Pzp   </w:t>
      </w:r>
    </w:p>
    <w:p w:rsidR="005F0A81" w:rsidRPr="005F0A81" w:rsidRDefault="005F0A81" w:rsidP="005F0A81">
      <w:pPr>
        <w:spacing w:after="12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2)  -  należy wypełnić </w:t>
      </w:r>
      <w:r w:rsidRPr="005F0A81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jedną</w:t>
      </w: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, właściwą część dokumentu; niepotrzebne skreślić</w:t>
      </w:r>
    </w:p>
    <w:p w:rsidR="005F0A81" w:rsidRPr="005F0A81" w:rsidRDefault="005F0A81" w:rsidP="005F0A81">
      <w:pPr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3) - </w:t>
      </w:r>
      <w:r w:rsidRPr="005F0A81">
        <w:rPr>
          <w:rFonts w:ascii="Times New Roman" w:eastAsia="Times New Roman" w:hAnsi="Times New Roman" w:cs="Times New Roman"/>
          <w:i/>
          <w:spacing w:val="-2"/>
          <w:sz w:val="24"/>
          <w:szCs w:val="24"/>
          <w:lang w:eastAsia="pl-PL"/>
        </w:rPr>
        <w:t xml:space="preserve">w przypadku składania oferty wspólnej – oświadczenie składa </w:t>
      </w:r>
      <w:r w:rsidRPr="005F0A81">
        <w:rPr>
          <w:rFonts w:ascii="Times New Roman" w:eastAsia="Times New Roman" w:hAnsi="Times New Roman" w:cs="Times New Roman"/>
          <w:b/>
          <w:i/>
          <w:spacing w:val="-2"/>
          <w:sz w:val="24"/>
          <w:szCs w:val="24"/>
          <w:lang w:eastAsia="pl-PL"/>
        </w:rPr>
        <w:t xml:space="preserve">każdy </w:t>
      </w:r>
      <w:r w:rsidRPr="005F0A81">
        <w:rPr>
          <w:rFonts w:ascii="Times New Roman" w:eastAsia="Times New Roman" w:hAnsi="Times New Roman" w:cs="Times New Roman"/>
          <w:i/>
          <w:spacing w:val="-2"/>
          <w:sz w:val="24"/>
          <w:szCs w:val="24"/>
          <w:lang w:eastAsia="pl-PL"/>
        </w:rPr>
        <w:t>z Wykonawców wspólnie ubiegających się</w:t>
      </w: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udzielenie zamówienia</w:t>
      </w:r>
    </w:p>
    <w:p w:rsidR="005F0A81" w:rsidRPr="005F0A81" w:rsidRDefault="005F0A81" w:rsidP="005F0A81">
      <w:pPr>
        <w:spacing w:after="0" w:line="240" w:lineRule="auto"/>
        <w:jc w:val="right"/>
        <w:outlineLvl w:val="0"/>
        <w:rPr>
          <w:rFonts w:ascii="Times New Roman" w:hAnsi="Times New Roman"/>
          <w:b/>
          <w:sz w:val="28"/>
          <w:szCs w:val="28"/>
          <w:lang w:eastAsia="pl-PL"/>
        </w:rPr>
      </w:pPr>
    </w:p>
    <w:p w:rsidR="005F0A81" w:rsidRDefault="005F0A81" w:rsidP="005F0A81">
      <w:pPr>
        <w:spacing w:after="0" w:line="240" w:lineRule="auto"/>
        <w:ind w:right="39"/>
        <w:jc w:val="right"/>
        <w:outlineLvl w:val="0"/>
        <w:rPr>
          <w:rFonts w:ascii="Times New Roman" w:eastAsia="Batang" w:hAnsi="Times New Roman" w:cs="Times New Roman"/>
          <w:b/>
          <w:sz w:val="24"/>
          <w:szCs w:val="24"/>
          <w:lang w:eastAsia="pl-PL"/>
        </w:rPr>
      </w:pPr>
      <w:r w:rsidRPr="005F0A81">
        <w:rPr>
          <w:rFonts w:ascii="Times New Roman" w:eastAsia="Batang" w:hAnsi="Times New Roman" w:cs="Times New Roman"/>
          <w:b/>
          <w:sz w:val="24"/>
          <w:szCs w:val="24"/>
          <w:lang w:eastAsia="pl-PL"/>
        </w:rPr>
        <w:t>Załącznik nr 5.2. do SIWZ</w:t>
      </w:r>
    </w:p>
    <w:p w:rsidR="00FC02DC" w:rsidRPr="005F0A81" w:rsidRDefault="00FC02DC" w:rsidP="005F0A81">
      <w:pPr>
        <w:spacing w:after="0" w:line="240" w:lineRule="auto"/>
        <w:ind w:right="39"/>
        <w:jc w:val="right"/>
        <w:outlineLvl w:val="0"/>
        <w:rPr>
          <w:rFonts w:ascii="Times New Roman" w:eastAsia="Batang" w:hAnsi="Times New Roman" w:cs="Times New Roman"/>
          <w:b/>
          <w:sz w:val="24"/>
          <w:szCs w:val="24"/>
          <w:lang w:eastAsia="pl-PL"/>
        </w:rPr>
      </w:pPr>
    </w:p>
    <w:p w:rsidR="005F0A81" w:rsidRPr="005F0A81" w:rsidRDefault="005F0A81" w:rsidP="005F0A81">
      <w:pPr>
        <w:spacing w:after="0" w:line="240" w:lineRule="auto"/>
        <w:ind w:right="39"/>
        <w:jc w:val="right"/>
        <w:outlineLvl w:val="0"/>
        <w:rPr>
          <w:rFonts w:ascii="Times New Roman" w:eastAsia="Batang" w:hAnsi="Times New Roman" w:cs="Times New Roman"/>
          <w:sz w:val="24"/>
          <w:szCs w:val="24"/>
          <w:lang w:eastAsia="pl-PL"/>
        </w:rPr>
      </w:pPr>
    </w:p>
    <w:p w:rsidR="005F0A81" w:rsidRPr="005F0A81" w:rsidRDefault="005F0A81" w:rsidP="005F0A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Oświadczenie dot. grupy kapitałowej</w:t>
      </w:r>
    </w:p>
    <w:p w:rsidR="005F0A81" w:rsidRPr="005F0A81" w:rsidRDefault="005F0A81" w:rsidP="005F0A8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3D153B" w:rsidRPr="00BC30F8" w:rsidRDefault="005F0A81" w:rsidP="003D153B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>dot. postępowania o udzielenie zamówienia publicznego w trybie przetargu nieograniczonego</w:t>
      </w:r>
      <w:r w:rsidRPr="005F0A81">
        <w:rPr>
          <w:rFonts w:ascii="Times New Roman" w:eastAsia="Batang" w:hAnsi="Times New Roman" w:cs="Times New Roman"/>
          <w:sz w:val="24"/>
          <w:szCs w:val="24"/>
          <w:lang w:eastAsia="pl-PL"/>
        </w:rPr>
        <w:t xml:space="preserve"> na:</w:t>
      </w:r>
      <w:r w:rsidRPr="005F0A81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E442F1" w:rsidRPr="00E442F1">
        <w:rPr>
          <w:rFonts w:ascii="Times New Roman" w:eastAsia="Calibri" w:hAnsi="Times New Roman" w:cs="Times New Roman"/>
          <w:b/>
          <w:sz w:val="24"/>
          <w:szCs w:val="24"/>
        </w:rPr>
        <w:t xml:space="preserve">Cz. II. Świadczenie usług sprzątania i utrzymania czystości na terenie obiektów sportowo-rekreacyjnych MOSIR w Kielcach w obiekcie: </w:t>
      </w:r>
      <w:r w:rsidR="003D153B" w:rsidRPr="0061150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Wielofunkcyjna Hala Sportowa przy ul. Drogosza 2 w Kielcach  </w:t>
      </w:r>
    </w:p>
    <w:p w:rsidR="005F0A81" w:rsidRPr="005F0A81" w:rsidRDefault="005F0A81" w:rsidP="005F0A8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F0A81" w:rsidRPr="005F0A81" w:rsidRDefault="005F0A81" w:rsidP="005F0A81">
      <w:pPr>
        <w:spacing w:before="120" w:after="0" w:line="240" w:lineRule="auto"/>
        <w:rPr>
          <w:rFonts w:ascii="Times New Roman" w:eastAsia="SimSun" w:hAnsi="Times New Roman" w:cs="Times New Roman"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Ja / My niżej podpisani </w:t>
      </w:r>
      <w:r w:rsidRPr="005F0A81">
        <w:rPr>
          <w:rFonts w:ascii="Times New Roman" w:eastAsia="SimSu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5F0A81" w:rsidRPr="005F0A81" w:rsidRDefault="005F0A81" w:rsidP="005F0A81">
      <w:pPr>
        <w:spacing w:before="120" w:after="0" w:line="120" w:lineRule="exact"/>
        <w:ind w:right="39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F0A81">
        <w:rPr>
          <w:rFonts w:ascii="Times New Roman" w:eastAsia="SimSun" w:hAnsi="Times New Roman" w:cs="Times New Roman"/>
          <w:i/>
          <w:sz w:val="24"/>
          <w:szCs w:val="24"/>
          <w:lang w:eastAsia="pl-PL"/>
        </w:rPr>
        <w:t>(imię i nazwisko)</w:t>
      </w:r>
    </w:p>
    <w:p w:rsidR="005F0A81" w:rsidRPr="005F0A81" w:rsidRDefault="005F0A81" w:rsidP="005F0A81">
      <w:pPr>
        <w:spacing w:before="120" w:after="120" w:line="240" w:lineRule="auto"/>
        <w:ind w:right="3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działając  w  imieniu  Wykonawcy: </w:t>
      </w:r>
    </w:p>
    <w:p w:rsidR="005F0A81" w:rsidRPr="005F0A81" w:rsidRDefault="005F0A81" w:rsidP="005F0A81">
      <w:pPr>
        <w:spacing w:after="0" w:line="360" w:lineRule="auto"/>
        <w:ind w:right="40"/>
        <w:jc w:val="both"/>
        <w:rPr>
          <w:rFonts w:ascii="Times New Roman" w:eastAsia="SimSun" w:hAnsi="Times New Roman" w:cs="Times New Roman"/>
          <w:i/>
          <w:sz w:val="24"/>
          <w:szCs w:val="24"/>
          <w:lang w:eastAsia="pl-PL"/>
        </w:rPr>
      </w:pPr>
      <w:r w:rsidRPr="005F0A81">
        <w:rPr>
          <w:rFonts w:ascii="Times New Roman" w:eastAsia="SimSu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  <w:r w:rsidRPr="005F0A81">
        <w:rPr>
          <w:rFonts w:ascii="Times New Roman" w:eastAsia="SimSun" w:hAnsi="Times New Roman" w:cs="Times New Roman"/>
          <w:i/>
          <w:sz w:val="24"/>
          <w:szCs w:val="24"/>
          <w:lang w:eastAsia="pl-PL"/>
        </w:rPr>
        <w:t xml:space="preserve"> </w:t>
      </w:r>
    </w:p>
    <w:p w:rsidR="005F0A81" w:rsidRPr="005F0A81" w:rsidRDefault="005F0A81" w:rsidP="005F0A81">
      <w:pPr>
        <w:spacing w:after="0" w:line="240" w:lineRule="auto"/>
        <w:ind w:right="40"/>
        <w:jc w:val="both"/>
        <w:rPr>
          <w:rFonts w:ascii="Times New Roman" w:eastAsia="SimSun" w:hAnsi="Times New Roman" w:cs="Times New Roman"/>
          <w:sz w:val="24"/>
          <w:szCs w:val="24"/>
          <w:lang w:eastAsia="pl-PL"/>
        </w:rPr>
      </w:pPr>
      <w:r w:rsidRPr="005F0A81">
        <w:rPr>
          <w:rFonts w:ascii="Times New Roman" w:eastAsia="SimSu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 w:rsidR="005F0A81" w:rsidRPr="005F0A81" w:rsidRDefault="005F0A81" w:rsidP="005F0A81">
      <w:pPr>
        <w:spacing w:after="0" w:line="240" w:lineRule="auto"/>
        <w:ind w:right="40"/>
        <w:jc w:val="center"/>
        <w:rPr>
          <w:rFonts w:ascii="Times New Roman" w:eastAsia="SimSun" w:hAnsi="Times New Roman" w:cs="Times New Roman"/>
          <w:i/>
          <w:sz w:val="24"/>
          <w:szCs w:val="24"/>
          <w:lang w:eastAsia="pl-PL"/>
        </w:rPr>
      </w:pPr>
      <w:r w:rsidRPr="005F0A81">
        <w:rPr>
          <w:rFonts w:ascii="Times New Roman" w:eastAsia="SimSun" w:hAnsi="Times New Roman" w:cs="Times New Roman"/>
          <w:i/>
          <w:sz w:val="24"/>
          <w:szCs w:val="24"/>
          <w:lang w:eastAsia="pl-PL"/>
        </w:rPr>
        <w:t xml:space="preserve"> (nazwa /firma  i adres Wykonawcy)</w:t>
      </w:r>
    </w:p>
    <w:p w:rsidR="005F0A81" w:rsidRPr="005F0A81" w:rsidRDefault="005F0A81" w:rsidP="005F0A81">
      <w:pPr>
        <w:spacing w:after="0" w:line="240" w:lineRule="auto"/>
        <w:ind w:right="40"/>
        <w:jc w:val="center"/>
        <w:rPr>
          <w:rFonts w:ascii="Times New Roman" w:eastAsia="SimSun" w:hAnsi="Times New Roman" w:cs="Times New Roman"/>
          <w:i/>
          <w:sz w:val="24"/>
          <w:szCs w:val="24"/>
          <w:lang w:eastAsia="pl-PL"/>
        </w:rPr>
      </w:pPr>
    </w:p>
    <w:p w:rsidR="005F0A81" w:rsidRPr="005F0A81" w:rsidRDefault="005F0A81" w:rsidP="005F0A81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1. Oświadczam/y</w:t>
      </w: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że, Wymieniony wyżej  Wykonawca</w:t>
      </w:r>
      <w:r w:rsidRPr="005F0A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</w:t>
      </w:r>
      <w:r w:rsidRPr="005F0A8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nie należy</w:t>
      </w:r>
      <w:r w:rsidRPr="005F0A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do grupy kapitałowej</w:t>
      </w: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184E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której mowa w art. 24 ust. 1 pkt 23 ustawy Pzp </w:t>
      </w:r>
    </w:p>
    <w:p w:rsidR="005F0A81" w:rsidRPr="005F0A81" w:rsidRDefault="005F0A81" w:rsidP="005F0A81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F0A81" w:rsidRPr="005F0A81" w:rsidRDefault="005F0A81" w:rsidP="005F0A81">
      <w:pPr>
        <w:tabs>
          <w:tab w:val="left" w:pos="-1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................................................</w:t>
      </w: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..............................................................</w:t>
      </w:r>
    </w:p>
    <w:p w:rsidR="005F0A81" w:rsidRPr="005F0A81" w:rsidRDefault="005F0A81" w:rsidP="005F0A81">
      <w:pPr>
        <w:spacing w:after="0" w:line="240" w:lineRule="auto"/>
        <w:ind w:left="4956" w:right="-2" w:hanging="4956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Miejscowość, data</w:t>
      </w: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>podpis/y osoby/osób upoważnionej/</w:t>
      </w:r>
      <w:proofErr w:type="spellStart"/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ych</w:t>
      </w:r>
      <w:proofErr w:type="spellEnd"/>
    </w:p>
    <w:p w:rsidR="005F0A81" w:rsidRPr="005F0A81" w:rsidRDefault="005F0A81" w:rsidP="005F0A81">
      <w:pPr>
        <w:spacing w:after="0" w:line="240" w:lineRule="auto"/>
        <w:ind w:left="5387" w:right="-2" w:firstLine="277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do reprezentowania Wykonawcy </w:t>
      </w:r>
    </w:p>
    <w:p w:rsidR="005F0A81" w:rsidRPr="005F0A81" w:rsidRDefault="005F0A81" w:rsidP="005F0A81">
      <w:pPr>
        <w:pBdr>
          <w:bottom w:val="single" w:sz="12" w:space="1" w:color="auto"/>
        </w:pBd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5F0A81" w:rsidRPr="005F0A81" w:rsidRDefault="005F0A81" w:rsidP="005F0A81">
      <w:pP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5F0A81" w:rsidRPr="005F0A81" w:rsidRDefault="005F0A81" w:rsidP="005F0A81">
      <w:pPr>
        <w:spacing w:after="24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5F0A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Oświadczam/y</w:t>
      </w: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że, Wymieniony wyżej  Wykonawca</w:t>
      </w:r>
      <w:r w:rsidRPr="005F0A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</w:t>
      </w:r>
      <w:r w:rsidRPr="005F0A8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należy</w:t>
      </w:r>
      <w:r w:rsidRPr="005F0A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do tej samej grupy kapitałowej</w:t>
      </w: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>, o której mowa w art. 24 ust. 1 pkt 23 ustawy Pzp, w skład której wchodzą następujący Wykonawcy, którzy złożyli ofertę w przedmiotowym postępowaniu:</w:t>
      </w: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4678"/>
        <w:gridCol w:w="3650"/>
      </w:tblGrid>
      <w:tr w:rsidR="005F0A81" w:rsidRPr="005F0A81" w:rsidTr="009C33B9">
        <w:tc>
          <w:tcPr>
            <w:tcW w:w="675" w:type="dxa"/>
            <w:vAlign w:val="center"/>
          </w:tcPr>
          <w:p w:rsidR="005F0A81" w:rsidRPr="005F0A81" w:rsidRDefault="005F0A81" w:rsidP="009C33B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5F0A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4678" w:type="dxa"/>
            <w:vAlign w:val="center"/>
          </w:tcPr>
          <w:p w:rsidR="005F0A81" w:rsidRPr="005F0A81" w:rsidRDefault="005F0A81" w:rsidP="009C33B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5F0A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Nazwa (firma)</w:t>
            </w:r>
          </w:p>
        </w:tc>
        <w:tc>
          <w:tcPr>
            <w:tcW w:w="3650" w:type="dxa"/>
            <w:vAlign w:val="center"/>
          </w:tcPr>
          <w:p w:rsidR="005F0A81" w:rsidRPr="005F0A81" w:rsidRDefault="005F0A81" w:rsidP="009C33B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5F0A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Adres</w:t>
            </w:r>
          </w:p>
        </w:tc>
      </w:tr>
      <w:tr w:rsidR="005F0A81" w:rsidRPr="005F0A81" w:rsidTr="009C33B9">
        <w:tc>
          <w:tcPr>
            <w:tcW w:w="675" w:type="dxa"/>
          </w:tcPr>
          <w:p w:rsidR="005F0A81" w:rsidRPr="005F0A81" w:rsidRDefault="005F0A81" w:rsidP="009C33B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0A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4678" w:type="dxa"/>
          </w:tcPr>
          <w:p w:rsidR="005F0A81" w:rsidRPr="005F0A81" w:rsidRDefault="005F0A81" w:rsidP="009C33B9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650" w:type="dxa"/>
          </w:tcPr>
          <w:p w:rsidR="005F0A81" w:rsidRPr="005F0A81" w:rsidRDefault="005F0A81" w:rsidP="009C33B9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F0A81" w:rsidRPr="005F0A81" w:rsidTr="009C33B9">
        <w:tc>
          <w:tcPr>
            <w:tcW w:w="675" w:type="dxa"/>
          </w:tcPr>
          <w:p w:rsidR="005F0A81" w:rsidRPr="005F0A81" w:rsidRDefault="005F0A81" w:rsidP="009C33B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0A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4678" w:type="dxa"/>
          </w:tcPr>
          <w:p w:rsidR="005F0A81" w:rsidRPr="005F0A81" w:rsidRDefault="005F0A81" w:rsidP="009C33B9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650" w:type="dxa"/>
          </w:tcPr>
          <w:p w:rsidR="005F0A81" w:rsidRPr="005F0A81" w:rsidRDefault="005F0A81" w:rsidP="009C33B9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5F0A81" w:rsidRPr="005F0A81" w:rsidTr="009C33B9">
        <w:tc>
          <w:tcPr>
            <w:tcW w:w="675" w:type="dxa"/>
          </w:tcPr>
          <w:p w:rsidR="005F0A81" w:rsidRPr="005F0A81" w:rsidRDefault="005F0A81" w:rsidP="009C33B9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F0A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4678" w:type="dxa"/>
          </w:tcPr>
          <w:p w:rsidR="005F0A81" w:rsidRPr="005F0A81" w:rsidRDefault="005F0A81" w:rsidP="009C33B9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650" w:type="dxa"/>
          </w:tcPr>
          <w:p w:rsidR="005F0A81" w:rsidRPr="005F0A81" w:rsidRDefault="005F0A81" w:rsidP="009C33B9">
            <w:pPr>
              <w:spacing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5F0A81" w:rsidRPr="005F0A81" w:rsidRDefault="005F0A81" w:rsidP="005F0A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F0A81" w:rsidRPr="005F0A81" w:rsidRDefault="005F0A81" w:rsidP="005F0A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F0A81" w:rsidRPr="005F0A81" w:rsidRDefault="005F0A81" w:rsidP="005F0A81">
      <w:pPr>
        <w:spacing w:after="0" w:line="240" w:lineRule="auto"/>
        <w:ind w:right="-3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</w:t>
      </w: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F0A8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........................................................</w:t>
      </w:r>
    </w:p>
    <w:p w:rsidR="005F0A81" w:rsidRPr="005F0A81" w:rsidRDefault="005F0A81" w:rsidP="005F0A81">
      <w:pP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   Miejscowość, data</w:t>
      </w: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</w: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ab/>
        <w:t>podpis/y osoby/osób upoważnionej/</w:t>
      </w:r>
      <w:proofErr w:type="spellStart"/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ych</w:t>
      </w:r>
      <w:proofErr w:type="spellEnd"/>
    </w:p>
    <w:p w:rsidR="005F0A81" w:rsidRPr="005F0A81" w:rsidRDefault="005F0A81" w:rsidP="005F0A81">
      <w:pPr>
        <w:spacing w:after="0" w:line="240" w:lineRule="auto"/>
        <w:ind w:left="5387" w:right="-2" w:firstLine="277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do reprezentowania Wykonawcy </w:t>
      </w:r>
    </w:p>
    <w:p w:rsidR="005F0A81" w:rsidRPr="005F0A81" w:rsidRDefault="005F0A81" w:rsidP="005F0A81">
      <w:pPr>
        <w:pBdr>
          <w:bottom w:val="single" w:sz="12" w:space="1" w:color="auto"/>
        </w:pBd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5F0A81" w:rsidRPr="005F0A81" w:rsidRDefault="005F0A81" w:rsidP="005F0A81">
      <w:pPr>
        <w:pBdr>
          <w:bottom w:val="single" w:sz="12" w:space="1" w:color="auto"/>
        </w:pBd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5F0A81" w:rsidRPr="005F0A81" w:rsidRDefault="005F0A81" w:rsidP="005F0A81">
      <w:pPr>
        <w:spacing w:after="0" w:line="240" w:lineRule="auto"/>
        <w:ind w:right="-2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:rsidR="005F0A81" w:rsidRPr="005F0A81" w:rsidRDefault="005F0A81" w:rsidP="005F0A81">
      <w:pPr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1) oświadczenie należy przekazać Zamawiającemu  w terminie 3 dni od dnia zamieszczenia na stronie internetowej  informacji z otwarcia ofert, o której  mowa w art. 86 ust. 5 Pzp   </w:t>
      </w:r>
    </w:p>
    <w:p w:rsidR="005F0A81" w:rsidRPr="005F0A81" w:rsidRDefault="005F0A81" w:rsidP="005F0A81">
      <w:pPr>
        <w:spacing w:after="12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2)  -  należy wypełnić </w:t>
      </w:r>
      <w:r w:rsidRPr="005F0A81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jedną</w:t>
      </w: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, właściwą część dokumentu; niepotrzebne skreślić</w:t>
      </w:r>
    </w:p>
    <w:p w:rsidR="00BB4215" w:rsidRDefault="005F0A81" w:rsidP="00FC02DC">
      <w:pPr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3) - </w:t>
      </w:r>
      <w:r w:rsidRPr="005F0A81">
        <w:rPr>
          <w:rFonts w:ascii="Times New Roman" w:eastAsia="Times New Roman" w:hAnsi="Times New Roman" w:cs="Times New Roman"/>
          <w:i/>
          <w:spacing w:val="-2"/>
          <w:sz w:val="24"/>
          <w:szCs w:val="24"/>
          <w:lang w:eastAsia="pl-PL"/>
        </w:rPr>
        <w:t xml:space="preserve">w przypadku składania oferty wspólnej – oświadczenie składa </w:t>
      </w:r>
      <w:r w:rsidRPr="005F0A81">
        <w:rPr>
          <w:rFonts w:ascii="Times New Roman" w:eastAsia="Times New Roman" w:hAnsi="Times New Roman" w:cs="Times New Roman"/>
          <w:b/>
          <w:i/>
          <w:spacing w:val="-2"/>
          <w:sz w:val="24"/>
          <w:szCs w:val="24"/>
          <w:lang w:eastAsia="pl-PL"/>
        </w:rPr>
        <w:t xml:space="preserve">każdy </w:t>
      </w:r>
      <w:r w:rsidRPr="005F0A81">
        <w:rPr>
          <w:rFonts w:ascii="Times New Roman" w:eastAsia="Times New Roman" w:hAnsi="Times New Roman" w:cs="Times New Roman"/>
          <w:i/>
          <w:spacing w:val="-2"/>
          <w:sz w:val="24"/>
          <w:szCs w:val="24"/>
          <w:lang w:eastAsia="pl-PL"/>
        </w:rPr>
        <w:t>z Wykonawców wspólnie ubiegających się</w:t>
      </w:r>
      <w:r w:rsidRPr="005F0A8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udzielenie zamówienia</w:t>
      </w:r>
    </w:p>
    <w:p w:rsidR="00FC02DC" w:rsidRDefault="00FC02DC" w:rsidP="00FC02DC">
      <w:pPr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bookmarkStart w:id="0" w:name="_GoBack"/>
      <w:bookmarkEnd w:id="0"/>
    </w:p>
    <w:sectPr w:rsidR="00FC02DC" w:rsidSect="00FC02DC">
      <w:pgSz w:w="11906" w:h="16838"/>
      <w:pgMar w:top="851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A81"/>
    <w:rsid w:val="000923D5"/>
    <w:rsid w:val="00184E32"/>
    <w:rsid w:val="003D153B"/>
    <w:rsid w:val="0045068F"/>
    <w:rsid w:val="00593407"/>
    <w:rsid w:val="005F0A81"/>
    <w:rsid w:val="00611509"/>
    <w:rsid w:val="00BB4215"/>
    <w:rsid w:val="00C4729C"/>
    <w:rsid w:val="00E442F1"/>
    <w:rsid w:val="00FC02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F0A8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F0A8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78583A09</Template>
  <TotalTime>5</TotalTime>
  <Pages>3</Pages>
  <Words>616</Words>
  <Characters>3699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4307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Halina Rutyna</cp:lastModifiedBy>
  <cp:revision>10</cp:revision>
  <dcterms:created xsi:type="dcterms:W3CDTF">2017-10-18T08:26:00Z</dcterms:created>
  <dcterms:modified xsi:type="dcterms:W3CDTF">2019-12-03T11:09:00Z</dcterms:modified>
</cp:coreProperties>
</file>