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5.1. do SIWZ</w:t>
      </w:r>
    </w:p>
    <w:p w:rsidR="00FC02DC" w:rsidRPr="005F0A81" w:rsidRDefault="00FC02DC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Default="005F0A81" w:rsidP="005F0A8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5F0A8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</w:t>
      </w:r>
      <w:r w:rsidR="00E442F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442F1" w:rsidRPr="00E442F1">
        <w:rPr>
          <w:rFonts w:ascii="Times New Roman" w:eastAsia="Calibri" w:hAnsi="Times New Roman" w:cs="Times New Roman"/>
          <w:b/>
          <w:sz w:val="24"/>
          <w:szCs w:val="24"/>
        </w:rPr>
        <w:t xml:space="preserve">Cz. I. Świadczenie usług sprzątania i utrzymania czystości na terenie obiektów sportowo-rekreacyjnych MOSIR w Kielcach w obiekcie: Stadion piłkarski  przy </w:t>
      </w:r>
      <w:r w:rsidR="00E442F1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E442F1" w:rsidRPr="00E442F1">
        <w:rPr>
          <w:rFonts w:ascii="Times New Roman" w:eastAsia="Calibri" w:hAnsi="Times New Roman" w:cs="Times New Roman"/>
          <w:b/>
          <w:sz w:val="24"/>
          <w:szCs w:val="24"/>
        </w:rPr>
        <w:t>ul. Ściegiennego 8 w Kielcach</w:t>
      </w:r>
    </w:p>
    <w:p w:rsidR="00E442F1" w:rsidRPr="005F0A81" w:rsidRDefault="00E442F1" w:rsidP="005F0A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5F0A81" w:rsidRPr="005F0A81" w:rsidRDefault="005F0A81" w:rsidP="005F0A81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5F0A81" w:rsidRPr="005F0A81" w:rsidRDefault="005F0A81" w:rsidP="005F0A81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5F0A81" w:rsidRPr="005F0A81" w:rsidRDefault="005F0A81" w:rsidP="005F0A81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84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której mowa w art. 24 ust. 1 pkt 23 ustawy Pzp </w:t>
      </w:r>
    </w:p>
    <w:p w:rsidR="005F0A81" w:rsidRPr="005F0A81" w:rsidRDefault="005F0A81" w:rsidP="005F0A8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której mowa w art. 24 ust. 1 pkt 23 ustawy Pzp,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5F0A81" w:rsidRPr="005F0A81" w:rsidTr="009C33B9">
        <w:tc>
          <w:tcPr>
            <w:tcW w:w="675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Pzp   </w:t>
      </w:r>
    </w:p>
    <w:p w:rsidR="005F0A81" w:rsidRPr="005F0A81" w:rsidRDefault="005F0A81" w:rsidP="005F0A81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5F0A8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5F0A81" w:rsidRPr="005F0A81" w:rsidRDefault="005F0A81" w:rsidP="005F0A81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5F0A8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5F0A81" w:rsidRPr="005F0A81" w:rsidRDefault="005F0A81" w:rsidP="005F0A81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lastRenderedPageBreak/>
        <w:t>Załącznik nr 5.2. do SIWZ</w:t>
      </w:r>
    </w:p>
    <w:p w:rsidR="00FC02DC" w:rsidRPr="005F0A81" w:rsidRDefault="00FC02DC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5F0A8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</w:t>
      </w:r>
      <w:r w:rsidRPr="005F0A8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442F1" w:rsidRPr="00E442F1">
        <w:rPr>
          <w:rFonts w:ascii="Times New Roman" w:eastAsia="Calibri" w:hAnsi="Times New Roman" w:cs="Times New Roman"/>
          <w:b/>
          <w:sz w:val="24"/>
          <w:szCs w:val="24"/>
        </w:rPr>
        <w:t xml:space="preserve">Cz. II. Świadczenie usług sprzątania i utrzymania czystości na terenie obiektów sportowo-rekreacyjnych MOSIR w Kielcach w obiekcie: </w:t>
      </w:r>
      <w:r w:rsidR="00E442F1">
        <w:rPr>
          <w:rFonts w:ascii="Times New Roman" w:eastAsia="Calibri" w:hAnsi="Times New Roman" w:cs="Times New Roman"/>
          <w:b/>
          <w:sz w:val="24"/>
          <w:szCs w:val="24"/>
        </w:rPr>
        <w:t xml:space="preserve">Stadion piłkarski  przy </w:t>
      </w:r>
      <w:r w:rsidR="00E442F1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ul. </w:t>
      </w:r>
      <w:r w:rsidR="00E442F1" w:rsidRPr="00E442F1">
        <w:rPr>
          <w:rFonts w:ascii="Times New Roman" w:eastAsia="Calibri" w:hAnsi="Times New Roman" w:cs="Times New Roman"/>
          <w:b/>
          <w:sz w:val="24"/>
          <w:szCs w:val="24"/>
        </w:rPr>
        <w:t>Szczepaniaka 29 w Kielcach</w:t>
      </w:r>
    </w:p>
    <w:p w:rsidR="005F0A81" w:rsidRPr="005F0A81" w:rsidRDefault="005F0A81" w:rsidP="005F0A81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5F0A81" w:rsidRPr="005F0A81" w:rsidRDefault="005F0A81" w:rsidP="005F0A81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5F0A81" w:rsidRPr="005F0A81" w:rsidRDefault="005F0A81" w:rsidP="005F0A81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5F0A81" w:rsidRPr="005F0A81" w:rsidRDefault="005F0A81" w:rsidP="005F0A81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84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której mowa w art. 24 ust. 1 pkt 23 ustawy Pzp </w:t>
      </w:r>
    </w:p>
    <w:p w:rsidR="005F0A81" w:rsidRPr="005F0A81" w:rsidRDefault="005F0A81" w:rsidP="005F0A8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której mowa w art. 24 ust. 1 pkt 23 ustawy Pzp,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5F0A81" w:rsidRPr="005F0A81" w:rsidTr="009C33B9">
        <w:tc>
          <w:tcPr>
            <w:tcW w:w="675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Pzp   </w:t>
      </w:r>
    </w:p>
    <w:p w:rsidR="005F0A81" w:rsidRPr="005F0A81" w:rsidRDefault="005F0A81" w:rsidP="005F0A81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5F0A8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BB4215" w:rsidRDefault="005F0A81" w:rsidP="00FC02DC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5F0A8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FC02DC" w:rsidRDefault="00FC02DC" w:rsidP="00FC02DC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C02DC" w:rsidRPr="00FC02DC" w:rsidRDefault="00FC02DC" w:rsidP="00FC02DC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11509" w:rsidRDefault="00611509" w:rsidP="00611509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Batang" w:hAnsi="Times New Roman" w:cs="Times New Roman"/>
          <w:b/>
          <w:sz w:val="24"/>
          <w:szCs w:val="24"/>
          <w:lang w:eastAsia="pl-PL"/>
        </w:rPr>
        <w:lastRenderedPageBreak/>
        <w:t>Załącznik nr 5.3</w:t>
      </w:r>
      <w:r w:rsidRPr="005F0A8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. do SIWZ</w:t>
      </w:r>
    </w:p>
    <w:p w:rsidR="00FC02DC" w:rsidRDefault="00FC02DC" w:rsidP="00611509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FC02DC" w:rsidRPr="005F0A81" w:rsidRDefault="00FC02DC" w:rsidP="00611509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611509" w:rsidRPr="005F0A81" w:rsidRDefault="00611509" w:rsidP="00611509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</w:p>
    <w:p w:rsidR="00611509" w:rsidRPr="005F0A81" w:rsidRDefault="00611509" w:rsidP="006115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611509" w:rsidRPr="005F0A81" w:rsidRDefault="00611509" w:rsidP="006115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11509" w:rsidRPr="00BC30F8" w:rsidRDefault="00611509" w:rsidP="0061150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5F0A8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</w:t>
      </w:r>
      <w:r w:rsidRPr="005F0A8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115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III. Świadczenie usług sprzątania i utrzymania czystości na terenie obiektów sportowo-rekreacyjnych MOSIR w Kielcach </w:t>
      </w:r>
      <w:r w:rsidRPr="00611509">
        <w:rPr>
          <w:rFonts w:ascii="Times New Roman" w:eastAsia="Calibri" w:hAnsi="Times New Roman" w:cs="Times New Roman"/>
          <w:b/>
          <w:sz w:val="24"/>
          <w:szCs w:val="24"/>
        </w:rPr>
        <w:t>w obiekcie:</w:t>
      </w:r>
      <w:r w:rsidRPr="006115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Wielofunkcyjna Hala Sportowa przy ul. Drogosza 2 w Kielcach  </w:t>
      </w:r>
    </w:p>
    <w:p w:rsidR="00611509" w:rsidRPr="005F0A81" w:rsidRDefault="00611509" w:rsidP="006115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11509" w:rsidRPr="005F0A81" w:rsidRDefault="00611509" w:rsidP="00611509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611509" w:rsidRPr="005F0A81" w:rsidRDefault="00611509" w:rsidP="00611509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611509" w:rsidRPr="005F0A81" w:rsidRDefault="00611509" w:rsidP="00611509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611509" w:rsidRPr="005F0A81" w:rsidRDefault="00611509" w:rsidP="00611509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611509" w:rsidRPr="005F0A81" w:rsidRDefault="00611509" w:rsidP="00611509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611509" w:rsidRPr="005F0A81" w:rsidRDefault="00611509" w:rsidP="00611509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611509" w:rsidRPr="005F0A81" w:rsidRDefault="00611509" w:rsidP="00611509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</w:p>
    <w:p w:rsidR="00611509" w:rsidRPr="005F0A81" w:rsidRDefault="00611509" w:rsidP="0061150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84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której mowa w art. 24 ust. 1 pkt 23 ustawy Pzp </w:t>
      </w:r>
    </w:p>
    <w:p w:rsidR="00611509" w:rsidRPr="005F0A81" w:rsidRDefault="00611509" w:rsidP="0061150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11509" w:rsidRPr="005F0A81" w:rsidRDefault="00611509" w:rsidP="00611509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611509" w:rsidRPr="005F0A81" w:rsidRDefault="00611509" w:rsidP="00611509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611509" w:rsidRPr="005F0A81" w:rsidRDefault="00611509" w:rsidP="00611509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611509" w:rsidRPr="005F0A81" w:rsidRDefault="00611509" w:rsidP="00611509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11509" w:rsidRPr="005F0A81" w:rsidRDefault="00611509" w:rsidP="00611509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11509" w:rsidRPr="005F0A81" w:rsidRDefault="00611509" w:rsidP="00611509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której mowa w art. 24 ust. 1 pkt 23 ustawy Pzp,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611509" w:rsidRPr="005F0A81" w:rsidTr="00577523">
        <w:tc>
          <w:tcPr>
            <w:tcW w:w="675" w:type="dxa"/>
            <w:vAlign w:val="center"/>
          </w:tcPr>
          <w:p w:rsidR="00611509" w:rsidRPr="005F0A81" w:rsidRDefault="00611509" w:rsidP="00577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611509" w:rsidRPr="005F0A81" w:rsidRDefault="00611509" w:rsidP="00577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611509" w:rsidRPr="005F0A81" w:rsidRDefault="00611509" w:rsidP="00577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611509" w:rsidRPr="005F0A81" w:rsidTr="00577523">
        <w:tc>
          <w:tcPr>
            <w:tcW w:w="675" w:type="dxa"/>
          </w:tcPr>
          <w:p w:rsidR="00611509" w:rsidRPr="005F0A81" w:rsidRDefault="00611509" w:rsidP="00577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611509" w:rsidRPr="005F0A81" w:rsidRDefault="00611509" w:rsidP="00577523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611509" w:rsidRPr="005F0A81" w:rsidRDefault="00611509" w:rsidP="00577523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11509" w:rsidRPr="005F0A81" w:rsidTr="00577523">
        <w:tc>
          <w:tcPr>
            <w:tcW w:w="675" w:type="dxa"/>
          </w:tcPr>
          <w:p w:rsidR="00611509" w:rsidRPr="005F0A81" w:rsidRDefault="00611509" w:rsidP="00577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611509" w:rsidRPr="005F0A81" w:rsidRDefault="00611509" w:rsidP="00577523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611509" w:rsidRPr="005F0A81" w:rsidRDefault="00611509" w:rsidP="00577523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11509" w:rsidRPr="005F0A81" w:rsidTr="00577523">
        <w:tc>
          <w:tcPr>
            <w:tcW w:w="675" w:type="dxa"/>
          </w:tcPr>
          <w:p w:rsidR="00611509" w:rsidRPr="005F0A81" w:rsidRDefault="00611509" w:rsidP="00577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611509" w:rsidRPr="005F0A81" w:rsidRDefault="00611509" w:rsidP="00577523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611509" w:rsidRPr="005F0A81" w:rsidRDefault="00611509" w:rsidP="00577523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11509" w:rsidRPr="005F0A81" w:rsidRDefault="00611509" w:rsidP="006115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1509" w:rsidRPr="005F0A81" w:rsidRDefault="00611509" w:rsidP="006115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1509" w:rsidRPr="005F0A81" w:rsidRDefault="00611509" w:rsidP="00611509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611509" w:rsidRPr="005F0A81" w:rsidRDefault="00611509" w:rsidP="00611509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611509" w:rsidRPr="005F0A81" w:rsidRDefault="00611509" w:rsidP="00611509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611509" w:rsidRPr="005F0A81" w:rsidRDefault="00611509" w:rsidP="00611509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11509" w:rsidRPr="005F0A81" w:rsidRDefault="00611509" w:rsidP="00611509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11509" w:rsidRPr="005F0A81" w:rsidRDefault="00611509" w:rsidP="00611509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11509" w:rsidRPr="005F0A81" w:rsidRDefault="00611509" w:rsidP="00611509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Pzp   </w:t>
      </w:r>
    </w:p>
    <w:p w:rsidR="00611509" w:rsidRPr="005F0A81" w:rsidRDefault="00611509" w:rsidP="00611509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5F0A8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611509" w:rsidRPr="00FC02DC" w:rsidRDefault="00611509" w:rsidP="00FC02DC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5F0A8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593407" w:rsidRDefault="00593407" w:rsidP="00593407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Batang" w:hAnsi="Times New Roman" w:cs="Times New Roman"/>
          <w:b/>
          <w:sz w:val="24"/>
          <w:szCs w:val="24"/>
          <w:lang w:eastAsia="pl-PL"/>
        </w:rPr>
        <w:lastRenderedPageBreak/>
        <w:t>Załącznik nr 5.4</w:t>
      </w:r>
      <w:r w:rsidRPr="005F0A8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. do SIWZ</w:t>
      </w:r>
    </w:p>
    <w:p w:rsidR="00FC02DC" w:rsidRDefault="00FC02DC" w:rsidP="00593407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FC02DC" w:rsidRPr="005F0A81" w:rsidRDefault="00FC02DC" w:rsidP="00593407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593407" w:rsidRPr="005F0A81" w:rsidRDefault="00593407" w:rsidP="00593407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</w:p>
    <w:p w:rsidR="00593407" w:rsidRPr="005F0A81" w:rsidRDefault="00593407" w:rsidP="005934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593407" w:rsidRPr="005F0A81" w:rsidRDefault="00593407" w:rsidP="005934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93407" w:rsidRPr="00593407" w:rsidRDefault="00593407" w:rsidP="005934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5F0A8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</w:t>
      </w:r>
      <w:r w:rsidRPr="005F0A8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934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IV. Świadczenie usług sprzątania i utrzymania czystości na terenie obiektów sportowo-rekreacyjnych MOSIR w Kielcach </w:t>
      </w:r>
      <w:r w:rsidRPr="00593407">
        <w:rPr>
          <w:rFonts w:ascii="Times New Roman" w:eastAsia="Calibri" w:hAnsi="Times New Roman" w:cs="Times New Roman"/>
          <w:b/>
          <w:sz w:val="24"/>
          <w:szCs w:val="24"/>
        </w:rPr>
        <w:t>w obiekcie:</w:t>
      </w:r>
      <w:r w:rsidRPr="00593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34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Hala Sportowa ul. Warszawska 338 w Kielcach </w:t>
      </w:r>
    </w:p>
    <w:p w:rsidR="00593407" w:rsidRPr="005F0A81" w:rsidRDefault="00593407" w:rsidP="005934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93407" w:rsidRPr="005F0A81" w:rsidRDefault="00593407" w:rsidP="00593407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593407" w:rsidRPr="005F0A81" w:rsidRDefault="00593407" w:rsidP="00593407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593407" w:rsidRPr="005F0A81" w:rsidRDefault="00593407" w:rsidP="00593407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593407" w:rsidRPr="005F0A81" w:rsidRDefault="00593407" w:rsidP="00593407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593407" w:rsidRPr="005F0A81" w:rsidRDefault="00593407" w:rsidP="00593407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593407" w:rsidRPr="005F0A81" w:rsidRDefault="00593407" w:rsidP="00593407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593407" w:rsidRPr="005F0A81" w:rsidRDefault="00593407" w:rsidP="00593407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</w:p>
    <w:p w:rsidR="00593407" w:rsidRPr="005F0A81" w:rsidRDefault="00593407" w:rsidP="005934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4506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której mowa w art. 24 ust. 1 pkt 23 ustawy Pzp </w:t>
      </w:r>
    </w:p>
    <w:p w:rsidR="00593407" w:rsidRPr="005F0A81" w:rsidRDefault="00593407" w:rsidP="005934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93407" w:rsidRPr="005F0A81" w:rsidRDefault="00593407" w:rsidP="00593407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593407" w:rsidRPr="005F0A81" w:rsidRDefault="00593407" w:rsidP="00593407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93407" w:rsidRPr="005F0A81" w:rsidRDefault="00593407" w:rsidP="00593407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93407" w:rsidRPr="005F0A81" w:rsidRDefault="00593407" w:rsidP="00593407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93407" w:rsidRPr="005F0A81" w:rsidRDefault="00593407" w:rsidP="00593407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93407" w:rsidRPr="005F0A81" w:rsidRDefault="00593407" w:rsidP="00593407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której mowa w art. 24 ust. 1 pkt 23 ustawy Pzp,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593407" w:rsidRPr="005F0A81" w:rsidTr="00577523">
        <w:tc>
          <w:tcPr>
            <w:tcW w:w="675" w:type="dxa"/>
            <w:vAlign w:val="center"/>
          </w:tcPr>
          <w:p w:rsidR="00593407" w:rsidRPr="005F0A81" w:rsidRDefault="00593407" w:rsidP="00577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593407" w:rsidRPr="005F0A81" w:rsidRDefault="00593407" w:rsidP="00577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593407" w:rsidRPr="005F0A81" w:rsidRDefault="00593407" w:rsidP="00577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593407" w:rsidRPr="005F0A81" w:rsidTr="00577523">
        <w:tc>
          <w:tcPr>
            <w:tcW w:w="675" w:type="dxa"/>
          </w:tcPr>
          <w:p w:rsidR="00593407" w:rsidRPr="005F0A81" w:rsidRDefault="00593407" w:rsidP="00577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593407" w:rsidRPr="005F0A81" w:rsidRDefault="00593407" w:rsidP="00577523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93407" w:rsidRPr="005F0A81" w:rsidRDefault="00593407" w:rsidP="00577523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93407" w:rsidRPr="005F0A81" w:rsidTr="00577523">
        <w:tc>
          <w:tcPr>
            <w:tcW w:w="675" w:type="dxa"/>
          </w:tcPr>
          <w:p w:rsidR="00593407" w:rsidRPr="005F0A81" w:rsidRDefault="00593407" w:rsidP="00577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593407" w:rsidRPr="005F0A81" w:rsidRDefault="00593407" w:rsidP="00577523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93407" w:rsidRPr="005F0A81" w:rsidRDefault="00593407" w:rsidP="00577523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93407" w:rsidRPr="005F0A81" w:rsidTr="00577523">
        <w:tc>
          <w:tcPr>
            <w:tcW w:w="675" w:type="dxa"/>
          </w:tcPr>
          <w:p w:rsidR="00593407" w:rsidRPr="005F0A81" w:rsidRDefault="00593407" w:rsidP="00577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593407" w:rsidRPr="005F0A81" w:rsidRDefault="00593407" w:rsidP="00577523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93407" w:rsidRPr="005F0A81" w:rsidRDefault="00593407" w:rsidP="00577523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93407" w:rsidRPr="005F0A81" w:rsidRDefault="00593407" w:rsidP="005934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93407" w:rsidRPr="005F0A81" w:rsidRDefault="00593407" w:rsidP="005934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93407" w:rsidRPr="005F0A81" w:rsidRDefault="00593407" w:rsidP="00593407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593407" w:rsidRPr="005F0A81" w:rsidRDefault="00593407" w:rsidP="00593407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93407" w:rsidRPr="005F0A81" w:rsidRDefault="00593407" w:rsidP="00593407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93407" w:rsidRPr="005F0A81" w:rsidRDefault="00593407" w:rsidP="00593407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93407" w:rsidRPr="005F0A81" w:rsidRDefault="00593407" w:rsidP="00593407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93407" w:rsidRPr="005F0A81" w:rsidRDefault="00593407" w:rsidP="00593407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93407" w:rsidRPr="005F0A81" w:rsidRDefault="00593407" w:rsidP="00593407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Pzp   </w:t>
      </w:r>
    </w:p>
    <w:p w:rsidR="00593407" w:rsidRPr="005F0A81" w:rsidRDefault="00593407" w:rsidP="00593407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5F0A8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611509" w:rsidRPr="00FC02DC" w:rsidRDefault="00593407" w:rsidP="00FC02DC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5F0A8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  <w:bookmarkStart w:id="0" w:name="_GoBack"/>
      <w:bookmarkEnd w:id="0"/>
    </w:p>
    <w:sectPr w:rsidR="00611509" w:rsidRPr="00FC02DC" w:rsidSect="00FC02DC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A81"/>
    <w:rsid w:val="000923D5"/>
    <w:rsid w:val="00184E32"/>
    <w:rsid w:val="0045068F"/>
    <w:rsid w:val="00593407"/>
    <w:rsid w:val="005F0A81"/>
    <w:rsid w:val="00611509"/>
    <w:rsid w:val="00BB4215"/>
    <w:rsid w:val="00C4729C"/>
    <w:rsid w:val="00E442F1"/>
    <w:rsid w:val="00FC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970B08E2</Template>
  <TotalTime>4</TotalTime>
  <Pages>4</Pages>
  <Words>1230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8593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Krzysztof Włodarczyk</cp:lastModifiedBy>
  <cp:revision>9</cp:revision>
  <dcterms:created xsi:type="dcterms:W3CDTF">2017-10-18T08:26:00Z</dcterms:created>
  <dcterms:modified xsi:type="dcterms:W3CDTF">2019-11-21T14:40:00Z</dcterms:modified>
</cp:coreProperties>
</file>