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946323" w14:textId="77777777" w:rsidR="0033278D" w:rsidRPr="0020564F" w:rsidRDefault="0033278D" w:rsidP="008C5496">
      <w:pPr>
        <w:spacing w:after="0" w:line="240" w:lineRule="auto"/>
        <w:ind w:left="2124" w:firstLine="708"/>
        <w:jc w:val="right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Załącznik nr 4 </w:t>
      </w:r>
    </w:p>
    <w:p w14:paraId="0CAC012C" w14:textId="2A521ECA" w:rsidR="000F04D0" w:rsidRPr="0020564F" w:rsidRDefault="000F04D0" w:rsidP="00302F39">
      <w:pPr>
        <w:spacing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bookmarkStart w:id="0" w:name="_GoBack"/>
      <w:bookmarkEnd w:id="0"/>
      <w:r w:rsidRPr="0020564F">
        <w:rPr>
          <w:rFonts w:ascii="Times New Roman" w:eastAsiaTheme="minorHAnsi" w:hAnsi="Times New Roman"/>
          <w:b/>
          <w:sz w:val="24"/>
          <w:szCs w:val="24"/>
        </w:rPr>
        <w:t>U M O W A  Nr NE/</w:t>
      </w:r>
      <w:r w:rsidR="001D7AD5">
        <w:rPr>
          <w:rFonts w:ascii="Times New Roman" w:eastAsiaTheme="minorHAnsi" w:hAnsi="Times New Roman"/>
          <w:b/>
          <w:sz w:val="24"/>
          <w:szCs w:val="24"/>
        </w:rPr>
        <w:t>ZP/………../2018</w:t>
      </w:r>
    </w:p>
    <w:p w14:paraId="3DB5A517" w14:textId="0ED960E8" w:rsidR="000F04D0" w:rsidRPr="0020564F" w:rsidRDefault="001D7AD5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………...2018</w:t>
      </w:r>
      <w:r w:rsidR="000F04D0" w:rsidRPr="0020564F">
        <w:rPr>
          <w:rFonts w:ascii="Times New Roman" w:eastAsia="Times New Roman" w:hAnsi="Times New Roman"/>
          <w:sz w:val="24"/>
          <w:szCs w:val="24"/>
          <w:lang w:eastAsia="pl-PL"/>
        </w:rPr>
        <w:t xml:space="preserve"> r. w Kielcach pomiędzy:</w:t>
      </w:r>
    </w:p>
    <w:p w14:paraId="7C8B2E5B" w14:textId="77777777" w:rsidR="000F04D0" w:rsidRPr="0020564F" w:rsidRDefault="000F04D0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b/>
          <w:sz w:val="24"/>
          <w:szCs w:val="24"/>
          <w:lang w:eastAsia="pl-PL"/>
        </w:rPr>
        <w:t>Gminą Kielce, z siedzibą w Kielcach, przy ul. Rynek 1, 25-303 Kielce,</w:t>
      </w:r>
    </w:p>
    <w:p w14:paraId="027E5272" w14:textId="77777777" w:rsidR="000F04D0" w:rsidRPr="0020564F" w:rsidRDefault="000F04D0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 xml:space="preserve">REGON: 291009343, NIP: 657-261-73-25 </w:t>
      </w:r>
    </w:p>
    <w:p w14:paraId="432D9CC8" w14:textId="77777777" w:rsidR="000F04D0" w:rsidRPr="0020564F" w:rsidRDefault="000F04D0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 xml:space="preserve">reprezentowana przez: </w:t>
      </w:r>
      <w:r w:rsidRPr="0020564F">
        <w:rPr>
          <w:rFonts w:ascii="Times New Roman" w:eastAsia="Times New Roman" w:hAnsi="Times New Roman"/>
          <w:b/>
          <w:sz w:val="24"/>
          <w:szCs w:val="24"/>
          <w:lang w:eastAsia="pl-PL"/>
        </w:rPr>
        <w:t>dyrektora MOSiR Mieczysława Tomalę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 xml:space="preserve"> – działającego na podstawie pełnomocnictwa </w:t>
      </w:r>
      <w:r w:rsidR="00E87A4F" w:rsidRPr="0020564F">
        <w:rPr>
          <w:rFonts w:ascii="Times New Roman" w:eastAsia="Times New Roman" w:hAnsi="Times New Roman"/>
          <w:sz w:val="24"/>
          <w:szCs w:val="24"/>
          <w:lang w:eastAsia="pl-PL"/>
        </w:rPr>
        <w:t xml:space="preserve">udzielonego 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przez Prezydenta Miasta Kielce</w:t>
      </w:r>
    </w:p>
    <w:p w14:paraId="47E4756E" w14:textId="77777777" w:rsidR="000F04D0" w:rsidRPr="0020564F" w:rsidRDefault="000F04D0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zwaną dalej  ZAMAWIAJĄCYM, a:</w:t>
      </w:r>
    </w:p>
    <w:p w14:paraId="2279E676" w14:textId="77777777" w:rsidR="000F04D0" w:rsidRPr="0020564F" w:rsidRDefault="000F04D0" w:rsidP="00302F39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20564F">
        <w:rPr>
          <w:rFonts w:ascii="Times New Roman" w:eastAsiaTheme="minorHAnsi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98B0D1E" w14:textId="77777777" w:rsidR="000F04D0" w:rsidRPr="0020564F" w:rsidRDefault="000F04D0" w:rsidP="00302F39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20564F">
        <w:rPr>
          <w:rFonts w:ascii="Times New Roman" w:eastAsiaTheme="minorHAnsi" w:hAnsi="Times New Roman"/>
          <w:sz w:val="24"/>
          <w:szCs w:val="24"/>
        </w:rPr>
        <w:t>NIP:…………….., REGON: ……………………………</w:t>
      </w:r>
    </w:p>
    <w:p w14:paraId="2682FFFB" w14:textId="77777777" w:rsidR="000F04D0" w:rsidRPr="0020564F" w:rsidRDefault="000F04D0" w:rsidP="00302F39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20564F">
        <w:rPr>
          <w:rFonts w:ascii="Times New Roman" w:eastAsiaTheme="minorHAnsi" w:hAnsi="Times New Roman"/>
          <w:sz w:val="24"/>
          <w:szCs w:val="24"/>
        </w:rPr>
        <w:t xml:space="preserve">reprezentowanym przez: </w:t>
      </w:r>
      <w:r w:rsidRPr="0020564F">
        <w:rPr>
          <w:rFonts w:ascii="Times New Roman" w:eastAsiaTheme="minorHAnsi" w:hAnsi="Times New Roman"/>
          <w:b/>
          <w:sz w:val="24"/>
          <w:szCs w:val="24"/>
        </w:rPr>
        <w:t>………………………………………………..</w:t>
      </w:r>
      <w:r w:rsidRPr="0020564F">
        <w:rPr>
          <w:rFonts w:ascii="Times New Roman" w:eastAsiaTheme="minorHAnsi" w:hAnsi="Times New Roman"/>
          <w:sz w:val="24"/>
          <w:szCs w:val="24"/>
        </w:rPr>
        <w:t>,</w:t>
      </w:r>
    </w:p>
    <w:p w14:paraId="0AA30FFC" w14:textId="77777777" w:rsidR="000F04D0" w:rsidRPr="0020564F" w:rsidRDefault="000F04D0" w:rsidP="00302F39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20564F">
        <w:rPr>
          <w:rFonts w:ascii="Times New Roman" w:eastAsiaTheme="minorHAnsi" w:hAnsi="Times New Roman"/>
          <w:sz w:val="24"/>
          <w:szCs w:val="24"/>
        </w:rPr>
        <w:t xml:space="preserve">zwanym dalej Wykonawcą, </w:t>
      </w:r>
    </w:p>
    <w:p w14:paraId="2CA8FB2F" w14:textId="77777777" w:rsidR="000F04D0" w:rsidRPr="0020564F" w:rsidRDefault="000F04D0" w:rsidP="00302F39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69B8FC3C" w14:textId="77777777" w:rsidR="006C516F" w:rsidRPr="0020564F" w:rsidRDefault="000F04D0" w:rsidP="00302F39">
      <w:pPr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20564F">
        <w:rPr>
          <w:rFonts w:ascii="Times New Roman" w:eastAsiaTheme="minorHAnsi" w:hAnsi="Times New Roman"/>
          <w:sz w:val="24"/>
          <w:szCs w:val="24"/>
        </w:rPr>
        <w:t>W rezultacie dokonanego przez Zamawiającego wyboru oferty Wykonawcy w postępowaniu nie wymagającym stosowania przepisów ustawy z dnia 29 stycznia 2004 r. Prawo zamówień publicznych (Dz. U. z 2010 r. Nr 113, poz. 759 ze zm.) zgodnie z art. 4 pkt 8 – Strony zawieraj</w:t>
      </w:r>
      <w:r w:rsidR="000E6EE8" w:rsidRPr="0020564F">
        <w:rPr>
          <w:rFonts w:ascii="Times New Roman" w:eastAsiaTheme="minorHAnsi" w:hAnsi="Times New Roman"/>
          <w:sz w:val="24"/>
          <w:szCs w:val="24"/>
        </w:rPr>
        <w:t xml:space="preserve">ą umowę o następującej treści: </w:t>
      </w:r>
    </w:p>
    <w:p w14:paraId="78B1728B" w14:textId="77777777" w:rsidR="006C516F" w:rsidRPr="0020564F" w:rsidRDefault="008E08B3" w:rsidP="00302F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</w:t>
      </w:r>
      <w:r w:rsidR="006C516F" w:rsidRPr="0020564F">
        <w:rPr>
          <w:rFonts w:ascii="Times New Roman" w:hAnsi="Times New Roman"/>
          <w:b/>
          <w:sz w:val="24"/>
          <w:szCs w:val="24"/>
        </w:rPr>
        <w:t>§ 1.</w:t>
      </w:r>
    </w:p>
    <w:p w14:paraId="4A843C27" w14:textId="397ABB69" w:rsidR="00035F6E" w:rsidRPr="0020564F" w:rsidRDefault="006C516F" w:rsidP="00302F39">
      <w:pPr>
        <w:pStyle w:val="Akapitzlist"/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Zamawiający zleca, a Wykonawca przyjmuje do wykonania </w:t>
      </w:r>
      <w:r w:rsidR="007421E5" w:rsidRPr="0020564F">
        <w:rPr>
          <w:rFonts w:ascii="Times New Roman" w:hAnsi="Times New Roman"/>
          <w:sz w:val="24"/>
          <w:szCs w:val="24"/>
        </w:rPr>
        <w:t>zamówienie</w:t>
      </w:r>
      <w:r w:rsidR="0007259E" w:rsidRPr="0020564F">
        <w:rPr>
          <w:rFonts w:ascii="Times New Roman" w:hAnsi="Times New Roman"/>
          <w:sz w:val="24"/>
          <w:szCs w:val="24"/>
        </w:rPr>
        <w:t xml:space="preserve"> pn: </w:t>
      </w:r>
      <w:r w:rsidR="001D7AD5">
        <w:rPr>
          <w:rFonts w:ascii="Times New Roman" w:hAnsi="Times New Roman"/>
          <w:b/>
          <w:sz w:val="24"/>
          <w:szCs w:val="24"/>
        </w:rPr>
        <w:t>Wykonanie p</w:t>
      </w:r>
      <w:r w:rsidR="001D7AD5" w:rsidRPr="0030323B">
        <w:rPr>
          <w:rFonts w:ascii="Times New Roman" w:hAnsi="Times New Roman"/>
          <w:b/>
          <w:sz w:val="24"/>
          <w:szCs w:val="24"/>
        </w:rPr>
        <w:t>oboru i badania próbek wody z basenów pływalni MOSIR Kielce</w:t>
      </w:r>
      <w:r w:rsidR="001D7AD5">
        <w:rPr>
          <w:rFonts w:ascii="Times New Roman" w:hAnsi="Times New Roman"/>
          <w:b/>
          <w:sz w:val="24"/>
          <w:szCs w:val="24"/>
        </w:rPr>
        <w:t>, zgodnie z wymaganiami rozporządzenia Ministra Zdrowia , jakim powinna odpowiadać woda na pływalniach</w:t>
      </w:r>
    </w:p>
    <w:p w14:paraId="4E046F2C" w14:textId="77777777" w:rsidR="0007259E" w:rsidRPr="0020564F" w:rsidRDefault="007421E5" w:rsidP="00302F3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b/>
          <w:bCs/>
          <w:sz w:val="24"/>
          <w:szCs w:val="24"/>
        </w:rPr>
        <w:t xml:space="preserve">-  </w:t>
      </w:r>
      <w:r w:rsidRPr="0020564F">
        <w:rPr>
          <w:rFonts w:ascii="Times New Roman" w:hAnsi="Times New Roman"/>
          <w:sz w:val="24"/>
          <w:szCs w:val="24"/>
        </w:rPr>
        <w:t>na warunkach określonych w niniejszej umowie.</w:t>
      </w:r>
    </w:p>
    <w:p w14:paraId="1B29BE02" w14:textId="77777777" w:rsidR="0007259E" w:rsidRPr="0020564F" w:rsidRDefault="0098504D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R</w:t>
      </w:r>
      <w:r w:rsidR="00A477BA" w:rsidRPr="0020564F">
        <w:rPr>
          <w:rFonts w:ascii="Times New Roman" w:hAnsi="Times New Roman"/>
          <w:sz w:val="24"/>
          <w:szCs w:val="24"/>
        </w:rPr>
        <w:t xml:space="preserve">odzaj </w:t>
      </w:r>
      <w:r w:rsidR="0007259E" w:rsidRPr="0020564F">
        <w:rPr>
          <w:rFonts w:ascii="Times New Roman" w:hAnsi="Times New Roman"/>
          <w:sz w:val="24"/>
          <w:szCs w:val="24"/>
        </w:rPr>
        <w:t xml:space="preserve">badań, ich </w:t>
      </w:r>
      <w:r w:rsidRPr="0020564F">
        <w:rPr>
          <w:rFonts w:ascii="Times New Roman" w:hAnsi="Times New Roman"/>
          <w:sz w:val="24"/>
          <w:szCs w:val="24"/>
        </w:rPr>
        <w:t xml:space="preserve"> ilość i </w:t>
      </w:r>
      <w:r w:rsidR="0007259E" w:rsidRPr="0020564F">
        <w:rPr>
          <w:rFonts w:ascii="Times New Roman" w:hAnsi="Times New Roman"/>
          <w:sz w:val="24"/>
          <w:szCs w:val="24"/>
        </w:rPr>
        <w:t>czę</w:t>
      </w:r>
      <w:r w:rsidR="00A1060E" w:rsidRPr="0020564F">
        <w:rPr>
          <w:rFonts w:ascii="Times New Roman" w:hAnsi="Times New Roman"/>
          <w:sz w:val="24"/>
          <w:szCs w:val="24"/>
        </w:rPr>
        <w:t>stotliwość oraz wykaz obiektów (</w:t>
      </w:r>
      <w:r w:rsidR="0007259E" w:rsidRPr="0020564F">
        <w:rPr>
          <w:rFonts w:ascii="Times New Roman" w:hAnsi="Times New Roman"/>
          <w:sz w:val="24"/>
          <w:szCs w:val="24"/>
        </w:rPr>
        <w:t>pływalni)</w:t>
      </w:r>
      <w:r w:rsidRPr="0020564F">
        <w:rPr>
          <w:rFonts w:ascii="Times New Roman" w:hAnsi="Times New Roman"/>
          <w:sz w:val="24"/>
          <w:szCs w:val="24"/>
        </w:rPr>
        <w:t xml:space="preserve"> - </w:t>
      </w:r>
      <w:r w:rsidR="007421E5" w:rsidRPr="0020564F">
        <w:rPr>
          <w:rFonts w:ascii="Times New Roman" w:hAnsi="Times New Roman"/>
          <w:sz w:val="24"/>
          <w:szCs w:val="24"/>
        </w:rPr>
        <w:t xml:space="preserve">zawiera </w:t>
      </w:r>
      <w:r w:rsidR="007421E5" w:rsidRPr="0020564F">
        <w:rPr>
          <w:rFonts w:ascii="Times New Roman" w:hAnsi="Times New Roman"/>
          <w:b/>
          <w:sz w:val="24"/>
          <w:szCs w:val="24"/>
        </w:rPr>
        <w:t>załącznik nr 1</w:t>
      </w:r>
      <w:r w:rsidR="007421E5" w:rsidRPr="0020564F">
        <w:rPr>
          <w:rFonts w:ascii="Times New Roman" w:hAnsi="Times New Roman"/>
          <w:sz w:val="24"/>
          <w:szCs w:val="24"/>
        </w:rPr>
        <w:t xml:space="preserve"> do umowy. </w:t>
      </w:r>
    </w:p>
    <w:p w14:paraId="2B6B1018" w14:textId="249C1F3D" w:rsidR="006C516F" w:rsidRPr="0020564F" w:rsidRDefault="007421E5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Oferta Wykonawcy z dnia ………..</w:t>
      </w:r>
      <w:r w:rsidR="00C84F6B">
        <w:rPr>
          <w:rFonts w:ascii="Times New Roman" w:hAnsi="Times New Roman"/>
          <w:sz w:val="24"/>
          <w:szCs w:val="24"/>
        </w:rPr>
        <w:t>2018</w:t>
      </w:r>
      <w:r w:rsidR="000E6EE8" w:rsidRPr="0020564F">
        <w:rPr>
          <w:rFonts w:ascii="Times New Roman" w:hAnsi="Times New Roman"/>
          <w:sz w:val="24"/>
          <w:szCs w:val="24"/>
        </w:rPr>
        <w:t xml:space="preserve"> r. </w:t>
      </w:r>
      <w:r w:rsidRPr="0020564F">
        <w:rPr>
          <w:rFonts w:ascii="Times New Roman" w:hAnsi="Times New Roman"/>
          <w:sz w:val="24"/>
          <w:szCs w:val="24"/>
        </w:rPr>
        <w:t xml:space="preserve">stanowi </w:t>
      </w:r>
      <w:r w:rsidRPr="0020564F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20564F">
        <w:rPr>
          <w:rFonts w:ascii="Times New Roman" w:hAnsi="Times New Roman"/>
          <w:sz w:val="24"/>
          <w:szCs w:val="24"/>
        </w:rPr>
        <w:t xml:space="preserve">do umowy. </w:t>
      </w:r>
    </w:p>
    <w:p w14:paraId="4555397E" w14:textId="2C44172A" w:rsidR="002C7E40" w:rsidRPr="0020564F" w:rsidRDefault="002C7E40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Metodyki referencyjne analiz wody na pływalniach określa załącznik nr 4 do Rozporządzenia </w:t>
      </w:r>
      <w:r w:rsidR="00047A3D" w:rsidRPr="0020564F">
        <w:rPr>
          <w:rFonts w:ascii="Times New Roman" w:hAnsi="Times New Roman"/>
          <w:sz w:val="24"/>
          <w:szCs w:val="24"/>
        </w:rPr>
        <w:t>Ministra Zdrowia z 9 listopada 2</w:t>
      </w:r>
      <w:r w:rsidR="000E6EE8" w:rsidRPr="0020564F">
        <w:rPr>
          <w:rFonts w:ascii="Times New Roman" w:hAnsi="Times New Roman"/>
          <w:sz w:val="24"/>
          <w:szCs w:val="24"/>
        </w:rPr>
        <w:t>015</w:t>
      </w:r>
      <w:r w:rsidR="000B51EE">
        <w:rPr>
          <w:rFonts w:ascii="Times New Roman" w:hAnsi="Times New Roman"/>
          <w:sz w:val="24"/>
          <w:szCs w:val="24"/>
        </w:rPr>
        <w:t xml:space="preserve"> </w:t>
      </w:r>
      <w:r w:rsidR="000E6EE8" w:rsidRPr="0020564F">
        <w:rPr>
          <w:rFonts w:ascii="Times New Roman" w:hAnsi="Times New Roman"/>
          <w:sz w:val="24"/>
          <w:szCs w:val="24"/>
        </w:rPr>
        <w:t>r</w:t>
      </w:r>
      <w:r w:rsidR="000B51EE">
        <w:rPr>
          <w:rFonts w:ascii="Times New Roman" w:hAnsi="Times New Roman"/>
          <w:sz w:val="24"/>
          <w:szCs w:val="24"/>
        </w:rPr>
        <w:t>.</w:t>
      </w:r>
      <w:r w:rsidR="000E6EE8" w:rsidRPr="0020564F">
        <w:rPr>
          <w:rFonts w:ascii="Times New Roman" w:hAnsi="Times New Roman"/>
          <w:sz w:val="24"/>
          <w:szCs w:val="24"/>
        </w:rPr>
        <w:t xml:space="preserve"> </w:t>
      </w:r>
      <w:r w:rsidRPr="0020564F">
        <w:rPr>
          <w:rFonts w:ascii="Times New Roman" w:hAnsi="Times New Roman"/>
          <w:sz w:val="24"/>
          <w:szCs w:val="24"/>
        </w:rPr>
        <w:t>w sprawie wymagań, jakim powinna odpowiadać woda na pływalniach ( Dz.U. z 2.12.2015r</w:t>
      </w:r>
      <w:r w:rsidR="000B51EE">
        <w:rPr>
          <w:rFonts w:ascii="Times New Roman" w:hAnsi="Times New Roman"/>
          <w:sz w:val="24"/>
          <w:szCs w:val="24"/>
        </w:rPr>
        <w:t>.</w:t>
      </w:r>
      <w:r w:rsidRPr="0020564F">
        <w:rPr>
          <w:rFonts w:ascii="Times New Roman" w:hAnsi="Times New Roman"/>
          <w:sz w:val="24"/>
          <w:szCs w:val="24"/>
        </w:rPr>
        <w:t>, poz. 2016</w:t>
      </w:r>
      <w:r w:rsidR="00047A3D" w:rsidRPr="0020564F">
        <w:rPr>
          <w:rFonts w:ascii="Times New Roman" w:hAnsi="Times New Roman"/>
          <w:sz w:val="24"/>
          <w:szCs w:val="24"/>
        </w:rPr>
        <w:t>)</w:t>
      </w:r>
    </w:p>
    <w:p w14:paraId="718B6944" w14:textId="7A363FE1" w:rsidR="006C516F" w:rsidRPr="0020564F" w:rsidRDefault="00A477BA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Pobieranie próbek i b</w:t>
      </w:r>
      <w:r w:rsidR="006C516F" w:rsidRPr="0020564F">
        <w:rPr>
          <w:rFonts w:ascii="Times New Roman" w:hAnsi="Times New Roman"/>
          <w:sz w:val="24"/>
          <w:szCs w:val="24"/>
        </w:rPr>
        <w:t xml:space="preserve">adania </w:t>
      </w:r>
      <w:r w:rsidRPr="0020564F">
        <w:rPr>
          <w:rFonts w:ascii="Times New Roman" w:hAnsi="Times New Roman"/>
          <w:sz w:val="24"/>
          <w:szCs w:val="24"/>
        </w:rPr>
        <w:t xml:space="preserve">będą przeprowadzane </w:t>
      </w:r>
      <w:r w:rsidR="007A3195">
        <w:rPr>
          <w:rFonts w:ascii="Times New Roman" w:hAnsi="Times New Roman"/>
          <w:sz w:val="24"/>
          <w:szCs w:val="24"/>
        </w:rPr>
        <w:t>począwszy od dnia 01.06.2018</w:t>
      </w:r>
      <w:r w:rsidR="006C516F" w:rsidRPr="0020564F">
        <w:rPr>
          <w:rFonts w:ascii="Times New Roman" w:hAnsi="Times New Roman"/>
          <w:sz w:val="24"/>
          <w:szCs w:val="24"/>
        </w:rPr>
        <w:t xml:space="preserve"> r. </w:t>
      </w:r>
    </w:p>
    <w:p w14:paraId="0C525562" w14:textId="77777777" w:rsidR="007421E5" w:rsidRPr="0020564F" w:rsidRDefault="006C516F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Pobór próbek w prz</w:t>
      </w:r>
      <w:r w:rsidR="007421E5" w:rsidRPr="0020564F">
        <w:rPr>
          <w:rFonts w:ascii="Times New Roman" w:hAnsi="Times New Roman"/>
          <w:sz w:val="24"/>
          <w:szCs w:val="24"/>
        </w:rPr>
        <w:t>ypadku badań wykonywanych w ukła</w:t>
      </w:r>
      <w:r w:rsidRPr="0020564F">
        <w:rPr>
          <w:rFonts w:ascii="Times New Roman" w:hAnsi="Times New Roman"/>
          <w:sz w:val="24"/>
          <w:szCs w:val="24"/>
        </w:rPr>
        <w:t xml:space="preserve">dzie </w:t>
      </w:r>
      <w:r w:rsidRPr="0020564F">
        <w:rPr>
          <w:rFonts w:ascii="Times New Roman" w:hAnsi="Times New Roman"/>
          <w:b/>
          <w:sz w:val="24"/>
          <w:szCs w:val="24"/>
        </w:rPr>
        <w:t>tygodniowym</w:t>
      </w:r>
      <w:r w:rsidRPr="0020564F">
        <w:rPr>
          <w:rFonts w:ascii="Times New Roman" w:hAnsi="Times New Roman"/>
          <w:sz w:val="24"/>
          <w:szCs w:val="24"/>
        </w:rPr>
        <w:t xml:space="preserve"> należy przeprowadzać </w:t>
      </w:r>
      <w:r w:rsidRPr="0020564F">
        <w:rPr>
          <w:rFonts w:ascii="Times New Roman" w:hAnsi="Times New Roman"/>
          <w:sz w:val="24"/>
          <w:szCs w:val="24"/>
          <w:u w:val="single"/>
        </w:rPr>
        <w:t>w poniedziałek</w:t>
      </w:r>
      <w:r w:rsidRPr="0020564F">
        <w:rPr>
          <w:rFonts w:ascii="Times New Roman" w:hAnsi="Times New Roman"/>
          <w:sz w:val="24"/>
          <w:szCs w:val="24"/>
        </w:rPr>
        <w:t xml:space="preserve">, a wyniki badań dostarczyć zamawiającemu najpóźniej w czwartek. </w:t>
      </w:r>
    </w:p>
    <w:p w14:paraId="4DA257DC" w14:textId="2FB36ABC" w:rsidR="006C516F" w:rsidRPr="0020564F" w:rsidRDefault="006C516F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Pobór próbek w prz</w:t>
      </w:r>
      <w:r w:rsidR="007421E5" w:rsidRPr="0020564F">
        <w:rPr>
          <w:rFonts w:ascii="Times New Roman" w:hAnsi="Times New Roman"/>
          <w:sz w:val="24"/>
          <w:szCs w:val="24"/>
        </w:rPr>
        <w:t>ypadku badań wykonywanych w ukła</w:t>
      </w:r>
      <w:r w:rsidRPr="0020564F">
        <w:rPr>
          <w:rFonts w:ascii="Times New Roman" w:hAnsi="Times New Roman"/>
          <w:sz w:val="24"/>
          <w:szCs w:val="24"/>
        </w:rPr>
        <w:t xml:space="preserve">dzie </w:t>
      </w:r>
      <w:r w:rsidRPr="0020564F">
        <w:rPr>
          <w:rFonts w:ascii="Times New Roman" w:hAnsi="Times New Roman"/>
          <w:b/>
          <w:sz w:val="24"/>
          <w:szCs w:val="24"/>
        </w:rPr>
        <w:t>miesięcznym lub kwartalnym</w:t>
      </w:r>
      <w:r w:rsidRPr="0020564F">
        <w:rPr>
          <w:rFonts w:ascii="Times New Roman" w:hAnsi="Times New Roman"/>
          <w:sz w:val="24"/>
          <w:szCs w:val="24"/>
        </w:rPr>
        <w:t xml:space="preserve"> należy przeprowadzać w </w:t>
      </w:r>
      <w:r w:rsidRPr="0020564F">
        <w:rPr>
          <w:rFonts w:ascii="Times New Roman" w:hAnsi="Times New Roman"/>
          <w:sz w:val="24"/>
          <w:szCs w:val="24"/>
          <w:u w:val="single"/>
        </w:rPr>
        <w:t>pierwszym dniu roboczym danego miesiąca</w:t>
      </w:r>
      <w:r w:rsidRPr="0020564F">
        <w:rPr>
          <w:rFonts w:ascii="Times New Roman" w:hAnsi="Times New Roman"/>
          <w:sz w:val="24"/>
          <w:szCs w:val="24"/>
        </w:rPr>
        <w:t xml:space="preserve"> lub kwartału, a wyniki powinny być przekazywane zamawiającemu w </w:t>
      </w:r>
      <w:r w:rsidR="00092A01" w:rsidRPr="0020564F">
        <w:rPr>
          <w:rFonts w:ascii="Times New Roman" w:hAnsi="Times New Roman"/>
          <w:sz w:val="24"/>
          <w:szCs w:val="24"/>
        </w:rPr>
        <w:t xml:space="preserve">niezwłocznie po wykonaniu badania. </w:t>
      </w:r>
    </w:p>
    <w:p w14:paraId="681162CB" w14:textId="77777777" w:rsidR="00E450D7" w:rsidRPr="0020564F" w:rsidRDefault="009475A2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Wykonawca oświadcza, że </w:t>
      </w:r>
      <w:r w:rsidR="006C516F" w:rsidRPr="0020564F">
        <w:rPr>
          <w:rFonts w:ascii="Times New Roman" w:hAnsi="Times New Roman"/>
          <w:sz w:val="24"/>
          <w:szCs w:val="24"/>
        </w:rPr>
        <w:t xml:space="preserve">laboratorium w którym wykonywane będą badania </w:t>
      </w:r>
      <w:r w:rsidR="007421E5" w:rsidRPr="0020564F">
        <w:rPr>
          <w:rFonts w:ascii="Times New Roman" w:hAnsi="Times New Roman"/>
          <w:sz w:val="24"/>
          <w:szCs w:val="24"/>
        </w:rPr>
        <w:t xml:space="preserve">posiada </w:t>
      </w:r>
      <w:r w:rsidR="006C516F" w:rsidRPr="0020564F">
        <w:rPr>
          <w:rFonts w:ascii="Times New Roman" w:hAnsi="Times New Roman"/>
          <w:sz w:val="24"/>
          <w:szCs w:val="24"/>
        </w:rPr>
        <w:t>akre</w:t>
      </w:r>
      <w:r w:rsidR="007421E5" w:rsidRPr="0020564F">
        <w:rPr>
          <w:rFonts w:ascii="Times New Roman" w:hAnsi="Times New Roman"/>
          <w:sz w:val="24"/>
          <w:szCs w:val="24"/>
        </w:rPr>
        <w:t>dytację</w:t>
      </w:r>
      <w:r w:rsidR="006C516F" w:rsidRPr="0020564F">
        <w:rPr>
          <w:rFonts w:ascii="Times New Roman" w:hAnsi="Times New Roman"/>
          <w:sz w:val="24"/>
          <w:szCs w:val="24"/>
        </w:rPr>
        <w:t xml:space="preserve"> Polskiego Centrum Akredytacji o której mowa, w § 6 pkt 2 Rozporządzenia ministra zdrowia z dnia 9 listopada 2015 r. w sprawie wymagań, jakim powinna odpowiadać woda na pływalniach, przy zastosowaniu metodyki referencyjnej badań</w:t>
      </w:r>
      <w:r w:rsidR="007421E5" w:rsidRPr="0020564F">
        <w:rPr>
          <w:rFonts w:ascii="Times New Roman" w:hAnsi="Times New Roman"/>
          <w:sz w:val="24"/>
          <w:szCs w:val="24"/>
        </w:rPr>
        <w:t xml:space="preserve">, </w:t>
      </w:r>
      <w:r w:rsidR="006C516F" w:rsidRPr="0020564F">
        <w:rPr>
          <w:rFonts w:ascii="Times New Roman" w:hAnsi="Times New Roman"/>
          <w:sz w:val="24"/>
          <w:szCs w:val="24"/>
        </w:rPr>
        <w:t xml:space="preserve"> stanowiących załącznik nr 4 do w/w rozporządzenia.</w:t>
      </w:r>
      <w:r w:rsidR="007421E5" w:rsidRPr="0020564F">
        <w:rPr>
          <w:rFonts w:ascii="Times New Roman" w:hAnsi="Times New Roman"/>
          <w:sz w:val="24"/>
          <w:szCs w:val="24"/>
        </w:rPr>
        <w:t xml:space="preserve"> Kserokopia akredytacji stanowi </w:t>
      </w:r>
      <w:r w:rsidR="007421E5" w:rsidRPr="0020564F">
        <w:rPr>
          <w:rFonts w:ascii="Times New Roman" w:hAnsi="Times New Roman"/>
          <w:b/>
          <w:sz w:val="24"/>
          <w:szCs w:val="24"/>
        </w:rPr>
        <w:t xml:space="preserve">załącznik nr 3 </w:t>
      </w:r>
      <w:r w:rsidR="007421E5" w:rsidRPr="0020564F">
        <w:rPr>
          <w:rFonts w:ascii="Times New Roman" w:hAnsi="Times New Roman"/>
          <w:sz w:val="24"/>
          <w:szCs w:val="24"/>
        </w:rPr>
        <w:t xml:space="preserve">do umowy. </w:t>
      </w:r>
    </w:p>
    <w:p w14:paraId="7E07F7B5" w14:textId="77777777" w:rsidR="006C516F" w:rsidRPr="0020564F" w:rsidRDefault="006C516F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2B6E586" w14:textId="77777777" w:rsidR="006C516F" w:rsidRPr="0020564F" w:rsidRDefault="006C516F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2.</w:t>
      </w:r>
    </w:p>
    <w:p w14:paraId="0D900872" w14:textId="47E51B3B" w:rsidR="006C516F" w:rsidRPr="0020564F" w:rsidRDefault="006C516F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Umowa zostaje zawarta na czas określony: </w:t>
      </w:r>
      <w:r w:rsidRPr="0020564F">
        <w:rPr>
          <w:rFonts w:ascii="Times New Roman" w:hAnsi="Times New Roman"/>
          <w:b/>
          <w:sz w:val="24"/>
          <w:szCs w:val="24"/>
        </w:rPr>
        <w:t xml:space="preserve">od </w:t>
      </w:r>
      <w:r w:rsidR="00E83512" w:rsidRPr="0020564F">
        <w:rPr>
          <w:rFonts w:ascii="Times New Roman" w:hAnsi="Times New Roman"/>
          <w:b/>
          <w:sz w:val="24"/>
          <w:szCs w:val="24"/>
        </w:rPr>
        <w:t>01.06.</w:t>
      </w:r>
      <w:r w:rsidR="00AC425C">
        <w:rPr>
          <w:rFonts w:ascii="Times New Roman" w:hAnsi="Times New Roman"/>
          <w:b/>
          <w:sz w:val="24"/>
          <w:szCs w:val="24"/>
        </w:rPr>
        <w:t>2018</w:t>
      </w:r>
      <w:r w:rsidR="000F04D0" w:rsidRPr="0020564F">
        <w:rPr>
          <w:rFonts w:ascii="Times New Roman" w:hAnsi="Times New Roman"/>
          <w:b/>
          <w:sz w:val="24"/>
          <w:szCs w:val="24"/>
        </w:rPr>
        <w:t xml:space="preserve"> </w:t>
      </w:r>
      <w:r w:rsidRPr="0020564F">
        <w:rPr>
          <w:rFonts w:ascii="Times New Roman" w:hAnsi="Times New Roman"/>
          <w:b/>
          <w:sz w:val="24"/>
          <w:szCs w:val="24"/>
        </w:rPr>
        <w:t>r do 31.</w:t>
      </w:r>
      <w:r w:rsidR="00AC425C">
        <w:rPr>
          <w:rFonts w:ascii="Times New Roman" w:hAnsi="Times New Roman"/>
          <w:b/>
          <w:sz w:val="24"/>
          <w:szCs w:val="24"/>
        </w:rPr>
        <w:t>05.2019</w:t>
      </w:r>
      <w:r w:rsidR="000F04D0" w:rsidRPr="0020564F">
        <w:rPr>
          <w:rFonts w:ascii="Times New Roman" w:hAnsi="Times New Roman"/>
          <w:b/>
          <w:sz w:val="24"/>
          <w:szCs w:val="24"/>
        </w:rPr>
        <w:t xml:space="preserve"> </w:t>
      </w:r>
      <w:r w:rsidR="00E83512" w:rsidRPr="0020564F">
        <w:rPr>
          <w:rFonts w:ascii="Times New Roman" w:hAnsi="Times New Roman"/>
          <w:b/>
          <w:sz w:val="24"/>
          <w:szCs w:val="24"/>
        </w:rPr>
        <w:t>r.</w:t>
      </w:r>
      <w:r w:rsidRPr="0020564F">
        <w:rPr>
          <w:rFonts w:ascii="Times New Roman" w:hAnsi="Times New Roman"/>
          <w:sz w:val="24"/>
          <w:szCs w:val="24"/>
        </w:rPr>
        <w:t xml:space="preserve"> </w:t>
      </w:r>
    </w:p>
    <w:p w14:paraId="69A0AAD2" w14:textId="77777777" w:rsidR="002C7E40" w:rsidRPr="0020564F" w:rsidRDefault="002C7E40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C616F9" w14:textId="77777777" w:rsidR="006C516F" w:rsidRPr="0020564F" w:rsidRDefault="006C516F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3.</w:t>
      </w:r>
    </w:p>
    <w:p w14:paraId="5766C060" w14:textId="3AFCA831" w:rsidR="00092A01" w:rsidRPr="0020564F" w:rsidRDefault="00092A01" w:rsidP="00302F39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Wartość umowy Strony określają na kwotę: ………………</w:t>
      </w:r>
      <w:r w:rsidR="006C516F" w:rsidRPr="0020564F">
        <w:rPr>
          <w:rFonts w:ascii="Times New Roman" w:hAnsi="Times New Roman"/>
          <w:sz w:val="24"/>
          <w:szCs w:val="24"/>
        </w:rPr>
        <w:t xml:space="preserve"> </w:t>
      </w:r>
      <w:r w:rsidR="00E83512" w:rsidRPr="0020564F">
        <w:rPr>
          <w:rFonts w:ascii="Times New Roman" w:hAnsi="Times New Roman"/>
          <w:b/>
          <w:sz w:val="24"/>
          <w:szCs w:val="24"/>
        </w:rPr>
        <w:t>……</w:t>
      </w:r>
      <w:r w:rsidRPr="0020564F">
        <w:rPr>
          <w:rFonts w:ascii="Times New Roman" w:hAnsi="Times New Roman"/>
          <w:b/>
          <w:sz w:val="24"/>
          <w:szCs w:val="24"/>
        </w:rPr>
        <w:t>…</w:t>
      </w:r>
      <w:r w:rsidR="00E83512" w:rsidRPr="0020564F">
        <w:rPr>
          <w:rFonts w:ascii="Times New Roman" w:hAnsi="Times New Roman"/>
          <w:b/>
          <w:sz w:val="24"/>
          <w:szCs w:val="24"/>
        </w:rPr>
        <w:t>………</w:t>
      </w:r>
      <w:r w:rsidR="006C516F" w:rsidRPr="0020564F">
        <w:rPr>
          <w:rFonts w:ascii="Times New Roman" w:hAnsi="Times New Roman"/>
          <w:b/>
          <w:sz w:val="24"/>
          <w:szCs w:val="24"/>
        </w:rPr>
        <w:t>zł brutto</w:t>
      </w:r>
      <w:r w:rsidR="006C516F" w:rsidRPr="0020564F">
        <w:rPr>
          <w:rFonts w:ascii="Times New Roman" w:hAnsi="Times New Roman"/>
          <w:sz w:val="24"/>
          <w:szCs w:val="24"/>
        </w:rPr>
        <w:t xml:space="preserve"> </w:t>
      </w:r>
      <w:r w:rsidR="00E83512" w:rsidRPr="0020564F">
        <w:rPr>
          <w:rFonts w:ascii="Times New Roman" w:hAnsi="Times New Roman"/>
          <w:sz w:val="24"/>
          <w:szCs w:val="24"/>
        </w:rPr>
        <w:t xml:space="preserve"> </w:t>
      </w:r>
    </w:p>
    <w:p w14:paraId="716C42BE" w14:textId="1BEF06FB" w:rsidR="00233615" w:rsidRPr="0020564F" w:rsidRDefault="006C516F" w:rsidP="00092A0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( słownie</w:t>
      </w:r>
      <w:r w:rsidR="00E83512" w:rsidRPr="0020564F">
        <w:rPr>
          <w:rFonts w:ascii="Times New Roman" w:hAnsi="Times New Roman"/>
          <w:sz w:val="24"/>
          <w:szCs w:val="24"/>
        </w:rPr>
        <w:t>: ……………..…………………………………………..</w:t>
      </w:r>
      <w:r w:rsidRPr="0020564F">
        <w:rPr>
          <w:rFonts w:ascii="Times New Roman" w:hAnsi="Times New Roman"/>
          <w:sz w:val="24"/>
          <w:szCs w:val="24"/>
        </w:rPr>
        <w:t>)</w:t>
      </w:r>
      <w:r w:rsidR="00233615" w:rsidRPr="0020564F">
        <w:rPr>
          <w:rFonts w:ascii="Times New Roman" w:hAnsi="Times New Roman"/>
          <w:sz w:val="24"/>
          <w:szCs w:val="24"/>
        </w:rPr>
        <w:t xml:space="preserve">, </w:t>
      </w:r>
      <w:r w:rsidR="001A3718" w:rsidRPr="0020564F">
        <w:rPr>
          <w:rFonts w:ascii="Times New Roman" w:hAnsi="Times New Roman"/>
          <w:sz w:val="24"/>
          <w:szCs w:val="24"/>
        </w:rPr>
        <w:t xml:space="preserve">w tym: </w:t>
      </w:r>
    </w:p>
    <w:p w14:paraId="61496FA1" w14:textId="77777777" w:rsidR="00233615" w:rsidRPr="0020564F" w:rsidRDefault="00233615" w:rsidP="00302F3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- wartość netto</w:t>
      </w:r>
      <w:r w:rsidR="000F67A1" w:rsidRPr="0020564F">
        <w:rPr>
          <w:rFonts w:ascii="Times New Roman" w:hAnsi="Times New Roman"/>
          <w:sz w:val="24"/>
          <w:szCs w:val="24"/>
        </w:rPr>
        <w:t>: ………</w:t>
      </w:r>
      <w:r w:rsidR="000C150D" w:rsidRPr="0020564F">
        <w:rPr>
          <w:rFonts w:ascii="Times New Roman" w:hAnsi="Times New Roman"/>
          <w:sz w:val="24"/>
          <w:szCs w:val="24"/>
        </w:rPr>
        <w:t>…………..</w:t>
      </w:r>
      <w:r w:rsidR="000F67A1" w:rsidRPr="0020564F">
        <w:rPr>
          <w:rFonts w:ascii="Times New Roman" w:hAnsi="Times New Roman"/>
          <w:sz w:val="24"/>
          <w:szCs w:val="24"/>
        </w:rPr>
        <w:t>…</w:t>
      </w:r>
      <w:r w:rsidR="000C150D" w:rsidRPr="0020564F">
        <w:rPr>
          <w:rFonts w:ascii="Times New Roman" w:hAnsi="Times New Roman"/>
          <w:sz w:val="24"/>
          <w:szCs w:val="24"/>
        </w:rPr>
        <w:t xml:space="preserve">zł, </w:t>
      </w:r>
    </w:p>
    <w:p w14:paraId="594C5006" w14:textId="77777777" w:rsidR="000C150D" w:rsidRPr="0020564F" w:rsidRDefault="00233615" w:rsidP="00302F3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- podatek VAT: ………………zł.</w:t>
      </w:r>
    </w:p>
    <w:p w14:paraId="39F30EF4" w14:textId="03A4D94B" w:rsidR="00092A01" w:rsidRPr="0020564F" w:rsidRDefault="00092A01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Ceny jednostkowe za wykonanie poszczególnego badania są określone w ofercie Wykonawcy, która stanowi załącznik do umowy. </w:t>
      </w:r>
    </w:p>
    <w:p w14:paraId="0B7E5D80" w14:textId="086BDBB4" w:rsidR="00092A01" w:rsidRPr="0020564F" w:rsidRDefault="000F67A1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Wynagrodzenie określone w  ust. 1 </w:t>
      </w:r>
      <w:r w:rsidR="00233615" w:rsidRPr="0020564F">
        <w:rPr>
          <w:rFonts w:ascii="Times New Roman" w:hAnsi="Times New Roman"/>
          <w:sz w:val="24"/>
          <w:szCs w:val="24"/>
        </w:rPr>
        <w:t>przez okres obowiązywania umowy</w:t>
      </w:r>
      <w:r w:rsidR="00092A01" w:rsidRPr="0020564F">
        <w:rPr>
          <w:rFonts w:ascii="Times New Roman" w:hAnsi="Times New Roman"/>
          <w:sz w:val="24"/>
          <w:szCs w:val="24"/>
        </w:rPr>
        <w:t xml:space="preserve"> może podlegać zmianom, w zależności od ilości wykonanych badań.</w:t>
      </w:r>
    </w:p>
    <w:p w14:paraId="78D6D548" w14:textId="09D59C85" w:rsidR="0051644F" w:rsidRPr="0020564F" w:rsidRDefault="00233615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lastRenderedPageBreak/>
        <w:t>Wysokość podatku od towarów i usług VAT regulują przepisy aktualne w tym zakresie.</w:t>
      </w:r>
    </w:p>
    <w:p w14:paraId="4F7D4033" w14:textId="4DCAD193" w:rsidR="0051644F" w:rsidRPr="0020564F" w:rsidRDefault="0051644F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W  okresie obowiązywania umowy, ceny za usługi wyszczególnione w ofercie Wykonawcy nie mogą ulec zmianie. Zamawiający dopuszcza możliwość zwiększenia lub zmniejszenia wynagrodzenia należnego Wykonawcy o kwotę stanowiącą różnicę między nowo obowiązującą, a dotychczasową wysokością podatku od towarów i usług, jednakże wyłącznie za okres po wejściu w życie zmiany jego wysokości, przy czym zmianie ulegnie wyłącznie cena brutto.</w:t>
      </w:r>
    </w:p>
    <w:p w14:paraId="1F672BE5" w14:textId="58A1B9DE" w:rsidR="00ED0A34" w:rsidRPr="0020564F" w:rsidRDefault="001A3718" w:rsidP="00302F39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Wykonawca </w:t>
      </w:r>
      <w:r w:rsidR="009475A2" w:rsidRPr="0020564F">
        <w:rPr>
          <w:rFonts w:ascii="Times New Roman" w:hAnsi="Times New Roman"/>
          <w:sz w:val="24"/>
          <w:szCs w:val="24"/>
        </w:rPr>
        <w:t xml:space="preserve">za każdy miesiąc usługi </w:t>
      </w:r>
      <w:r w:rsidRPr="0020564F">
        <w:rPr>
          <w:rFonts w:ascii="Times New Roman" w:hAnsi="Times New Roman"/>
          <w:sz w:val="24"/>
          <w:szCs w:val="24"/>
        </w:rPr>
        <w:t>wystawi faktu</w:t>
      </w:r>
      <w:r w:rsidR="0051644F" w:rsidRPr="0020564F">
        <w:rPr>
          <w:rFonts w:ascii="Times New Roman" w:hAnsi="Times New Roman"/>
          <w:sz w:val="24"/>
          <w:szCs w:val="24"/>
        </w:rPr>
        <w:t xml:space="preserve">ry na każdy obiekt oddzielnie, </w:t>
      </w:r>
      <w:r w:rsidRPr="0020564F">
        <w:rPr>
          <w:rFonts w:ascii="Times New Roman" w:hAnsi="Times New Roman"/>
          <w:sz w:val="24"/>
          <w:szCs w:val="24"/>
        </w:rPr>
        <w:t xml:space="preserve">z uwzględnieniem cen zawartych w ofercie i  ilości wykonanych badań na poszczególnych obiektach w danym miesiącu. </w:t>
      </w:r>
    </w:p>
    <w:p w14:paraId="77A2C74A" w14:textId="6F816962" w:rsidR="00CF2CAB" w:rsidRPr="0020564F" w:rsidRDefault="0051644F" w:rsidP="00CF2CA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5</w:t>
      </w:r>
      <w:r w:rsidR="000822E7" w:rsidRPr="0020564F">
        <w:rPr>
          <w:rFonts w:ascii="Times New Roman" w:hAnsi="Times New Roman"/>
          <w:sz w:val="24"/>
          <w:szCs w:val="24"/>
        </w:rPr>
        <w:t xml:space="preserve">. Wykonawca </w:t>
      </w:r>
      <w:r w:rsidR="00E87A4F" w:rsidRPr="0020564F">
        <w:rPr>
          <w:rFonts w:ascii="Times New Roman" w:hAnsi="Times New Roman"/>
          <w:sz w:val="24"/>
          <w:szCs w:val="24"/>
        </w:rPr>
        <w:t>zobowiązuje się wystawiać</w:t>
      </w:r>
      <w:r w:rsidR="000822E7" w:rsidRPr="0020564F">
        <w:rPr>
          <w:rFonts w:ascii="Times New Roman" w:hAnsi="Times New Roman"/>
          <w:sz w:val="24"/>
          <w:szCs w:val="24"/>
        </w:rPr>
        <w:t xml:space="preserve"> faktury z następującymi danymi:</w:t>
      </w:r>
    </w:p>
    <w:p w14:paraId="5DDA858F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2342A467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Nabywca: </w:t>
      </w:r>
    </w:p>
    <w:p w14:paraId="4EA9DB02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Gmina Kielce ul. Rynek 1;  </w:t>
      </w:r>
    </w:p>
    <w:p w14:paraId="6543C287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25-303 Kielce</w:t>
      </w:r>
    </w:p>
    <w:p w14:paraId="738A96F9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NIP: 6572617325</w:t>
      </w:r>
    </w:p>
    <w:p w14:paraId="26CEB7CF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</w:p>
    <w:p w14:paraId="636E42A9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Odbiorca faktury:</w:t>
      </w:r>
    </w:p>
    <w:p w14:paraId="18002BA8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Miejski Ośrodek Sportu i Rekreacji; </w:t>
      </w:r>
    </w:p>
    <w:p w14:paraId="599792D6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ul. Żytnia 1;  </w:t>
      </w:r>
    </w:p>
    <w:p w14:paraId="26E90E89" w14:textId="5B9A4A18" w:rsidR="000822E7" w:rsidRPr="0020564F" w:rsidRDefault="0051644F" w:rsidP="0051644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Ki</w:t>
      </w:r>
      <w:r w:rsidR="000822E7" w:rsidRPr="0020564F">
        <w:rPr>
          <w:rFonts w:ascii="Times New Roman" w:hAnsi="Times New Roman"/>
          <w:sz w:val="24"/>
          <w:szCs w:val="24"/>
        </w:rPr>
        <w:t>elce</w:t>
      </w:r>
    </w:p>
    <w:p w14:paraId="55DF5BBC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59BAF35C" w14:textId="744E4EFD" w:rsidR="0051644F" w:rsidRPr="0020564F" w:rsidRDefault="0051644F" w:rsidP="005164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6. </w:t>
      </w:r>
      <w:r w:rsidR="001A3718" w:rsidRPr="0020564F">
        <w:rPr>
          <w:rFonts w:ascii="Times New Roman" w:hAnsi="Times New Roman"/>
          <w:sz w:val="24"/>
          <w:szCs w:val="24"/>
        </w:rPr>
        <w:t>Zamawiający zapłaci</w:t>
      </w:r>
      <w:r w:rsidR="006C516F" w:rsidRPr="0020564F">
        <w:rPr>
          <w:rFonts w:ascii="Times New Roman" w:hAnsi="Times New Roman"/>
          <w:sz w:val="24"/>
          <w:szCs w:val="24"/>
        </w:rPr>
        <w:t xml:space="preserve"> </w:t>
      </w:r>
      <w:r w:rsidR="001A3718" w:rsidRPr="0020564F">
        <w:rPr>
          <w:rFonts w:ascii="Times New Roman" w:hAnsi="Times New Roman"/>
          <w:sz w:val="24"/>
          <w:szCs w:val="24"/>
        </w:rPr>
        <w:t>Wy</w:t>
      </w:r>
      <w:r w:rsidR="00E87A4F" w:rsidRPr="0020564F">
        <w:rPr>
          <w:rFonts w:ascii="Times New Roman" w:hAnsi="Times New Roman"/>
          <w:sz w:val="24"/>
          <w:szCs w:val="24"/>
        </w:rPr>
        <w:t>konawcy wynagrodzenie „</w:t>
      </w:r>
      <w:r w:rsidR="009475A2" w:rsidRPr="0020564F">
        <w:rPr>
          <w:rFonts w:ascii="Times New Roman" w:hAnsi="Times New Roman"/>
          <w:sz w:val="24"/>
          <w:szCs w:val="24"/>
        </w:rPr>
        <w:t>z dołu”</w:t>
      </w:r>
      <w:r w:rsidR="001A3718" w:rsidRPr="0020564F">
        <w:rPr>
          <w:rFonts w:ascii="Times New Roman" w:hAnsi="Times New Roman"/>
          <w:sz w:val="24"/>
          <w:szCs w:val="24"/>
        </w:rPr>
        <w:t xml:space="preserve">, po zakończeniu każdego miesiąca wykonywania usługi, </w:t>
      </w:r>
      <w:r w:rsidR="006C516F" w:rsidRPr="0020564F">
        <w:rPr>
          <w:rFonts w:ascii="Times New Roman" w:hAnsi="Times New Roman"/>
          <w:sz w:val="24"/>
          <w:szCs w:val="24"/>
        </w:rPr>
        <w:t>na podstawie prawidłowo wystawionej faktury VAT, w terminie 14 dni od daty dostarczenia jej Zamawiającemu, z ustawowymi odsetkami w przypad</w:t>
      </w:r>
      <w:r w:rsidR="000F67A1" w:rsidRPr="0020564F">
        <w:rPr>
          <w:rFonts w:ascii="Times New Roman" w:hAnsi="Times New Roman"/>
          <w:sz w:val="24"/>
          <w:szCs w:val="24"/>
        </w:rPr>
        <w:t>ku uchybienia terminu płatności.</w:t>
      </w:r>
    </w:p>
    <w:p w14:paraId="48A9C308" w14:textId="095A3632" w:rsidR="00233615" w:rsidRPr="0020564F" w:rsidRDefault="0051644F" w:rsidP="005164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7.</w:t>
      </w:r>
      <w:r w:rsidR="00E87A4F" w:rsidRPr="0020564F">
        <w:rPr>
          <w:rFonts w:ascii="Times New Roman" w:hAnsi="Times New Roman"/>
          <w:sz w:val="24"/>
          <w:szCs w:val="24"/>
        </w:rPr>
        <w:t>Wynagrodzenie będzie płatne przelewem, na rachunek bankowy Wykonawcy wskazany na fakturze VAT.</w:t>
      </w:r>
      <w:r w:rsidR="00233615" w:rsidRPr="0020564F">
        <w:rPr>
          <w:rFonts w:ascii="Times New Roman" w:hAnsi="Times New Roman"/>
          <w:sz w:val="24"/>
          <w:szCs w:val="24"/>
        </w:rPr>
        <w:t xml:space="preserve"> </w:t>
      </w:r>
      <w:r w:rsidR="00E87A4F" w:rsidRPr="0020564F">
        <w:rPr>
          <w:rFonts w:ascii="Times New Roman" w:hAnsi="Times New Roman"/>
          <w:sz w:val="24"/>
          <w:szCs w:val="24"/>
        </w:rPr>
        <w:t>Za dzień zapłaty uważa się dzień obciążenia rachunku bankowego Zamawiającego.</w:t>
      </w:r>
    </w:p>
    <w:p w14:paraId="4ACE91AB" w14:textId="77777777" w:rsidR="00CF2CAB" w:rsidRPr="0020564F" w:rsidRDefault="0051644F" w:rsidP="00CF2C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8.</w:t>
      </w:r>
      <w:r w:rsidR="00233615" w:rsidRPr="0020564F">
        <w:rPr>
          <w:rFonts w:ascii="Times New Roman" w:hAnsi="Times New Roman"/>
          <w:sz w:val="24"/>
          <w:szCs w:val="24"/>
        </w:rPr>
        <w:t>Od kwoty wynagrodzenia Zamawiający może potrącić Wykonawcy</w:t>
      </w:r>
      <w:r w:rsidR="00233615" w:rsidRPr="0020564F">
        <w:rPr>
          <w:rFonts w:ascii="Times New Roman" w:eastAsiaTheme="minorHAnsi" w:hAnsi="Times New Roman"/>
          <w:sz w:val="24"/>
          <w:szCs w:val="24"/>
        </w:rPr>
        <w:t xml:space="preserve"> kary umowne oraz inne wydatki obciążające Wykonawcę zgodnie z treścią niniejszej umowy, na co Wykonawca wyraża zgodę.</w:t>
      </w:r>
    </w:p>
    <w:p w14:paraId="64AEA3A9" w14:textId="1AC5F863" w:rsidR="00233615" w:rsidRPr="0020564F" w:rsidRDefault="00CF2CAB" w:rsidP="00CF2C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9.</w:t>
      </w:r>
      <w:r w:rsidR="00233615" w:rsidRPr="0020564F">
        <w:rPr>
          <w:rFonts w:ascii="Times New Roman" w:eastAsiaTheme="minorHAnsi" w:hAnsi="Times New Roman"/>
          <w:sz w:val="24"/>
          <w:szCs w:val="24"/>
        </w:rPr>
        <w:t>Wykonawca nie może bez pisemnej zgody Zamawiająceg</w:t>
      </w:r>
      <w:r w:rsidRPr="0020564F">
        <w:rPr>
          <w:rFonts w:ascii="Times New Roman" w:eastAsiaTheme="minorHAnsi" w:hAnsi="Times New Roman"/>
          <w:sz w:val="24"/>
          <w:szCs w:val="24"/>
        </w:rPr>
        <w:t xml:space="preserve">o, pod rygorem nieważności, </w:t>
      </w:r>
      <w:r w:rsidR="00233615" w:rsidRPr="0020564F">
        <w:rPr>
          <w:rFonts w:ascii="Times New Roman" w:eastAsiaTheme="minorHAnsi" w:hAnsi="Times New Roman"/>
          <w:sz w:val="24"/>
          <w:szCs w:val="24"/>
        </w:rPr>
        <w:t>przenieść wierzytelności, dokonać cesji, przekazu, sprzedaży oraz zastawienia jakiejkolwiek wierzytelności wynikającej z Umowy lub jakiejkolwiek jej części, korzyści z niego lub udziału w nim na osoby trzecie.</w:t>
      </w:r>
    </w:p>
    <w:p w14:paraId="00A58750" w14:textId="4A2CD46D" w:rsidR="00CF2CAB" w:rsidRPr="0020564F" w:rsidRDefault="00CF2CAB" w:rsidP="00CF2CAB">
      <w:pPr>
        <w:jc w:val="both"/>
        <w:rPr>
          <w:rFonts w:ascii="Times New Roman" w:hAnsi="Times New Roman"/>
          <w:sz w:val="24"/>
          <w:szCs w:val="24"/>
          <w:highlight w:val="yellow"/>
        </w:rPr>
      </w:pPr>
      <w:r w:rsidRPr="0020564F">
        <w:rPr>
          <w:rFonts w:ascii="Times New Roman" w:hAnsi="Times New Roman"/>
          <w:sz w:val="24"/>
          <w:szCs w:val="24"/>
        </w:rPr>
        <w:t>10. Zamawiający oświadcza, że posiada środki na sfinansowanie usług objętych niniejszą umową w roku 2017, w następnych latach umowa o będzie realizowana o ile Zamawiający zabezpieczy środki finansowe na następne lata.</w:t>
      </w:r>
    </w:p>
    <w:p w14:paraId="3D058D3A" w14:textId="77777777" w:rsidR="006C516F" w:rsidRPr="0020564F" w:rsidRDefault="006C516F" w:rsidP="00302F39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hAnsi="Times New Roman"/>
          <w:b/>
          <w:sz w:val="24"/>
          <w:szCs w:val="24"/>
        </w:rPr>
      </w:pPr>
    </w:p>
    <w:p w14:paraId="1907B12E" w14:textId="77777777" w:rsidR="00B4051D" w:rsidRPr="0020564F" w:rsidRDefault="006C516F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4.</w:t>
      </w:r>
    </w:p>
    <w:p w14:paraId="5724F3A6" w14:textId="77777777" w:rsidR="00B4051D" w:rsidRPr="0020564F" w:rsidRDefault="006C516F" w:rsidP="00302F39">
      <w:pPr>
        <w:pStyle w:val="Akapitzlist"/>
        <w:numPr>
          <w:ilvl w:val="0"/>
          <w:numId w:val="7"/>
        </w:num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Osobą odpowiedzialną za realizacje umowy ze strony Wykonawcy jest : </w:t>
      </w:r>
    </w:p>
    <w:p w14:paraId="3FA3FB26" w14:textId="77777777" w:rsidR="00B4051D" w:rsidRPr="0020564F" w:rsidRDefault="00B4051D" w:rsidP="00302F39">
      <w:pPr>
        <w:pStyle w:val="Akapitzlist"/>
        <w:tabs>
          <w:tab w:val="num" w:pos="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…………………………..</w:t>
      </w:r>
      <w:r w:rsidR="006C516F" w:rsidRPr="0020564F">
        <w:rPr>
          <w:rFonts w:ascii="Times New Roman" w:hAnsi="Times New Roman"/>
          <w:sz w:val="24"/>
          <w:szCs w:val="24"/>
        </w:rPr>
        <w:t>tel</w:t>
      </w:r>
      <w:r w:rsidR="00D27361" w:rsidRPr="0020564F">
        <w:rPr>
          <w:rFonts w:ascii="Times New Roman" w:hAnsi="Times New Roman"/>
          <w:sz w:val="24"/>
          <w:szCs w:val="24"/>
        </w:rPr>
        <w:t>.</w:t>
      </w:r>
      <w:r w:rsidR="006C516F" w:rsidRPr="0020564F">
        <w:rPr>
          <w:rFonts w:ascii="Times New Roman" w:hAnsi="Times New Roman"/>
          <w:sz w:val="24"/>
          <w:szCs w:val="24"/>
        </w:rPr>
        <w:t xml:space="preserve">: </w:t>
      </w:r>
      <w:r w:rsidRPr="0020564F">
        <w:rPr>
          <w:rFonts w:ascii="Times New Roman" w:hAnsi="Times New Roman"/>
          <w:sz w:val="24"/>
          <w:szCs w:val="24"/>
        </w:rPr>
        <w:t>……………..e-mail: ……………………………….</w:t>
      </w:r>
    </w:p>
    <w:p w14:paraId="10E6C476" w14:textId="77777777" w:rsidR="006039E4" w:rsidRPr="0020564F" w:rsidRDefault="00B4051D" w:rsidP="00302F39">
      <w:pPr>
        <w:pStyle w:val="Akapitzlist"/>
        <w:numPr>
          <w:ilvl w:val="0"/>
          <w:numId w:val="7"/>
        </w:num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Osobami   odpowiedzialnymi</w:t>
      </w:r>
      <w:r w:rsidR="006C516F" w:rsidRPr="0020564F">
        <w:rPr>
          <w:rFonts w:ascii="Times New Roman" w:hAnsi="Times New Roman"/>
          <w:sz w:val="24"/>
          <w:szCs w:val="24"/>
        </w:rPr>
        <w:t xml:space="preserve"> </w:t>
      </w:r>
      <w:r w:rsidRPr="0020564F">
        <w:rPr>
          <w:rFonts w:ascii="Times New Roman" w:hAnsi="Times New Roman"/>
          <w:sz w:val="24"/>
          <w:szCs w:val="24"/>
        </w:rPr>
        <w:t xml:space="preserve"> za realizację</w:t>
      </w:r>
      <w:r w:rsidR="006C516F" w:rsidRPr="0020564F">
        <w:rPr>
          <w:rFonts w:ascii="Times New Roman" w:hAnsi="Times New Roman"/>
          <w:sz w:val="24"/>
          <w:szCs w:val="24"/>
        </w:rPr>
        <w:t xml:space="preserve"> umowy ze strony Zamawiającego </w:t>
      </w:r>
      <w:r w:rsidRPr="0020564F">
        <w:rPr>
          <w:rFonts w:ascii="Times New Roman" w:hAnsi="Times New Roman"/>
          <w:sz w:val="24"/>
          <w:szCs w:val="24"/>
        </w:rPr>
        <w:t>są Kierownicy poszczególnych pływalni:</w:t>
      </w:r>
    </w:p>
    <w:p w14:paraId="000BACAD" w14:textId="77777777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Pływalnia „DELFIN” ul. Krakows</w:t>
      </w:r>
      <w:r w:rsidR="000F67A1" w:rsidRPr="0020564F">
        <w:rPr>
          <w:rFonts w:ascii="Times New Roman" w:eastAsia="Times New Roman" w:hAnsi="Times New Roman"/>
          <w:sz w:val="24"/>
          <w:szCs w:val="24"/>
          <w:lang w:eastAsia="pl-PL"/>
        </w:rPr>
        <w:t>ka 2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Piotr Janus - tel.:41 3669011</w:t>
      </w:r>
    </w:p>
    <w:p w14:paraId="5AEC191A" w14:textId="77777777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Pływalnia „ORKA” ul. Kujawska 18- Marzena Gołda – tel.: 41 3420051</w:t>
      </w:r>
    </w:p>
    <w:p w14:paraId="2E8BD363" w14:textId="77777777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Pływal</w:t>
      </w:r>
      <w:r w:rsidR="000F04D0" w:rsidRPr="0020564F">
        <w:rPr>
          <w:rFonts w:ascii="Times New Roman" w:eastAsia="Times New Roman" w:hAnsi="Times New Roman"/>
          <w:sz w:val="24"/>
          <w:szCs w:val="24"/>
          <w:lang w:eastAsia="pl-PL"/>
        </w:rPr>
        <w:t>nia „MORS” ul. Marszałkowska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 xml:space="preserve"> 96- Piotr Hajdukiewicz – tel.:  41 3627471</w:t>
      </w:r>
    </w:p>
    <w:p w14:paraId="45395561" w14:textId="77777777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Pływalnia ”FOKA” ul. Barwinek 31- Przemysław Chmiel –tel.:   41 3676838</w:t>
      </w:r>
    </w:p>
    <w:p w14:paraId="438D50F7" w14:textId="77777777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</w:t>
      </w:r>
      <w:r w:rsidR="000F67A1" w:rsidRPr="0020564F">
        <w:rPr>
          <w:rFonts w:ascii="Times New Roman" w:eastAsia="Times New Roman" w:hAnsi="Times New Roman"/>
          <w:sz w:val="24"/>
          <w:szCs w:val="24"/>
          <w:lang w:eastAsia="pl-PL"/>
        </w:rPr>
        <w:t>lnia „JURAJSKA”  ul. Jurajska 7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Zofia Kubicka – tel.: 41 364 2171</w:t>
      </w:r>
    </w:p>
    <w:p w14:paraId="1F67EEB2" w14:textId="77777777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Basen Letni ul. Szczecińska 1 – Andrzej Nańczyk , tel</w:t>
      </w:r>
      <w:r w:rsidR="000F04D0" w:rsidRPr="0020564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: 41 3440712</w:t>
      </w:r>
    </w:p>
    <w:p w14:paraId="713CE9C5" w14:textId="77777777" w:rsidR="006C516F" w:rsidRPr="0020564F" w:rsidRDefault="006C516F" w:rsidP="00302F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48E112DE" w14:textId="77777777" w:rsidR="006C516F" w:rsidRPr="0020564F" w:rsidRDefault="002F627C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5</w:t>
      </w:r>
      <w:r w:rsidR="009475A2" w:rsidRPr="0020564F">
        <w:rPr>
          <w:rFonts w:ascii="Times New Roman" w:hAnsi="Times New Roman"/>
          <w:b/>
          <w:sz w:val="24"/>
          <w:szCs w:val="24"/>
        </w:rPr>
        <w:t>.</w:t>
      </w:r>
    </w:p>
    <w:p w14:paraId="7D9DA27D" w14:textId="5EE56243" w:rsidR="000F67A1" w:rsidRPr="0020564F" w:rsidRDefault="000F67A1" w:rsidP="00302F39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1. </w:t>
      </w:r>
      <w:r w:rsidR="006C516F" w:rsidRPr="0020564F">
        <w:rPr>
          <w:rFonts w:ascii="Times New Roman" w:hAnsi="Times New Roman"/>
          <w:sz w:val="24"/>
          <w:szCs w:val="24"/>
        </w:rPr>
        <w:t xml:space="preserve">W przypadku odstąpienia od umowy przez Wykonawcę, lub odstąpienia od umowy </w:t>
      </w:r>
      <w:r w:rsidRPr="0020564F">
        <w:rPr>
          <w:rFonts w:ascii="Times New Roman" w:hAnsi="Times New Roman"/>
          <w:sz w:val="24"/>
          <w:szCs w:val="24"/>
        </w:rPr>
        <w:t xml:space="preserve"> </w:t>
      </w:r>
      <w:r w:rsidR="006C516F" w:rsidRPr="0020564F">
        <w:rPr>
          <w:rFonts w:ascii="Times New Roman" w:hAnsi="Times New Roman"/>
          <w:sz w:val="24"/>
          <w:szCs w:val="24"/>
        </w:rPr>
        <w:t xml:space="preserve">przez Zamawiającego z przyczyn leżących po stronie Wykonawcy, </w:t>
      </w:r>
      <w:r w:rsidR="00233615" w:rsidRPr="0020564F">
        <w:rPr>
          <w:rFonts w:ascii="Times New Roman" w:hAnsi="Times New Roman"/>
          <w:sz w:val="24"/>
          <w:szCs w:val="24"/>
        </w:rPr>
        <w:t xml:space="preserve">Wykonawca zapłaci </w:t>
      </w:r>
      <w:r w:rsidR="006C516F" w:rsidRPr="0020564F">
        <w:rPr>
          <w:rFonts w:ascii="Times New Roman" w:hAnsi="Times New Roman"/>
          <w:sz w:val="24"/>
          <w:szCs w:val="24"/>
        </w:rPr>
        <w:lastRenderedPageBreak/>
        <w:t xml:space="preserve">Zamawiającemu </w:t>
      </w:r>
      <w:r w:rsidR="00233615" w:rsidRPr="0020564F">
        <w:rPr>
          <w:rFonts w:ascii="Times New Roman" w:hAnsi="Times New Roman"/>
          <w:sz w:val="24"/>
          <w:szCs w:val="24"/>
        </w:rPr>
        <w:t>karę umowną</w:t>
      </w:r>
      <w:r w:rsidR="006C516F" w:rsidRPr="0020564F">
        <w:rPr>
          <w:rFonts w:ascii="Times New Roman" w:hAnsi="Times New Roman"/>
          <w:sz w:val="24"/>
          <w:szCs w:val="24"/>
        </w:rPr>
        <w:t xml:space="preserve"> w wysoko</w:t>
      </w:r>
      <w:r w:rsidR="0035146F" w:rsidRPr="0020564F">
        <w:rPr>
          <w:rFonts w:ascii="Times New Roman" w:hAnsi="Times New Roman"/>
          <w:sz w:val="24"/>
          <w:szCs w:val="24"/>
        </w:rPr>
        <w:t xml:space="preserve">ści 20 % </w:t>
      </w:r>
      <w:r w:rsidR="00233615" w:rsidRPr="0020564F">
        <w:rPr>
          <w:rFonts w:ascii="Times New Roman" w:hAnsi="Times New Roman"/>
          <w:sz w:val="24"/>
          <w:szCs w:val="24"/>
        </w:rPr>
        <w:t>wynagrodzenia umownego brutto, określonego</w:t>
      </w:r>
      <w:r w:rsidR="0035146F" w:rsidRPr="0020564F">
        <w:rPr>
          <w:rFonts w:ascii="Times New Roman" w:hAnsi="Times New Roman"/>
          <w:sz w:val="24"/>
          <w:szCs w:val="24"/>
        </w:rPr>
        <w:t xml:space="preserve"> </w:t>
      </w:r>
      <w:r w:rsidR="00D27361" w:rsidRPr="0020564F">
        <w:rPr>
          <w:rFonts w:ascii="Times New Roman" w:hAnsi="Times New Roman"/>
          <w:sz w:val="24"/>
          <w:szCs w:val="24"/>
        </w:rPr>
        <w:t xml:space="preserve">w </w:t>
      </w:r>
      <w:r w:rsidR="0035146F" w:rsidRPr="0020564F">
        <w:rPr>
          <w:rFonts w:ascii="Times New Roman" w:hAnsi="Times New Roman"/>
          <w:sz w:val="24"/>
          <w:szCs w:val="24"/>
        </w:rPr>
        <w:t xml:space="preserve">§3 ust. 1 umowy. </w:t>
      </w:r>
    </w:p>
    <w:p w14:paraId="236F9F6E" w14:textId="77777777" w:rsidR="000F67A1" w:rsidRPr="0020564F" w:rsidRDefault="000F67A1" w:rsidP="00302F39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2. </w:t>
      </w:r>
      <w:r w:rsidR="00C62047" w:rsidRPr="0020564F">
        <w:rPr>
          <w:rFonts w:ascii="Times New Roman" w:hAnsi="Times New Roman"/>
          <w:sz w:val="24"/>
          <w:szCs w:val="24"/>
        </w:rPr>
        <w:t xml:space="preserve">W przypadku odstąpienia od umowy przez Zamawiającego z przyczyn leżących po stronie Zamawiającego, </w:t>
      </w:r>
      <w:r w:rsidR="00233615" w:rsidRPr="0020564F">
        <w:rPr>
          <w:rFonts w:ascii="Times New Roman" w:hAnsi="Times New Roman"/>
          <w:sz w:val="24"/>
          <w:szCs w:val="24"/>
        </w:rPr>
        <w:t xml:space="preserve">zapłaci on </w:t>
      </w:r>
      <w:r w:rsidR="00C62047" w:rsidRPr="0020564F">
        <w:rPr>
          <w:rFonts w:ascii="Times New Roman" w:hAnsi="Times New Roman"/>
          <w:sz w:val="24"/>
          <w:szCs w:val="24"/>
        </w:rPr>
        <w:t xml:space="preserve">Wykonawcy </w:t>
      </w:r>
      <w:r w:rsidR="00233615" w:rsidRPr="0020564F">
        <w:rPr>
          <w:rFonts w:ascii="Times New Roman" w:hAnsi="Times New Roman"/>
          <w:sz w:val="24"/>
          <w:szCs w:val="24"/>
        </w:rPr>
        <w:t>karę umowną</w:t>
      </w:r>
      <w:r w:rsidR="00C62047" w:rsidRPr="0020564F">
        <w:rPr>
          <w:rFonts w:ascii="Times New Roman" w:hAnsi="Times New Roman"/>
          <w:sz w:val="24"/>
          <w:szCs w:val="24"/>
        </w:rPr>
        <w:t xml:space="preserve"> w wysoko</w:t>
      </w:r>
      <w:r w:rsidR="0035146F" w:rsidRPr="0020564F">
        <w:rPr>
          <w:rFonts w:ascii="Times New Roman" w:hAnsi="Times New Roman"/>
          <w:sz w:val="24"/>
          <w:szCs w:val="24"/>
        </w:rPr>
        <w:t>ści 20 % łącznej wartości umowy</w:t>
      </w:r>
      <w:r w:rsidR="00233615" w:rsidRPr="0020564F">
        <w:rPr>
          <w:rFonts w:ascii="Times New Roman" w:hAnsi="Times New Roman"/>
          <w:sz w:val="24"/>
          <w:szCs w:val="24"/>
        </w:rPr>
        <w:t xml:space="preserve"> wynagrodzenia umownego brutto</w:t>
      </w:r>
      <w:r w:rsidR="0035146F" w:rsidRPr="0020564F">
        <w:rPr>
          <w:rFonts w:ascii="Times New Roman" w:hAnsi="Times New Roman"/>
          <w:sz w:val="24"/>
          <w:szCs w:val="24"/>
        </w:rPr>
        <w:t xml:space="preserve">, </w:t>
      </w:r>
      <w:r w:rsidR="00233615" w:rsidRPr="0020564F">
        <w:rPr>
          <w:rFonts w:ascii="Times New Roman" w:hAnsi="Times New Roman"/>
          <w:sz w:val="24"/>
          <w:szCs w:val="24"/>
        </w:rPr>
        <w:t>określonego</w:t>
      </w:r>
      <w:r w:rsidR="0035146F" w:rsidRPr="0020564F">
        <w:rPr>
          <w:rFonts w:ascii="Times New Roman" w:hAnsi="Times New Roman"/>
          <w:sz w:val="24"/>
          <w:szCs w:val="24"/>
        </w:rPr>
        <w:t xml:space="preserve"> w §3 ust. 1 umowy. </w:t>
      </w:r>
    </w:p>
    <w:p w14:paraId="0C4408EB" w14:textId="09CD2184" w:rsidR="00302F39" w:rsidRPr="0020564F" w:rsidRDefault="00302F39" w:rsidP="00302F39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3. Za zwłokę w wykonaniu umowy </w:t>
      </w:r>
      <w:r w:rsidR="00092A01" w:rsidRPr="0020564F">
        <w:rPr>
          <w:rFonts w:ascii="Times New Roman" w:hAnsi="Times New Roman"/>
          <w:sz w:val="24"/>
          <w:szCs w:val="24"/>
        </w:rPr>
        <w:t xml:space="preserve">( dot. czynności poboru ) </w:t>
      </w:r>
      <w:r w:rsidRPr="0020564F">
        <w:rPr>
          <w:rFonts w:ascii="Times New Roman" w:hAnsi="Times New Roman"/>
          <w:sz w:val="24"/>
          <w:szCs w:val="24"/>
        </w:rPr>
        <w:t>Wykonawca zapłaci Zamawiaj</w:t>
      </w:r>
      <w:r w:rsidR="00092A01" w:rsidRPr="0020564F">
        <w:rPr>
          <w:rFonts w:ascii="Times New Roman" w:hAnsi="Times New Roman"/>
          <w:sz w:val="24"/>
          <w:szCs w:val="24"/>
        </w:rPr>
        <w:t xml:space="preserve">ącemu karę umowną w wysokości 0,1 </w:t>
      </w:r>
      <w:r w:rsidRPr="0020564F">
        <w:rPr>
          <w:rFonts w:ascii="Times New Roman" w:hAnsi="Times New Roman"/>
          <w:sz w:val="24"/>
          <w:szCs w:val="24"/>
        </w:rPr>
        <w:t>% wynagrodzenia umownego brutto, określonego w §3 ust. 1 umowy, za każdy dzień zwłoki</w:t>
      </w:r>
      <w:r w:rsidR="00092A01" w:rsidRPr="0020564F">
        <w:rPr>
          <w:rFonts w:ascii="Times New Roman" w:hAnsi="Times New Roman"/>
          <w:sz w:val="24"/>
          <w:szCs w:val="24"/>
        </w:rPr>
        <w:t>, licząc od dnia wskazanego                          w szczegółowym harmonogramie poboru wody .</w:t>
      </w:r>
    </w:p>
    <w:p w14:paraId="2916DD90" w14:textId="1610BB8F" w:rsidR="00302F39" w:rsidRPr="0020564F" w:rsidRDefault="00302F39" w:rsidP="00302F39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4.</w:t>
      </w:r>
      <w:r w:rsidR="0051644F" w:rsidRPr="0020564F">
        <w:rPr>
          <w:rFonts w:ascii="Times New Roman" w:hAnsi="Times New Roman"/>
          <w:sz w:val="24"/>
          <w:szCs w:val="24"/>
        </w:rPr>
        <w:t xml:space="preserve"> </w:t>
      </w:r>
      <w:r w:rsidRPr="0020564F">
        <w:rPr>
          <w:rFonts w:ascii="Times New Roman" w:hAnsi="Times New Roman"/>
          <w:sz w:val="24"/>
          <w:szCs w:val="24"/>
        </w:rPr>
        <w:t>Zamawiającemu przysługuje prawo dochodzenia odszkodowania uzupełniającego, w przypadku gdy wysokość poniesionej szkody przewyższa wysokość kar umownych.</w:t>
      </w:r>
    </w:p>
    <w:p w14:paraId="21802B48" w14:textId="77777777" w:rsidR="0051644F" w:rsidRPr="0020564F" w:rsidRDefault="00302F39" w:rsidP="005164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5. W razie naliczenia kar umownych, Zamawiający może je potrącić z wynagrodzenia </w:t>
      </w:r>
    </w:p>
    <w:p w14:paraId="6D3EAE02" w14:textId="0BA7053A" w:rsidR="00302F39" w:rsidRPr="0020564F" w:rsidRDefault="00302F39" w:rsidP="0051644F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przysługującego Wykonawcy.</w:t>
      </w:r>
    </w:p>
    <w:p w14:paraId="18A6749F" w14:textId="77777777" w:rsidR="006C516F" w:rsidRPr="0020564F" w:rsidRDefault="00302F39" w:rsidP="00302F39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6</w:t>
      </w:r>
      <w:r w:rsidR="000F67A1" w:rsidRPr="0020564F">
        <w:rPr>
          <w:rFonts w:ascii="Times New Roman" w:hAnsi="Times New Roman"/>
          <w:sz w:val="24"/>
          <w:szCs w:val="24"/>
        </w:rPr>
        <w:t xml:space="preserve">. </w:t>
      </w:r>
      <w:r w:rsidR="00C62047" w:rsidRPr="0020564F">
        <w:rPr>
          <w:rFonts w:ascii="Times New Roman" w:hAnsi="Times New Roman"/>
          <w:sz w:val="24"/>
          <w:szCs w:val="24"/>
        </w:rPr>
        <w:t xml:space="preserve">Wykonawca pokrywa wszelkie </w:t>
      </w:r>
      <w:r w:rsidR="0035146F" w:rsidRPr="0020564F">
        <w:rPr>
          <w:rFonts w:ascii="Times New Roman" w:hAnsi="Times New Roman"/>
          <w:sz w:val="24"/>
          <w:szCs w:val="24"/>
        </w:rPr>
        <w:t xml:space="preserve">ewentualne </w:t>
      </w:r>
      <w:r w:rsidR="00C62047" w:rsidRPr="0020564F">
        <w:rPr>
          <w:rFonts w:ascii="Times New Roman" w:hAnsi="Times New Roman"/>
          <w:sz w:val="24"/>
          <w:szCs w:val="24"/>
        </w:rPr>
        <w:t>szkody i straty powstałe w wyniku niewłaściwie wykonanej usługi, a także zaniedbania jej wykonania.</w:t>
      </w:r>
    </w:p>
    <w:p w14:paraId="44D4AED6" w14:textId="77777777" w:rsidR="00D27361" w:rsidRPr="0020564F" w:rsidRDefault="00D27361" w:rsidP="00302F39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14:paraId="2E440EA0" w14:textId="77777777" w:rsidR="006C516F" w:rsidRPr="0020564F" w:rsidRDefault="000F67A1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6</w:t>
      </w:r>
    </w:p>
    <w:p w14:paraId="03F1E386" w14:textId="09F1F7A7" w:rsidR="00D952D9" w:rsidRPr="0020564F" w:rsidRDefault="006C516F" w:rsidP="00302F39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Strony dopuszczają możliwość  zmiany postanowień  umowy w zakresi</w:t>
      </w:r>
      <w:r w:rsidR="00D952D9" w:rsidRPr="0020564F">
        <w:rPr>
          <w:rFonts w:ascii="Times New Roman" w:hAnsi="Times New Roman"/>
          <w:sz w:val="24"/>
          <w:szCs w:val="24"/>
        </w:rPr>
        <w:t xml:space="preserve">e </w:t>
      </w:r>
      <w:r w:rsidR="000F67A1" w:rsidRPr="0020564F">
        <w:rPr>
          <w:rFonts w:ascii="Times New Roman" w:hAnsi="Times New Roman"/>
          <w:sz w:val="24"/>
          <w:szCs w:val="24"/>
        </w:rPr>
        <w:t>zmiany ob</w:t>
      </w:r>
      <w:r w:rsidR="00CF2CAB" w:rsidRPr="0020564F">
        <w:rPr>
          <w:rFonts w:ascii="Times New Roman" w:hAnsi="Times New Roman"/>
          <w:sz w:val="24"/>
          <w:szCs w:val="24"/>
        </w:rPr>
        <w:t>owiązującej stawki podatku VAT.</w:t>
      </w:r>
    </w:p>
    <w:p w14:paraId="71B24586" w14:textId="77777777" w:rsidR="006C516F" w:rsidRPr="0020564F" w:rsidRDefault="00D952D9" w:rsidP="00302F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2.  Uzasadnione zwiększenie ilości i rodzaju badań wody, nie wymaga aneksu do umowy. </w:t>
      </w:r>
    </w:p>
    <w:p w14:paraId="5F220835" w14:textId="77777777" w:rsidR="00D27361" w:rsidRPr="0020564F" w:rsidRDefault="00D27361" w:rsidP="00302F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A1D410" w14:textId="748AB3AF" w:rsidR="006C516F" w:rsidRPr="0020564F" w:rsidRDefault="000F67A1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7</w:t>
      </w:r>
    </w:p>
    <w:p w14:paraId="081C26DB" w14:textId="3B0B50CA" w:rsidR="0051644F" w:rsidRPr="0020564F" w:rsidRDefault="0051644F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</w:p>
    <w:p w14:paraId="63D85664" w14:textId="77777777" w:rsidR="0051644F" w:rsidRPr="0020564F" w:rsidRDefault="0051644F" w:rsidP="00AC425C">
      <w:pPr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W razie zaistnienia istotnej zmiany okoliczności powodującej, że wykonanie umowy nie leży w </w:t>
      </w:r>
    </w:p>
    <w:p w14:paraId="3C2715D2" w14:textId="6482A174" w:rsidR="0051644F" w:rsidRPr="0020564F" w:rsidRDefault="0051644F" w:rsidP="00AC42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</w:t>
      </w:r>
    </w:p>
    <w:p w14:paraId="0FD7F85F" w14:textId="77777777" w:rsidR="0051644F" w:rsidRPr="0020564F" w:rsidRDefault="0051644F" w:rsidP="00302F39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sz w:val="24"/>
          <w:szCs w:val="24"/>
        </w:rPr>
      </w:pPr>
    </w:p>
    <w:p w14:paraId="6177E00B" w14:textId="5A4C5335" w:rsidR="0051644F" w:rsidRPr="0020564F" w:rsidRDefault="0051644F" w:rsidP="0051644F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8</w:t>
      </w:r>
    </w:p>
    <w:p w14:paraId="04F0E29D" w14:textId="30959E83" w:rsidR="00765596" w:rsidRPr="00034E61" w:rsidRDefault="006C516F" w:rsidP="00034E61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W sprawach nieuregulowanych um</w:t>
      </w:r>
      <w:r w:rsidR="00302F39" w:rsidRPr="0020564F">
        <w:rPr>
          <w:rFonts w:ascii="Times New Roman" w:hAnsi="Times New Roman"/>
          <w:sz w:val="24"/>
          <w:szCs w:val="24"/>
        </w:rPr>
        <w:t>owa mają zastosowanie przepisy Kodeksu Cywilnego i innych stosownych przepisów prawa.</w:t>
      </w:r>
    </w:p>
    <w:p w14:paraId="2832544A" w14:textId="77777777" w:rsidR="00D27361" w:rsidRPr="0020564F" w:rsidRDefault="00D27361" w:rsidP="00034E61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b/>
          <w:sz w:val="24"/>
          <w:szCs w:val="24"/>
        </w:rPr>
      </w:pPr>
    </w:p>
    <w:p w14:paraId="2DD857A7" w14:textId="2F07333F" w:rsidR="006C516F" w:rsidRPr="0020564F" w:rsidRDefault="0051644F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9</w:t>
      </w:r>
    </w:p>
    <w:p w14:paraId="3343498D" w14:textId="76EECF71" w:rsidR="00A56561" w:rsidRPr="0020564F" w:rsidRDefault="00A56561" w:rsidP="00034E61">
      <w:pPr>
        <w:tabs>
          <w:tab w:val="num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Wszelkie zmiany i uzupełnienia treści umowy mogą być dokonywane pod rygorem nieważności wyłącznie w formie aneksu pisemnego, podpisanego przez obie strony. </w:t>
      </w:r>
    </w:p>
    <w:p w14:paraId="37697C8A" w14:textId="77777777" w:rsidR="00A56561" w:rsidRPr="0020564F" w:rsidRDefault="00A56561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</w:p>
    <w:p w14:paraId="64DB9D90" w14:textId="1A491A77" w:rsidR="00A56561" w:rsidRPr="0020564F" w:rsidRDefault="0051644F" w:rsidP="00A56561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10</w:t>
      </w:r>
    </w:p>
    <w:p w14:paraId="58387893" w14:textId="77777777" w:rsidR="00A56561" w:rsidRPr="0020564F" w:rsidRDefault="00A56561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</w:p>
    <w:p w14:paraId="2274C16B" w14:textId="45D55B08" w:rsidR="006C516F" w:rsidRPr="0020564F" w:rsidRDefault="006C516F" w:rsidP="00034E61">
      <w:pPr>
        <w:tabs>
          <w:tab w:val="num" w:pos="284"/>
        </w:tabs>
        <w:spacing w:after="0" w:line="240" w:lineRule="auto"/>
        <w:ind w:left="363" w:hanging="363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W sprawach spornych właściwy</w:t>
      </w:r>
      <w:r w:rsidR="00302F39" w:rsidRPr="0020564F">
        <w:rPr>
          <w:rFonts w:ascii="Times New Roman" w:hAnsi="Times New Roman"/>
          <w:sz w:val="24"/>
          <w:szCs w:val="24"/>
        </w:rPr>
        <w:t>m jest</w:t>
      </w:r>
      <w:r w:rsidRPr="0020564F">
        <w:rPr>
          <w:rFonts w:ascii="Times New Roman" w:hAnsi="Times New Roman"/>
          <w:sz w:val="24"/>
          <w:szCs w:val="24"/>
        </w:rPr>
        <w:t xml:space="preserve"> </w:t>
      </w:r>
      <w:r w:rsidR="00302F39" w:rsidRPr="0020564F">
        <w:rPr>
          <w:rFonts w:ascii="Times New Roman" w:hAnsi="Times New Roman"/>
          <w:sz w:val="24"/>
          <w:szCs w:val="24"/>
        </w:rPr>
        <w:t xml:space="preserve">sąd właściwy rzeczowo dla siedziby </w:t>
      </w:r>
      <w:r w:rsidRPr="0020564F">
        <w:rPr>
          <w:rFonts w:ascii="Times New Roman" w:hAnsi="Times New Roman"/>
          <w:sz w:val="24"/>
          <w:szCs w:val="24"/>
        </w:rPr>
        <w:t xml:space="preserve">Zamawiającego. </w:t>
      </w:r>
    </w:p>
    <w:p w14:paraId="742CFB36" w14:textId="77777777" w:rsidR="000F67A1" w:rsidRPr="0020564F" w:rsidRDefault="000F67A1" w:rsidP="00302F39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sz w:val="24"/>
          <w:szCs w:val="24"/>
        </w:rPr>
      </w:pPr>
    </w:p>
    <w:p w14:paraId="7CAE428C" w14:textId="01FB0399" w:rsidR="006C516F" w:rsidRPr="0020564F" w:rsidRDefault="0051644F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§ 11</w:t>
      </w:r>
    </w:p>
    <w:p w14:paraId="47F95DCE" w14:textId="47210F0E" w:rsidR="006C516F" w:rsidRPr="0020564F" w:rsidRDefault="006C516F" w:rsidP="00034E61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Umowę sporządzono w dwóch jednobrzmiących egzemplarzach, </w:t>
      </w:r>
      <w:r w:rsidR="00034E61">
        <w:rPr>
          <w:rFonts w:ascii="Times New Roman" w:hAnsi="Times New Roman"/>
          <w:sz w:val="24"/>
          <w:szCs w:val="24"/>
        </w:rPr>
        <w:t xml:space="preserve">po jednym dla każdej ze </w:t>
      </w:r>
      <w:r w:rsidR="00302F39" w:rsidRPr="0020564F">
        <w:rPr>
          <w:rFonts w:ascii="Times New Roman" w:hAnsi="Times New Roman"/>
          <w:sz w:val="24"/>
          <w:szCs w:val="24"/>
        </w:rPr>
        <w:t>Stron.</w:t>
      </w:r>
    </w:p>
    <w:p w14:paraId="449085CC" w14:textId="77777777" w:rsidR="000E6EE8" w:rsidRPr="0020564F" w:rsidRDefault="006C516F" w:rsidP="00034E61">
      <w:pPr>
        <w:tabs>
          <w:tab w:val="num" w:pos="284"/>
        </w:tabs>
        <w:spacing w:after="0" w:line="240" w:lineRule="auto"/>
        <w:ind w:left="363" w:hanging="363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ab/>
      </w:r>
      <w:r w:rsidR="000F04D0" w:rsidRPr="0020564F">
        <w:rPr>
          <w:rFonts w:ascii="Times New Roman" w:hAnsi="Times New Roman"/>
          <w:b/>
          <w:sz w:val="24"/>
          <w:szCs w:val="24"/>
        </w:rPr>
        <w:t xml:space="preserve">    </w:t>
      </w:r>
    </w:p>
    <w:p w14:paraId="434274C6" w14:textId="2A59FE5C" w:rsidR="00092A01" w:rsidRPr="0020564F" w:rsidRDefault="00F65CF9" w:rsidP="00034E61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        </w:t>
      </w:r>
    </w:p>
    <w:p w14:paraId="7769B467" w14:textId="590B877F" w:rsidR="00F2385F" w:rsidRPr="00034E61" w:rsidRDefault="00092A01" w:rsidP="00302F39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b/>
          <w:sz w:val="28"/>
          <w:szCs w:val="28"/>
        </w:rPr>
      </w:pPr>
      <w:r w:rsidRPr="0020564F">
        <w:rPr>
          <w:rFonts w:ascii="Times New Roman" w:hAnsi="Times New Roman"/>
          <w:b/>
          <w:sz w:val="24"/>
          <w:szCs w:val="24"/>
        </w:rPr>
        <w:tab/>
      </w:r>
      <w:r w:rsidR="00034E61">
        <w:rPr>
          <w:rFonts w:ascii="Times New Roman" w:hAnsi="Times New Roman"/>
          <w:b/>
          <w:sz w:val="24"/>
          <w:szCs w:val="24"/>
        </w:rPr>
        <w:t xml:space="preserve"> </w:t>
      </w:r>
      <w:r w:rsidR="006C516F" w:rsidRPr="00034E61">
        <w:rPr>
          <w:rFonts w:ascii="Times New Roman" w:hAnsi="Times New Roman"/>
          <w:b/>
          <w:sz w:val="28"/>
          <w:szCs w:val="28"/>
        </w:rPr>
        <w:t xml:space="preserve">Zamawiający:                                                  </w:t>
      </w:r>
      <w:r w:rsidR="00034E61">
        <w:rPr>
          <w:rFonts w:ascii="Times New Roman" w:hAnsi="Times New Roman"/>
          <w:b/>
          <w:sz w:val="28"/>
          <w:szCs w:val="28"/>
        </w:rPr>
        <w:t xml:space="preserve">            </w:t>
      </w:r>
      <w:r w:rsidR="006C516F" w:rsidRPr="00034E61">
        <w:rPr>
          <w:rFonts w:ascii="Times New Roman" w:hAnsi="Times New Roman"/>
          <w:b/>
          <w:sz w:val="28"/>
          <w:szCs w:val="28"/>
        </w:rPr>
        <w:t xml:space="preserve">   Wykonawca:</w:t>
      </w:r>
    </w:p>
    <w:sectPr w:rsidR="00F2385F" w:rsidRPr="00034E61" w:rsidSect="00035F6E">
      <w:pgSz w:w="11906" w:h="16838"/>
      <w:pgMar w:top="568" w:right="1274" w:bottom="284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80A11F6" w15:done="0"/>
  <w15:commentEx w15:paraId="3E72E837" w15:done="0"/>
  <w15:commentEx w15:paraId="755FD9A3" w15:done="0"/>
  <w15:commentEx w15:paraId="604BCFC7" w15:done="0"/>
  <w15:commentEx w15:paraId="792D4928" w15:done="0"/>
  <w15:commentEx w15:paraId="595C88FA" w15:done="0"/>
  <w15:commentEx w15:paraId="4DFFCBFE" w15:done="0"/>
  <w15:commentEx w15:paraId="15C5AD02" w15:done="0"/>
  <w15:commentEx w15:paraId="69419BB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40CA24" w14:textId="77777777" w:rsidR="00726EA1" w:rsidRDefault="00726EA1" w:rsidP="00726EA1">
      <w:pPr>
        <w:spacing w:after="0" w:line="240" w:lineRule="auto"/>
      </w:pPr>
      <w:r>
        <w:separator/>
      </w:r>
    </w:p>
  </w:endnote>
  <w:endnote w:type="continuationSeparator" w:id="0">
    <w:p w14:paraId="3E7531AF" w14:textId="77777777" w:rsidR="00726EA1" w:rsidRDefault="00726EA1" w:rsidP="00726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69C961" w14:textId="77777777" w:rsidR="00726EA1" w:rsidRDefault="00726EA1" w:rsidP="00726EA1">
      <w:pPr>
        <w:spacing w:after="0" w:line="240" w:lineRule="auto"/>
      </w:pPr>
      <w:r>
        <w:separator/>
      </w:r>
    </w:p>
  </w:footnote>
  <w:footnote w:type="continuationSeparator" w:id="0">
    <w:p w14:paraId="17CADC5E" w14:textId="77777777" w:rsidR="00726EA1" w:rsidRDefault="00726EA1" w:rsidP="00726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06C2"/>
    <w:multiLevelType w:val="hybridMultilevel"/>
    <w:tmpl w:val="09624594"/>
    <w:lvl w:ilvl="0" w:tplc="FCB67F4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CB94F13"/>
    <w:multiLevelType w:val="hybridMultilevel"/>
    <w:tmpl w:val="BBAC4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F79E7"/>
    <w:multiLevelType w:val="hybridMultilevel"/>
    <w:tmpl w:val="B41AD85E"/>
    <w:lvl w:ilvl="0" w:tplc="FCB67F4C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016BF"/>
    <w:multiLevelType w:val="multilevel"/>
    <w:tmpl w:val="AF5016E2"/>
    <w:lvl w:ilvl="0">
      <w:start w:val="2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8"/>
      <w:numFmt w:val="decimalZero"/>
      <w:lvlText w:val="%1-%2"/>
      <w:lvlJc w:val="left"/>
      <w:pPr>
        <w:ind w:left="959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072" w:hanging="1800"/>
      </w:pPr>
      <w:rPr>
        <w:rFonts w:hint="default"/>
      </w:rPr>
    </w:lvl>
  </w:abstractNum>
  <w:abstractNum w:abstractNumId="4">
    <w:nsid w:val="2D2809E4"/>
    <w:multiLevelType w:val="hybridMultilevel"/>
    <w:tmpl w:val="3A74F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8A3D10"/>
    <w:multiLevelType w:val="hybridMultilevel"/>
    <w:tmpl w:val="98B60BAC"/>
    <w:lvl w:ilvl="0" w:tplc="0415000F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6">
    <w:nsid w:val="54FD2ED5"/>
    <w:multiLevelType w:val="hybridMultilevel"/>
    <w:tmpl w:val="9E94006A"/>
    <w:lvl w:ilvl="0" w:tplc="487AF8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5E04BA7"/>
    <w:multiLevelType w:val="hybridMultilevel"/>
    <w:tmpl w:val="A2BEE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C323B"/>
    <w:multiLevelType w:val="hybridMultilevel"/>
    <w:tmpl w:val="6D663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E683E"/>
    <w:multiLevelType w:val="hybridMultilevel"/>
    <w:tmpl w:val="D768588E"/>
    <w:lvl w:ilvl="0" w:tplc="0415000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000"/>
        </w:tabs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20"/>
        </w:tabs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440"/>
        </w:tabs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160"/>
        </w:tabs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880"/>
        </w:tabs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00"/>
        </w:tabs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20"/>
        </w:tabs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040"/>
        </w:tabs>
        <w:ind w:left="8040" w:hanging="180"/>
      </w:pPr>
    </w:lvl>
  </w:abstractNum>
  <w:abstractNum w:abstractNumId="10">
    <w:nsid w:val="75A055B5"/>
    <w:multiLevelType w:val="hybridMultilevel"/>
    <w:tmpl w:val="CFF807D6"/>
    <w:lvl w:ilvl="0" w:tplc="D5687E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287579"/>
    <w:multiLevelType w:val="hybridMultilevel"/>
    <w:tmpl w:val="CB80771A"/>
    <w:lvl w:ilvl="0" w:tplc="9AA89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7"/>
  </w:num>
  <w:num w:numId="9">
    <w:abstractNumId w:val="8"/>
  </w:num>
  <w:num w:numId="10">
    <w:abstractNumId w:val="2"/>
  </w:num>
  <w:num w:numId="11">
    <w:abstractNumId w:val="3"/>
  </w:num>
  <w:num w:numId="1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sia">
    <w15:presenceInfo w15:providerId="None" w15:userId="Kas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A51"/>
    <w:rsid w:val="00034E61"/>
    <w:rsid w:val="00035F6E"/>
    <w:rsid w:val="00047A3D"/>
    <w:rsid w:val="0007259E"/>
    <w:rsid w:val="000822E7"/>
    <w:rsid w:val="00092A01"/>
    <w:rsid w:val="000B51EE"/>
    <w:rsid w:val="000C150D"/>
    <w:rsid w:val="000E6EE8"/>
    <w:rsid w:val="000F04D0"/>
    <w:rsid w:val="000F67A1"/>
    <w:rsid w:val="001315E2"/>
    <w:rsid w:val="001A3718"/>
    <w:rsid w:val="001D7AD5"/>
    <w:rsid w:val="0020564F"/>
    <w:rsid w:val="00233615"/>
    <w:rsid w:val="00234B6C"/>
    <w:rsid w:val="00263D98"/>
    <w:rsid w:val="002719CA"/>
    <w:rsid w:val="00272175"/>
    <w:rsid w:val="002A6E38"/>
    <w:rsid w:val="002C7E40"/>
    <w:rsid w:val="002F627C"/>
    <w:rsid w:val="00302F39"/>
    <w:rsid w:val="0033278D"/>
    <w:rsid w:val="0035146F"/>
    <w:rsid w:val="004925ED"/>
    <w:rsid w:val="00500A51"/>
    <w:rsid w:val="0051644F"/>
    <w:rsid w:val="00517CC7"/>
    <w:rsid w:val="006039E4"/>
    <w:rsid w:val="006C516F"/>
    <w:rsid w:val="00726EA1"/>
    <w:rsid w:val="007421E5"/>
    <w:rsid w:val="00765596"/>
    <w:rsid w:val="007768F7"/>
    <w:rsid w:val="007A3195"/>
    <w:rsid w:val="007E1A21"/>
    <w:rsid w:val="008C5496"/>
    <w:rsid w:val="008E08B3"/>
    <w:rsid w:val="009475A2"/>
    <w:rsid w:val="0098504D"/>
    <w:rsid w:val="00A1060E"/>
    <w:rsid w:val="00A477BA"/>
    <w:rsid w:val="00A56561"/>
    <w:rsid w:val="00AC425C"/>
    <w:rsid w:val="00B4051D"/>
    <w:rsid w:val="00BF16FA"/>
    <w:rsid w:val="00C62047"/>
    <w:rsid w:val="00C84F6B"/>
    <w:rsid w:val="00CC24FE"/>
    <w:rsid w:val="00CF2CAB"/>
    <w:rsid w:val="00D27361"/>
    <w:rsid w:val="00D952D9"/>
    <w:rsid w:val="00E450D7"/>
    <w:rsid w:val="00E83512"/>
    <w:rsid w:val="00E87A4F"/>
    <w:rsid w:val="00E97549"/>
    <w:rsid w:val="00ED0A34"/>
    <w:rsid w:val="00F2385F"/>
    <w:rsid w:val="00F6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0F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A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259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7A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7A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7A4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A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A4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A4F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6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EA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26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EA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A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259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7A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7A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7A4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A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A4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A4F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6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EA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26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E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2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9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06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4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15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25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608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74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13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29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68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379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2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262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66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93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03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21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17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573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6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48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31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43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28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20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09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68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50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74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08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17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94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567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240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14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1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0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51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11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91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57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350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73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82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936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78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2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04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96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8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18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24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37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20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01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57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68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5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18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82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268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110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27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99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63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34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97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35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33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20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67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24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586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06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24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99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8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52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62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48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62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62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35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7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76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98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38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883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12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059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99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21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37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37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1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53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42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516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91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13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007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13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30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26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3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9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58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560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40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793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3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28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15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738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8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5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9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771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56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48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558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12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02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53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0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437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946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09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50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45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739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94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81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262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024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59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91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77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61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25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28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43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66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47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12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26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87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67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02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42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229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07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75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261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72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59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3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20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6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27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381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17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126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6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8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245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748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343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144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924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53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65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474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46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61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51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14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92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448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84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56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27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42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12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67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36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545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52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20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780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43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74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07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47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81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6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418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0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66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89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0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580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2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0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72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852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925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4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663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03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458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45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38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93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49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1741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169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2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19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2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88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46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60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14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682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22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45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718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527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14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50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20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14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23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853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26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64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31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76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03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232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84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25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02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93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66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09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64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70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79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27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59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115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85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02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52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1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28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33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04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59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73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16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9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1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13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87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37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61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78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83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96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4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9623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5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4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08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762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68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72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11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39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82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51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35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61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43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35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34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00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45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1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2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87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59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269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25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10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96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3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4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09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58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933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335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838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025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6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43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38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85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91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17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64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66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11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04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39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59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16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30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82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14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57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555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83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662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004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4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598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99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186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48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87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7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45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650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73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6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73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74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77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27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8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07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39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80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303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26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80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47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51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43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67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47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738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707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92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397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22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05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2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798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667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827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55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75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7695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64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10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10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05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40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8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53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618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71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78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4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81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29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47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1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01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9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4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89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424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89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60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20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1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22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9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662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89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7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17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40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19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05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573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31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89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35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2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44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72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653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31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6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1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94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28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7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13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43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15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57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237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69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355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26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6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403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989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8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7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63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32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50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58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544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891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78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01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9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87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96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86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72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11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05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73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17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751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21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5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06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5260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418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49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51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6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12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01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9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18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9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26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36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486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92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9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78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44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26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81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06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16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091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58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96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66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80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981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647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37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92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9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31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91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976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13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76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24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06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02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92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682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9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8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67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924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8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51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92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8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5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56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70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02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86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01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96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9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10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60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9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06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72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737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67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395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827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92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41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180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93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71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468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26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47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832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90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39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769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05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11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38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0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65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290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108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49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274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98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945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5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05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474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19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19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63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206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88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88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43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77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68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94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18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44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84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39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04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69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8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296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40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180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14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8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802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75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1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866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835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205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266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03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04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07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375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47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2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9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47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0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83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8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34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226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58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34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81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791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64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6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84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53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4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72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18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96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2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2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5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64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88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56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3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57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03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648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97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88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441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479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05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776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9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80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142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98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28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55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58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527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8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397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80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31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83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57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96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34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185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09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703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401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6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804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52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09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34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14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649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863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92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94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2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03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97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34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82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18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1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8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27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5400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69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80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80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94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59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73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19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70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59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27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1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79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911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47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005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06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953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66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85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28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70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69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7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5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02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37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8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03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55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5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48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58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75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78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82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76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43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62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8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3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7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560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5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77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03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474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59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49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76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10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40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454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45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20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63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88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90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73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1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26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73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478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77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49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76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3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53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0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023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50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78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866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299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3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16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02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68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50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73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48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07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38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1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50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559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06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33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428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52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69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7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593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08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45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8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92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96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4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6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97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597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52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933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82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40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83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9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24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743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603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999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35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134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27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51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65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22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99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09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44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468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847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053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969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63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01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93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32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998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975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86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42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665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996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33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62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0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3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32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77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41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10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97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53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45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04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89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01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74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49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27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71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72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07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856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6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31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08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01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12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28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84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48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203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87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57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39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4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63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35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00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7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1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03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185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95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84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3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328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95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6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79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821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883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63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769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88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76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09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95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88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49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94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982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96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26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58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9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972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40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7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25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32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70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23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039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0492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088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14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1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66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865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33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14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21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93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17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79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359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8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79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76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46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129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80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03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09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24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90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03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73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68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961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35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0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63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01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5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841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81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61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0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811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54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92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5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00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73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47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68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780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9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81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303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28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73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07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87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632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12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16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41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21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36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20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80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02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71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96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22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43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35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12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078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001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930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97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83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33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05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58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50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431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88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666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4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47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07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627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36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15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247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56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26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373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2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8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46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90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64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103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3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65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19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28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93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78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64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3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49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62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69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31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32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16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49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7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64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338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0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60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8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43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79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460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297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66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39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37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04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23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45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6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69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20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1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4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76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3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98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36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25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3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903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97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63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53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60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988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92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53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516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63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79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00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47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50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72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391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3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42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95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69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47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725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98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378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054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548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80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839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87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10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10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96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5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99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00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83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26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33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20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04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338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0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7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66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48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82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10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03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1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82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84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22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06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62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9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96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83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5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96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18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47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46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96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08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25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78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04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9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11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884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04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58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33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34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407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82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90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95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35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97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6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19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472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0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086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5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31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59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28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90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246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81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627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06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5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11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45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10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55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762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518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52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3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24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08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20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8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38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915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39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109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45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953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79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92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04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29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357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75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9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17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8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42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7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26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06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03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19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13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15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4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9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82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62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49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36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89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69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51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10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16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43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76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86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707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46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36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0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1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4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6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8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56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66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44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4793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66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63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89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6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63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49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25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90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17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80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69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95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20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509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20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84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62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0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68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58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38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95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05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6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8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45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623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368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06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843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91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39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90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05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48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7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199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25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887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17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26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75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9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40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050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92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52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90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08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00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62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279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9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05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43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450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27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95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01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421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61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77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1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81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11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132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341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68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41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1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39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515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44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85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84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950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2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891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01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12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8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11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17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75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94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70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341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27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99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11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57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3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26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66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20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76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26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23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39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172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364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364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74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91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00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10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295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68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20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8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90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76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56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99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87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06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55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193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52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560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247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14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3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52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901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72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55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5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72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7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778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890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07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29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8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32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43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43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73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262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86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65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52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44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36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2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47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937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129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971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8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40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13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0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36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947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68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82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4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5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585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61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57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21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71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510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32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38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72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08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454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93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52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23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44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570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51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29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6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945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56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67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83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558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343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60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8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95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09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68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21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59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58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26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3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12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90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447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7949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87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297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03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71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913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78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43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04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16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79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421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31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68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19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97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21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562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6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88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09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64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031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50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07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0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77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82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30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7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35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51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02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34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69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70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60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33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746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750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71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85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19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69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63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451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0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735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677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54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721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8809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02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46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65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4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27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65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95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10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57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318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28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08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47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402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70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86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48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03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95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63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39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16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2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26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153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8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3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97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23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870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753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7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45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19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41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9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45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389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54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67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21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74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72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37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61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39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50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066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58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02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1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91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679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42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45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14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27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61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77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7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85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75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26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894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03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72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7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135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61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37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358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10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23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04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3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17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13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34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50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45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98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82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83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21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99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74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4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1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769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0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35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72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38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93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405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19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42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02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27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884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55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53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3429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51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92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71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46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064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26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810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89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903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06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69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66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26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01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70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88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23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97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09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86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241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152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6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071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96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15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95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829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30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906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39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85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99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90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65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901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38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022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22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56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5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4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96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77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371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70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19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05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2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24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83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75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48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16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86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75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25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3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54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2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0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687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94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87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72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282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4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458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69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47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93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22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50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14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01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07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48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28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99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93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665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80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71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13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57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36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64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28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6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8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91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02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59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51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81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98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7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4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6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28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81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8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142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01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86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3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3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45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028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91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433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6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923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74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86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71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532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94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751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17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70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35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708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990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04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6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65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0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58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53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88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82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052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74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73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61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88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96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224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73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37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7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44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3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91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86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42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49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61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735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6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83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64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83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92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904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56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014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56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41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1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63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8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9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82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14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5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05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9948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35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90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30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05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9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41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409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34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03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54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5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61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75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59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5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69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080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81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13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72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775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38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823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53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01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31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71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29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62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36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3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59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84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35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89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58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768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58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4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5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73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032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584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562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0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87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146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676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33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053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42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065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189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74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614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9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90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661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12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1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12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11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46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30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65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99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03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4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32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14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61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413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0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57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38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53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24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1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4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59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40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77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89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39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48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34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47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44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6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8354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03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32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4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40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08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008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42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4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34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386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09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42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59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134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31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56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2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17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30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59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19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9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09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723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29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72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1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74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39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87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53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435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25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54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40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51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11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415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703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821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864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50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567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01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14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67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0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3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47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65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66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56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30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23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39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079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43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43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0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5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77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81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068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3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160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66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06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0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85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22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45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07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98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38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08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581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06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36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94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45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75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24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463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85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17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127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92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0139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10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198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138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4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286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4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05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23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782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443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14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99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34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21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4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60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697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16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368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60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36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28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9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68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20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187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2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58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1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34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650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61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992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3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91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52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63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78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7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6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9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88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12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04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38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28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64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95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03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89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5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45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9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6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61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41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4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21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65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64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84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9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00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80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80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6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00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66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5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833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748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40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29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34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36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19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59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1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071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32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263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611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05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05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93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71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21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77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026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16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369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70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70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89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301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18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53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56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8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5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30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89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7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03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21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951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057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280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72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52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83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65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87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108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15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66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10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90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243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84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50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149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951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59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21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10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40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15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60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66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91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065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0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52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58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49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0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07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2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73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053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08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70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58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49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03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6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11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99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4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94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41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038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88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65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37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855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80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505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442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53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603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09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541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24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037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91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22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091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034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10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735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135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455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37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21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42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549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45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33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32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225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76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38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10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7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92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80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77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43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58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22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65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92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02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65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73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05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950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25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62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19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53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13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96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68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28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99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43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40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19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06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308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31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75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64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31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4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80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906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37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3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13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70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355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74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27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650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07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310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36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0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10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4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38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31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47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91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39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59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08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1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92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04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231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797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26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51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05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7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18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1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56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73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3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482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19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50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88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08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297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58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973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90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05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84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03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47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16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5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50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83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80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128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13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28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903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4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040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480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65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11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12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56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77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99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11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431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70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7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3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42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39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21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91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3099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03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29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41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17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01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55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70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27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3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673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85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04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30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41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948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87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86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1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18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85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79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55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79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3340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72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43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153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253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3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65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65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86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842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79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372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04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6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61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2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84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31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06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11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377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621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033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0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03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97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1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87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998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10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43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0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10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3060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183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72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7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05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551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87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85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405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27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76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97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25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83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31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88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93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01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2679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59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835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12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9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30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40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24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7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86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89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64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34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56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16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477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81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236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7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98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71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61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45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44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323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13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395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10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8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94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450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10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63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23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1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58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270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11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75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19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19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19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71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2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9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83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91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53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99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02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38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44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58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587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566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26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36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16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6058228A</Template>
  <TotalTime>35</TotalTime>
  <Pages>3</Pages>
  <Words>1164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8134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19</cp:revision>
  <dcterms:created xsi:type="dcterms:W3CDTF">2017-04-26T09:17:00Z</dcterms:created>
  <dcterms:modified xsi:type="dcterms:W3CDTF">2018-04-19T10:15:00Z</dcterms:modified>
</cp:coreProperties>
</file>