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1BBE586" w14:textId="7E1059C9" w:rsidR="007268DC" w:rsidRPr="007268DC" w:rsidRDefault="007268DC" w:rsidP="007268DC">
      <w:pPr>
        <w:spacing w:after="0" w:line="240" w:lineRule="auto"/>
        <w:ind w:left="2124" w:firstLine="708"/>
        <w:jc w:val="right"/>
        <w:rPr>
          <w:rFonts w:ascii="Times New Roman" w:hAnsi="Times New Roman"/>
          <w:b/>
          <w:sz w:val="24"/>
          <w:szCs w:val="24"/>
        </w:rPr>
      </w:pPr>
      <w:r w:rsidRPr="0020564F">
        <w:rPr>
          <w:rFonts w:ascii="Times New Roman" w:hAnsi="Times New Roman"/>
          <w:b/>
          <w:sz w:val="24"/>
          <w:szCs w:val="24"/>
        </w:rPr>
        <w:t xml:space="preserve">Załącznik nr 4 </w:t>
      </w:r>
    </w:p>
    <w:p w14:paraId="0CAC012C" w14:textId="367F6043" w:rsidR="000F04D0" w:rsidRPr="0020564F" w:rsidRDefault="000F04D0" w:rsidP="00302F39">
      <w:pPr>
        <w:spacing w:line="240" w:lineRule="auto"/>
        <w:jc w:val="center"/>
        <w:rPr>
          <w:rFonts w:ascii="Times New Roman" w:eastAsiaTheme="minorHAnsi" w:hAnsi="Times New Roman"/>
          <w:b/>
          <w:sz w:val="24"/>
          <w:szCs w:val="24"/>
        </w:rPr>
      </w:pPr>
      <w:r w:rsidRPr="0020564F">
        <w:rPr>
          <w:rFonts w:ascii="Times New Roman" w:eastAsiaTheme="minorHAnsi" w:hAnsi="Times New Roman"/>
          <w:b/>
          <w:sz w:val="24"/>
          <w:szCs w:val="24"/>
        </w:rPr>
        <w:t>U M O W A  Nr NE/</w:t>
      </w:r>
      <w:r w:rsidR="007268DC">
        <w:rPr>
          <w:rFonts w:ascii="Times New Roman" w:eastAsiaTheme="minorHAnsi" w:hAnsi="Times New Roman"/>
          <w:b/>
          <w:sz w:val="24"/>
          <w:szCs w:val="24"/>
        </w:rPr>
        <w:t>ZP/…/2020</w:t>
      </w:r>
    </w:p>
    <w:p w14:paraId="3DB5A517" w14:textId="7ECC8EA7" w:rsidR="000F04D0" w:rsidRPr="008522FD" w:rsidRDefault="007268DC" w:rsidP="00302F39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8522FD">
        <w:rPr>
          <w:rFonts w:ascii="Times New Roman" w:eastAsia="Times New Roman" w:hAnsi="Times New Roman"/>
          <w:sz w:val="24"/>
          <w:szCs w:val="24"/>
          <w:lang w:eastAsia="pl-PL"/>
        </w:rPr>
        <w:t>zawarta w dniu ……………..</w:t>
      </w:r>
      <w:r w:rsidR="007564F2" w:rsidRPr="008522FD"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r w:rsidRPr="008522FD">
        <w:rPr>
          <w:rFonts w:ascii="Times New Roman" w:eastAsia="Times New Roman" w:hAnsi="Times New Roman"/>
          <w:sz w:val="24"/>
          <w:szCs w:val="24"/>
          <w:lang w:eastAsia="pl-PL"/>
        </w:rPr>
        <w:t>2020</w:t>
      </w:r>
      <w:r w:rsidR="000F04D0" w:rsidRPr="008522FD">
        <w:rPr>
          <w:rFonts w:ascii="Times New Roman" w:eastAsia="Times New Roman" w:hAnsi="Times New Roman"/>
          <w:sz w:val="24"/>
          <w:szCs w:val="24"/>
          <w:lang w:eastAsia="pl-PL"/>
        </w:rPr>
        <w:t xml:space="preserve"> r. w Kielcach pomiędzy:</w:t>
      </w:r>
    </w:p>
    <w:p w14:paraId="08899C93" w14:textId="77777777" w:rsidR="00FB24E1" w:rsidRPr="008522FD" w:rsidRDefault="00FB24E1" w:rsidP="00302F39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D98F6FC" w14:textId="77777777" w:rsidR="00FB24E1" w:rsidRPr="008522FD" w:rsidRDefault="000F04D0" w:rsidP="00302F39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8522FD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Gminą Kielce, </w:t>
      </w:r>
      <w:r w:rsidR="00EE4913" w:rsidRPr="008522FD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z siedzibą w Kielcach, przy </w:t>
      </w:r>
      <w:r w:rsidRPr="008522FD">
        <w:rPr>
          <w:rFonts w:ascii="Times New Roman" w:eastAsia="Times New Roman" w:hAnsi="Times New Roman"/>
          <w:bCs/>
          <w:sz w:val="24"/>
          <w:szCs w:val="24"/>
          <w:lang w:eastAsia="pl-PL"/>
        </w:rPr>
        <w:t>Rynek 1, 25-303 Kielce,</w:t>
      </w:r>
      <w:r w:rsidR="00FB24E1" w:rsidRPr="008522FD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Pr="008522FD">
        <w:rPr>
          <w:rFonts w:ascii="Times New Roman" w:eastAsia="Times New Roman" w:hAnsi="Times New Roman"/>
          <w:sz w:val="24"/>
          <w:szCs w:val="24"/>
          <w:lang w:eastAsia="pl-PL"/>
        </w:rPr>
        <w:t>REGON: 291009343, NIP: 657-261-73-25</w:t>
      </w:r>
      <w:r w:rsidR="00FB24E1" w:rsidRPr="008522FD">
        <w:rPr>
          <w:rFonts w:ascii="Times New Roman" w:eastAsia="Times New Roman" w:hAnsi="Times New Roman"/>
          <w:sz w:val="24"/>
          <w:szCs w:val="24"/>
          <w:lang w:eastAsia="pl-PL"/>
        </w:rPr>
        <w:t xml:space="preserve">, </w:t>
      </w:r>
      <w:r w:rsidRPr="008522FD">
        <w:rPr>
          <w:rFonts w:ascii="Times New Roman" w:eastAsia="Times New Roman" w:hAnsi="Times New Roman"/>
          <w:sz w:val="24"/>
          <w:szCs w:val="24"/>
          <w:lang w:eastAsia="pl-PL"/>
        </w:rPr>
        <w:t>reprezentowan</w:t>
      </w:r>
      <w:r w:rsidR="00FB24E1" w:rsidRPr="008522FD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8522FD">
        <w:rPr>
          <w:rFonts w:ascii="Times New Roman" w:eastAsia="Times New Roman" w:hAnsi="Times New Roman"/>
          <w:sz w:val="24"/>
          <w:szCs w:val="24"/>
          <w:lang w:eastAsia="pl-PL"/>
        </w:rPr>
        <w:t xml:space="preserve"> przez</w:t>
      </w:r>
      <w:r w:rsidR="00FB24E1" w:rsidRPr="008522FD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8522FD">
        <w:rPr>
          <w:rFonts w:ascii="Times New Roman" w:eastAsia="Times New Roman" w:hAnsi="Times New Roman"/>
          <w:bCs/>
          <w:sz w:val="24"/>
          <w:szCs w:val="24"/>
          <w:lang w:eastAsia="pl-PL"/>
        </w:rPr>
        <w:t>dy</w:t>
      </w:r>
      <w:r w:rsidR="007268DC" w:rsidRPr="008522FD">
        <w:rPr>
          <w:rFonts w:ascii="Times New Roman" w:eastAsia="Times New Roman" w:hAnsi="Times New Roman"/>
          <w:bCs/>
          <w:sz w:val="24"/>
          <w:szCs w:val="24"/>
          <w:lang w:eastAsia="pl-PL"/>
        </w:rPr>
        <w:t>rektora MOSiR Przemysława Chmiela</w:t>
      </w:r>
      <w:r w:rsidRPr="008522FD">
        <w:rPr>
          <w:rFonts w:ascii="Times New Roman" w:eastAsia="Times New Roman" w:hAnsi="Times New Roman"/>
          <w:sz w:val="24"/>
          <w:szCs w:val="24"/>
          <w:lang w:eastAsia="pl-PL"/>
        </w:rPr>
        <w:t xml:space="preserve"> – działającego na podstawie pełnomocnictwa </w:t>
      </w:r>
      <w:r w:rsidR="00E87A4F" w:rsidRPr="008522FD">
        <w:rPr>
          <w:rFonts w:ascii="Times New Roman" w:eastAsia="Times New Roman" w:hAnsi="Times New Roman"/>
          <w:sz w:val="24"/>
          <w:szCs w:val="24"/>
          <w:lang w:eastAsia="pl-PL"/>
        </w:rPr>
        <w:t xml:space="preserve">udzielonego </w:t>
      </w:r>
      <w:r w:rsidRPr="008522FD">
        <w:rPr>
          <w:rFonts w:ascii="Times New Roman" w:eastAsia="Times New Roman" w:hAnsi="Times New Roman"/>
          <w:sz w:val="24"/>
          <w:szCs w:val="24"/>
          <w:lang w:eastAsia="pl-PL"/>
        </w:rPr>
        <w:t>przez Prezydenta Miasta Kielce</w:t>
      </w:r>
      <w:r w:rsidR="00FB24E1" w:rsidRPr="008522FD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4C8F66AE" w14:textId="3B71F38B" w:rsidR="00FB24E1" w:rsidRPr="008522FD" w:rsidRDefault="000F04D0" w:rsidP="00302F39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8522FD">
        <w:rPr>
          <w:rFonts w:ascii="Times New Roman" w:eastAsia="Times New Roman" w:hAnsi="Times New Roman"/>
          <w:sz w:val="24"/>
          <w:szCs w:val="24"/>
          <w:lang w:eastAsia="pl-PL"/>
        </w:rPr>
        <w:t xml:space="preserve">zwaną dalej  </w:t>
      </w:r>
      <w:r w:rsidR="00FB24E1" w:rsidRPr="008522FD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„</w:t>
      </w:r>
      <w:r w:rsidRPr="008522FD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</w:t>
      </w:r>
      <w:r w:rsidR="00FB24E1" w:rsidRPr="008522FD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amawiającym”</w:t>
      </w:r>
      <w:r w:rsidR="00FB24E1" w:rsidRPr="008522FD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26AC4945" w14:textId="77777777" w:rsidR="00FB24E1" w:rsidRPr="008522FD" w:rsidRDefault="00FB24E1" w:rsidP="00302F39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8522FD">
        <w:rPr>
          <w:rFonts w:ascii="Times New Roman" w:eastAsia="Times New Roman" w:hAnsi="Times New Roman"/>
          <w:sz w:val="24"/>
          <w:szCs w:val="24"/>
          <w:lang w:eastAsia="pl-PL"/>
        </w:rPr>
        <w:t>a:</w:t>
      </w:r>
    </w:p>
    <w:p w14:paraId="5958F3DD" w14:textId="65A50430" w:rsidR="00952B08" w:rsidRPr="008522FD" w:rsidRDefault="007268DC" w:rsidP="00952B08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8522FD">
        <w:rPr>
          <w:rFonts w:ascii="Times New Roman" w:eastAsia="Times New Roman" w:hAnsi="Times New Roman"/>
          <w:b/>
          <w:sz w:val="24"/>
          <w:szCs w:val="24"/>
          <w:lang w:eastAsia="pl-PL"/>
        </w:rPr>
        <w:t>…………………………………………………………………………………………..</w:t>
      </w:r>
    </w:p>
    <w:p w14:paraId="449044F8" w14:textId="7CD98376" w:rsidR="00952B08" w:rsidRPr="008522FD" w:rsidRDefault="00952B08" w:rsidP="00952B08">
      <w:pPr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 w:rsidRPr="008522FD">
        <w:rPr>
          <w:rFonts w:ascii="Times New Roman" w:eastAsiaTheme="minorHAnsi" w:hAnsi="Times New Roman"/>
          <w:sz w:val="24"/>
          <w:szCs w:val="24"/>
        </w:rPr>
        <w:t xml:space="preserve">NIP: </w:t>
      </w:r>
      <w:r w:rsidR="007268DC" w:rsidRPr="008522FD">
        <w:rPr>
          <w:rFonts w:ascii="Times New Roman" w:eastAsiaTheme="minorHAnsi" w:hAnsi="Times New Roman"/>
          <w:sz w:val="24"/>
          <w:szCs w:val="24"/>
        </w:rPr>
        <w:t>…………………………….. , REGON: …………………………………………</w:t>
      </w:r>
    </w:p>
    <w:p w14:paraId="6DB2B635" w14:textId="2057C118" w:rsidR="00952B08" w:rsidRPr="008522FD" w:rsidRDefault="00952B08" w:rsidP="00952B08">
      <w:pPr>
        <w:spacing w:after="0" w:line="240" w:lineRule="auto"/>
        <w:rPr>
          <w:rFonts w:ascii="Times New Roman" w:eastAsiaTheme="minorHAnsi" w:hAnsi="Times New Roman"/>
          <w:sz w:val="24"/>
          <w:szCs w:val="24"/>
        </w:rPr>
      </w:pPr>
      <w:r w:rsidRPr="008522FD">
        <w:rPr>
          <w:rFonts w:ascii="Times New Roman" w:eastAsiaTheme="minorHAnsi" w:hAnsi="Times New Roman"/>
          <w:sz w:val="24"/>
          <w:szCs w:val="24"/>
        </w:rPr>
        <w:t xml:space="preserve">reprezentowanym przez: </w:t>
      </w:r>
      <w:r w:rsidR="007268DC" w:rsidRPr="008522FD">
        <w:rPr>
          <w:rFonts w:ascii="Times New Roman" w:eastAsiaTheme="minorHAnsi" w:hAnsi="Times New Roman"/>
          <w:sz w:val="24"/>
          <w:szCs w:val="24"/>
        </w:rPr>
        <w:t>……………………………………………………………….</w:t>
      </w:r>
    </w:p>
    <w:p w14:paraId="619768D2" w14:textId="4C777A05" w:rsidR="00FB24E1" w:rsidRPr="008522FD" w:rsidRDefault="00FB24E1" w:rsidP="00952B08">
      <w:pPr>
        <w:spacing w:after="0" w:line="240" w:lineRule="auto"/>
        <w:rPr>
          <w:rFonts w:ascii="Times New Roman" w:eastAsiaTheme="minorHAnsi" w:hAnsi="Times New Roman"/>
          <w:b/>
          <w:sz w:val="24"/>
          <w:szCs w:val="24"/>
        </w:rPr>
      </w:pPr>
      <w:r w:rsidRPr="008522FD">
        <w:rPr>
          <w:rFonts w:ascii="Times New Roman" w:eastAsiaTheme="minorHAnsi" w:hAnsi="Times New Roman"/>
          <w:sz w:val="24"/>
          <w:szCs w:val="24"/>
        </w:rPr>
        <w:t xml:space="preserve">zwanym dalej </w:t>
      </w:r>
      <w:r w:rsidRPr="008522FD">
        <w:rPr>
          <w:rFonts w:ascii="Times New Roman" w:eastAsiaTheme="minorHAnsi" w:hAnsi="Times New Roman"/>
          <w:b/>
          <w:bCs/>
          <w:sz w:val="24"/>
          <w:szCs w:val="24"/>
        </w:rPr>
        <w:t>„Wykonawcą”.</w:t>
      </w:r>
    </w:p>
    <w:p w14:paraId="2CA8FB2F" w14:textId="77777777" w:rsidR="000F04D0" w:rsidRPr="008522FD" w:rsidRDefault="000F04D0" w:rsidP="00302F39">
      <w:pPr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</w:p>
    <w:p w14:paraId="3070EF2D" w14:textId="4B365043" w:rsidR="00086E8F" w:rsidRPr="008522FD" w:rsidRDefault="00086E8F" w:rsidP="00086E8F">
      <w:pPr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8522FD">
        <w:rPr>
          <w:rFonts w:ascii="Times New Roman" w:eastAsia="Times New Roman" w:hAnsi="Times New Roman"/>
          <w:sz w:val="24"/>
          <w:szCs w:val="24"/>
          <w:lang w:eastAsia="pl-PL"/>
        </w:rPr>
        <w:t>W rezultacie wyboru Wykonawcy w postepowaniu o udzielenie zamówienia publicznego o wartości szacunkowej nie przekraczającej w zł równowartości kwoty 30 tysięcy euro, Strony zawierają umowę o następującej treści:</w:t>
      </w:r>
    </w:p>
    <w:p w14:paraId="78B1728B" w14:textId="77777777" w:rsidR="006C516F" w:rsidRPr="008522FD" w:rsidRDefault="008E08B3" w:rsidP="00302F3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522FD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</w:t>
      </w:r>
      <w:r w:rsidR="006C516F" w:rsidRPr="008522FD">
        <w:rPr>
          <w:rFonts w:ascii="Times New Roman" w:hAnsi="Times New Roman"/>
          <w:b/>
          <w:sz w:val="24"/>
          <w:szCs w:val="24"/>
        </w:rPr>
        <w:t>§ 1.</w:t>
      </w:r>
    </w:p>
    <w:p w14:paraId="4E046F2C" w14:textId="5DCD847C" w:rsidR="0007259E" w:rsidRPr="008522FD" w:rsidRDefault="006C516F" w:rsidP="008522FD">
      <w:pPr>
        <w:pStyle w:val="Akapitzlist"/>
        <w:numPr>
          <w:ilvl w:val="0"/>
          <w:numId w:val="5"/>
        </w:num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8522FD">
        <w:rPr>
          <w:rFonts w:ascii="Times New Roman" w:hAnsi="Times New Roman"/>
          <w:sz w:val="24"/>
          <w:szCs w:val="24"/>
        </w:rPr>
        <w:t xml:space="preserve">Zamawiający zleca, a Wykonawca przyjmuje do wykonania </w:t>
      </w:r>
      <w:r w:rsidR="007421E5" w:rsidRPr="008522FD">
        <w:rPr>
          <w:rFonts w:ascii="Times New Roman" w:hAnsi="Times New Roman"/>
          <w:sz w:val="24"/>
          <w:szCs w:val="24"/>
        </w:rPr>
        <w:t>zamówienie</w:t>
      </w:r>
      <w:r w:rsidR="0007259E" w:rsidRPr="008522FD">
        <w:rPr>
          <w:rFonts w:ascii="Times New Roman" w:hAnsi="Times New Roman"/>
          <w:sz w:val="24"/>
          <w:szCs w:val="24"/>
        </w:rPr>
        <w:t xml:space="preserve"> pn</w:t>
      </w:r>
      <w:r w:rsidR="00A67345" w:rsidRPr="008522FD">
        <w:rPr>
          <w:rFonts w:ascii="Times New Roman" w:hAnsi="Times New Roman"/>
          <w:sz w:val="24"/>
          <w:szCs w:val="24"/>
        </w:rPr>
        <w:t>.</w:t>
      </w:r>
      <w:r w:rsidR="0007259E" w:rsidRPr="008522FD">
        <w:rPr>
          <w:rFonts w:ascii="Times New Roman" w:hAnsi="Times New Roman"/>
          <w:sz w:val="24"/>
          <w:szCs w:val="24"/>
        </w:rPr>
        <w:t xml:space="preserve">: </w:t>
      </w:r>
      <w:r w:rsidR="00B206A0" w:rsidRPr="008522FD">
        <w:rPr>
          <w:rFonts w:ascii="Times New Roman" w:hAnsi="Times New Roman"/>
          <w:b/>
          <w:bCs/>
          <w:sz w:val="24"/>
          <w:szCs w:val="24"/>
        </w:rPr>
        <w:t>„</w:t>
      </w:r>
      <w:r w:rsidR="001D7AD5" w:rsidRPr="008522FD">
        <w:rPr>
          <w:rFonts w:ascii="Times New Roman" w:hAnsi="Times New Roman"/>
          <w:b/>
          <w:sz w:val="24"/>
          <w:szCs w:val="24"/>
        </w:rPr>
        <w:t xml:space="preserve">Wykonanie poboru i badania próbek wody z basenów pływalni MOSIR Kielce, zgodnie z wymaganiami </w:t>
      </w:r>
      <w:r w:rsidR="00B206A0" w:rsidRPr="008522FD">
        <w:rPr>
          <w:rFonts w:ascii="Times New Roman" w:hAnsi="Times New Roman"/>
          <w:b/>
          <w:sz w:val="24"/>
          <w:szCs w:val="24"/>
        </w:rPr>
        <w:t>R</w:t>
      </w:r>
      <w:r w:rsidR="001D7AD5" w:rsidRPr="008522FD">
        <w:rPr>
          <w:rFonts w:ascii="Times New Roman" w:hAnsi="Times New Roman"/>
          <w:b/>
          <w:sz w:val="24"/>
          <w:szCs w:val="24"/>
        </w:rPr>
        <w:t>ozporządzenia Ministra Zdrowia</w:t>
      </w:r>
      <w:r w:rsidR="007B1352" w:rsidRPr="008522FD">
        <w:rPr>
          <w:rFonts w:ascii="Times New Roman" w:hAnsi="Times New Roman"/>
          <w:b/>
          <w:sz w:val="24"/>
          <w:szCs w:val="24"/>
        </w:rPr>
        <w:t xml:space="preserve"> z </w:t>
      </w:r>
      <w:r w:rsidR="00A67345" w:rsidRPr="008522FD">
        <w:rPr>
          <w:rFonts w:ascii="Times New Roman" w:hAnsi="Times New Roman"/>
          <w:b/>
          <w:sz w:val="24"/>
          <w:szCs w:val="24"/>
        </w:rPr>
        <w:t xml:space="preserve">dnia </w:t>
      </w:r>
      <w:r w:rsidR="007B1352" w:rsidRPr="008522FD">
        <w:rPr>
          <w:rFonts w:ascii="Times New Roman" w:hAnsi="Times New Roman"/>
          <w:b/>
          <w:sz w:val="24"/>
          <w:szCs w:val="24"/>
        </w:rPr>
        <w:t>9 listopada 2015 r. w sprawie wymagań, jakim powinna odpowiadać woda na pływalniach (Dz.U. z 2015</w:t>
      </w:r>
      <w:r w:rsidR="00FB24E1" w:rsidRPr="008522FD">
        <w:rPr>
          <w:rFonts w:ascii="Times New Roman" w:hAnsi="Times New Roman"/>
          <w:b/>
          <w:sz w:val="24"/>
          <w:szCs w:val="24"/>
        </w:rPr>
        <w:t xml:space="preserve"> </w:t>
      </w:r>
      <w:r w:rsidR="007B1352" w:rsidRPr="008522FD">
        <w:rPr>
          <w:rFonts w:ascii="Times New Roman" w:hAnsi="Times New Roman"/>
          <w:b/>
          <w:sz w:val="24"/>
          <w:szCs w:val="24"/>
        </w:rPr>
        <w:t>r., poz. 2016</w:t>
      </w:r>
      <w:r w:rsidR="00FB24E1" w:rsidRPr="008522FD">
        <w:rPr>
          <w:rFonts w:ascii="Times New Roman" w:hAnsi="Times New Roman"/>
          <w:b/>
          <w:sz w:val="24"/>
          <w:szCs w:val="24"/>
        </w:rPr>
        <w:t>)</w:t>
      </w:r>
      <w:r w:rsidR="00B206A0" w:rsidRPr="008522FD">
        <w:rPr>
          <w:rFonts w:ascii="Times New Roman" w:hAnsi="Times New Roman"/>
          <w:b/>
          <w:sz w:val="24"/>
          <w:szCs w:val="24"/>
        </w:rPr>
        <w:t>”</w:t>
      </w:r>
      <w:r w:rsidR="00FB24E1" w:rsidRPr="008522FD">
        <w:rPr>
          <w:rFonts w:ascii="Times New Roman" w:hAnsi="Times New Roman"/>
          <w:b/>
          <w:sz w:val="24"/>
          <w:szCs w:val="24"/>
        </w:rPr>
        <w:t xml:space="preserve">, </w:t>
      </w:r>
      <w:r w:rsidR="007421E5" w:rsidRPr="008522FD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7421E5" w:rsidRPr="008522FD">
        <w:rPr>
          <w:rFonts w:ascii="Times New Roman" w:hAnsi="Times New Roman"/>
          <w:sz w:val="24"/>
          <w:szCs w:val="24"/>
        </w:rPr>
        <w:t>na warunkach określonych w niniejszej umowie.</w:t>
      </w:r>
    </w:p>
    <w:p w14:paraId="1B29BE02" w14:textId="45BABFF3" w:rsidR="0007259E" w:rsidRPr="008522FD" w:rsidRDefault="0098504D" w:rsidP="00302F39">
      <w:pPr>
        <w:pStyle w:val="Akapitzlist"/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8522FD">
        <w:rPr>
          <w:rFonts w:ascii="Times New Roman" w:hAnsi="Times New Roman"/>
          <w:sz w:val="24"/>
          <w:szCs w:val="24"/>
        </w:rPr>
        <w:t>R</w:t>
      </w:r>
      <w:r w:rsidR="00A477BA" w:rsidRPr="008522FD">
        <w:rPr>
          <w:rFonts w:ascii="Times New Roman" w:hAnsi="Times New Roman"/>
          <w:sz w:val="24"/>
          <w:szCs w:val="24"/>
        </w:rPr>
        <w:t xml:space="preserve">odzaj </w:t>
      </w:r>
      <w:r w:rsidR="0007259E" w:rsidRPr="008522FD">
        <w:rPr>
          <w:rFonts w:ascii="Times New Roman" w:hAnsi="Times New Roman"/>
          <w:sz w:val="24"/>
          <w:szCs w:val="24"/>
        </w:rPr>
        <w:t xml:space="preserve">badań, ich </w:t>
      </w:r>
      <w:r w:rsidRPr="008522FD">
        <w:rPr>
          <w:rFonts w:ascii="Times New Roman" w:hAnsi="Times New Roman"/>
          <w:sz w:val="24"/>
          <w:szCs w:val="24"/>
        </w:rPr>
        <w:t xml:space="preserve"> ilość i </w:t>
      </w:r>
      <w:r w:rsidR="0007259E" w:rsidRPr="008522FD">
        <w:rPr>
          <w:rFonts w:ascii="Times New Roman" w:hAnsi="Times New Roman"/>
          <w:sz w:val="24"/>
          <w:szCs w:val="24"/>
        </w:rPr>
        <w:t>czę</w:t>
      </w:r>
      <w:r w:rsidR="00A1060E" w:rsidRPr="008522FD">
        <w:rPr>
          <w:rFonts w:ascii="Times New Roman" w:hAnsi="Times New Roman"/>
          <w:sz w:val="24"/>
          <w:szCs w:val="24"/>
        </w:rPr>
        <w:t>stotliwość oraz wykaz obiektów (</w:t>
      </w:r>
      <w:r w:rsidR="0007259E" w:rsidRPr="008522FD">
        <w:rPr>
          <w:rFonts w:ascii="Times New Roman" w:hAnsi="Times New Roman"/>
          <w:sz w:val="24"/>
          <w:szCs w:val="24"/>
        </w:rPr>
        <w:t>pływalni)</w:t>
      </w:r>
      <w:r w:rsidRPr="008522FD">
        <w:rPr>
          <w:rFonts w:ascii="Times New Roman" w:hAnsi="Times New Roman"/>
          <w:sz w:val="24"/>
          <w:szCs w:val="24"/>
        </w:rPr>
        <w:t xml:space="preserve"> </w:t>
      </w:r>
      <w:r w:rsidR="007421E5" w:rsidRPr="008522FD">
        <w:rPr>
          <w:rFonts w:ascii="Times New Roman" w:hAnsi="Times New Roman"/>
          <w:sz w:val="24"/>
          <w:szCs w:val="24"/>
        </w:rPr>
        <w:t xml:space="preserve">zawiera </w:t>
      </w:r>
      <w:r w:rsidR="00EB4471" w:rsidRPr="008522FD">
        <w:rPr>
          <w:rFonts w:ascii="Times New Roman" w:hAnsi="Times New Roman"/>
          <w:sz w:val="24"/>
          <w:szCs w:val="24"/>
        </w:rPr>
        <w:br/>
      </w:r>
      <w:r w:rsidR="007421E5" w:rsidRPr="008522FD">
        <w:rPr>
          <w:rFonts w:ascii="Times New Roman" w:hAnsi="Times New Roman"/>
          <w:b/>
          <w:sz w:val="24"/>
          <w:szCs w:val="24"/>
        </w:rPr>
        <w:t>załącznik nr 1</w:t>
      </w:r>
      <w:r w:rsidR="007421E5" w:rsidRPr="008522FD">
        <w:rPr>
          <w:rFonts w:ascii="Times New Roman" w:hAnsi="Times New Roman"/>
          <w:sz w:val="24"/>
          <w:szCs w:val="24"/>
        </w:rPr>
        <w:t xml:space="preserve"> do umowy. </w:t>
      </w:r>
    </w:p>
    <w:p w14:paraId="2B6B1018" w14:textId="743FC672" w:rsidR="006C516F" w:rsidRPr="008522FD" w:rsidRDefault="00814A72" w:rsidP="00302F39">
      <w:pPr>
        <w:pStyle w:val="Akapitzlist"/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8522FD">
        <w:rPr>
          <w:rFonts w:ascii="Times New Roman" w:hAnsi="Times New Roman"/>
          <w:sz w:val="24"/>
          <w:szCs w:val="24"/>
        </w:rPr>
        <w:t xml:space="preserve">Oferta Wykonawcy z dnia </w:t>
      </w:r>
      <w:r w:rsidR="007268DC" w:rsidRPr="008522FD">
        <w:rPr>
          <w:rFonts w:ascii="Times New Roman" w:hAnsi="Times New Roman"/>
          <w:sz w:val="24"/>
          <w:szCs w:val="24"/>
          <w:u w:val="single"/>
        </w:rPr>
        <w:t>……</w:t>
      </w:r>
      <w:r w:rsidR="003D275E">
        <w:rPr>
          <w:rFonts w:ascii="Times New Roman" w:hAnsi="Times New Roman"/>
          <w:sz w:val="24"/>
          <w:szCs w:val="24"/>
          <w:u w:val="single"/>
        </w:rPr>
        <w:t>…</w:t>
      </w:r>
      <w:bookmarkStart w:id="0" w:name="_GoBack"/>
      <w:bookmarkEnd w:id="0"/>
      <w:r w:rsidR="007268DC" w:rsidRPr="008522FD">
        <w:rPr>
          <w:rFonts w:ascii="Times New Roman" w:hAnsi="Times New Roman"/>
          <w:sz w:val="24"/>
          <w:szCs w:val="24"/>
          <w:u w:val="single"/>
        </w:rPr>
        <w:t>2020</w:t>
      </w:r>
      <w:r w:rsidR="000E6EE8" w:rsidRPr="008522FD">
        <w:rPr>
          <w:rFonts w:ascii="Times New Roman" w:hAnsi="Times New Roman"/>
          <w:sz w:val="24"/>
          <w:szCs w:val="24"/>
          <w:u w:val="single"/>
        </w:rPr>
        <w:t xml:space="preserve"> r.</w:t>
      </w:r>
      <w:r w:rsidR="000E6EE8" w:rsidRPr="008522FD">
        <w:rPr>
          <w:rFonts w:ascii="Times New Roman" w:hAnsi="Times New Roman"/>
          <w:sz w:val="24"/>
          <w:szCs w:val="24"/>
        </w:rPr>
        <w:t xml:space="preserve"> </w:t>
      </w:r>
      <w:r w:rsidR="007421E5" w:rsidRPr="008522FD">
        <w:rPr>
          <w:rFonts w:ascii="Times New Roman" w:hAnsi="Times New Roman"/>
          <w:sz w:val="24"/>
          <w:szCs w:val="24"/>
        </w:rPr>
        <w:t xml:space="preserve">stanowi </w:t>
      </w:r>
      <w:r w:rsidR="007421E5" w:rsidRPr="008522FD">
        <w:rPr>
          <w:rFonts w:ascii="Times New Roman" w:hAnsi="Times New Roman"/>
          <w:b/>
          <w:sz w:val="24"/>
          <w:szCs w:val="24"/>
        </w:rPr>
        <w:t xml:space="preserve">załącznik nr 2 </w:t>
      </w:r>
      <w:r w:rsidR="007421E5" w:rsidRPr="008522FD">
        <w:rPr>
          <w:rFonts w:ascii="Times New Roman" w:hAnsi="Times New Roman"/>
          <w:sz w:val="24"/>
          <w:szCs w:val="24"/>
        </w:rPr>
        <w:t xml:space="preserve">do umowy. </w:t>
      </w:r>
    </w:p>
    <w:p w14:paraId="4555397E" w14:textId="2557E1EA" w:rsidR="002C7E40" w:rsidRPr="008522FD" w:rsidRDefault="002C7E40" w:rsidP="00302F39">
      <w:pPr>
        <w:pStyle w:val="Akapitzlist"/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8522FD">
        <w:rPr>
          <w:rFonts w:ascii="Times New Roman" w:hAnsi="Times New Roman"/>
          <w:sz w:val="24"/>
          <w:szCs w:val="24"/>
        </w:rPr>
        <w:t xml:space="preserve">Metodyki referencyjne analiz wody na pływalniach określa załącznik nr </w:t>
      </w:r>
      <w:r w:rsidR="00B206A0" w:rsidRPr="008522FD">
        <w:rPr>
          <w:rFonts w:ascii="Times New Roman" w:hAnsi="Times New Roman"/>
          <w:sz w:val="24"/>
          <w:szCs w:val="24"/>
        </w:rPr>
        <w:t>4</w:t>
      </w:r>
      <w:r w:rsidRPr="008522FD">
        <w:rPr>
          <w:rFonts w:ascii="Times New Roman" w:hAnsi="Times New Roman"/>
          <w:sz w:val="24"/>
          <w:szCs w:val="24"/>
        </w:rPr>
        <w:t xml:space="preserve"> do Rozporządzenia </w:t>
      </w:r>
      <w:r w:rsidR="00047A3D" w:rsidRPr="008522FD">
        <w:rPr>
          <w:rFonts w:ascii="Times New Roman" w:hAnsi="Times New Roman"/>
          <w:sz w:val="24"/>
          <w:szCs w:val="24"/>
        </w:rPr>
        <w:t>Ministra Zdrowia z 9 listopada 2</w:t>
      </w:r>
      <w:r w:rsidR="000E6EE8" w:rsidRPr="008522FD">
        <w:rPr>
          <w:rFonts w:ascii="Times New Roman" w:hAnsi="Times New Roman"/>
          <w:sz w:val="24"/>
          <w:szCs w:val="24"/>
        </w:rPr>
        <w:t>015</w:t>
      </w:r>
      <w:r w:rsidR="000B51EE" w:rsidRPr="008522FD">
        <w:rPr>
          <w:rFonts w:ascii="Times New Roman" w:hAnsi="Times New Roman"/>
          <w:sz w:val="24"/>
          <w:szCs w:val="24"/>
        </w:rPr>
        <w:t xml:space="preserve"> </w:t>
      </w:r>
      <w:r w:rsidR="000E6EE8" w:rsidRPr="008522FD">
        <w:rPr>
          <w:rFonts w:ascii="Times New Roman" w:hAnsi="Times New Roman"/>
          <w:sz w:val="24"/>
          <w:szCs w:val="24"/>
        </w:rPr>
        <w:t>r</w:t>
      </w:r>
      <w:r w:rsidR="000B51EE" w:rsidRPr="008522FD">
        <w:rPr>
          <w:rFonts w:ascii="Times New Roman" w:hAnsi="Times New Roman"/>
          <w:sz w:val="24"/>
          <w:szCs w:val="24"/>
        </w:rPr>
        <w:t>.</w:t>
      </w:r>
      <w:r w:rsidR="000E6EE8" w:rsidRPr="008522FD">
        <w:rPr>
          <w:rFonts w:ascii="Times New Roman" w:hAnsi="Times New Roman"/>
          <w:sz w:val="24"/>
          <w:szCs w:val="24"/>
        </w:rPr>
        <w:t xml:space="preserve"> </w:t>
      </w:r>
      <w:r w:rsidRPr="008522FD">
        <w:rPr>
          <w:rFonts w:ascii="Times New Roman" w:hAnsi="Times New Roman"/>
          <w:sz w:val="24"/>
          <w:szCs w:val="24"/>
        </w:rPr>
        <w:t>w sprawie wymagań, jakim powinna odpowiadać woda na pływalniach ( Dz.U. z</w:t>
      </w:r>
      <w:r w:rsidR="00B206A0" w:rsidRPr="008522FD">
        <w:rPr>
          <w:rFonts w:ascii="Times New Roman" w:hAnsi="Times New Roman"/>
          <w:sz w:val="24"/>
          <w:szCs w:val="24"/>
        </w:rPr>
        <w:t xml:space="preserve"> </w:t>
      </w:r>
      <w:r w:rsidRPr="008522FD">
        <w:rPr>
          <w:rFonts w:ascii="Times New Roman" w:hAnsi="Times New Roman"/>
          <w:sz w:val="24"/>
          <w:szCs w:val="24"/>
        </w:rPr>
        <w:t>2015</w:t>
      </w:r>
      <w:r w:rsidR="00B206A0" w:rsidRPr="008522FD">
        <w:rPr>
          <w:rFonts w:ascii="Times New Roman" w:hAnsi="Times New Roman"/>
          <w:sz w:val="24"/>
          <w:szCs w:val="24"/>
        </w:rPr>
        <w:t xml:space="preserve"> </w:t>
      </w:r>
      <w:r w:rsidRPr="008522FD">
        <w:rPr>
          <w:rFonts w:ascii="Times New Roman" w:hAnsi="Times New Roman"/>
          <w:sz w:val="24"/>
          <w:szCs w:val="24"/>
        </w:rPr>
        <w:t>r</w:t>
      </w:r>
      <w:r w:rsidR="000B51EE" w:rsidRPr="008522FD">
        <w:rPr>
          <w:rFonts w:ascii="Times New Roman" w:hAnsi="Times New Roman"/>
          <w:sz w:val="24"/>
          <w:szCs w:val="24"/>
        </w:rPr>
        <w:t>.</w:t>
      </w:r>
      <w:r w:rsidRPr="008522FD">
        <w:rPr>
          <w:rFonts w:ascii="Times New Roman" w:hAnsi="Times New Roman"/>
          <w:sz w:val="24"/>
          <w:szCs w:val="24"/>
        </w:rPr>
        <w:t>, poz. 2016</w:t>
      </w:r>
      <w:r w:rsidR="00047A3D" w:rsidRPr="008522FD">
        <w:rPr>
          <w:rFonts w:ascii="Times New Roman" w:hAnsi="Times New Roman"/>
          <w:sz w:val="24"/>
          <w:szCs w:val="24"/>
        </w:rPr>
        <w:t>)</w:t>
      </w:r>
      <w:r w:rsidR="00B206A0" w:rsidRPr="008522FD">
        <w:rPr>
          <w:rFonts w:ascii="Times New Roman" w:hAnsi="Times New Roman"/>
          <w:sz w:val="24"/>
          <w:szCs w:val="24"/>
        </w:rPr>
        <w:t>.</w:t>
      </w:r>
    </w:p>
    <w:p w14:paraId="718B6944" w14:textId="68B652A2" w:rsidR="006C516F" w:rsidRPr="008522FD" w:rsidRDefault="00A477BA" w:rsidP="00302F39">
      <w:pPr>
        <w:pStyle w:val="Akapitzlist"/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8522FD">
        <w:rPr>
          <w:rFonts w:ascii="Times New Roman" w:hAnsi="Times New Roman"/>
          <w:sz w:val="24"/>
          <w:szCs w:val="24"/>
        </w:rPr>
        <w:t>Pobieranie próbek i b</w:t>
      </w:r>
      <w:r w:rsidR="006C516F" w:rsidRPr="008522FD">
        <w:rPr>
          <w:rFonts w:ascii="Times New Roman" w:hAnsi="Times New Roman"/>
          <w:sz w:val="24"/>
          <w:szCs w:val="24"/>
        </w:rPr>
        <w:t xml:space="preserve">adania </w:t>
      </w:r>
      <w:r w:rsidRPr="008522FD">
        <w:rPr>
          <w:rFonts w:ascii="Times New Roman" w:hAnsi="Times New Roman"/>
          <w:sz w:val="24"/>
          <w:szCs w:val="24"/>
        </w:rPr>
        <w:t xml:space="preserve">będą przeprowadzane </w:t>
      </w:r>
      <w:r w:rsidR="007268DC" w:rsidRPr="008522FD">
        <w:rPr>
          <w:rFonts w:ascii="Times New Roman" w:hAnsi="Times New Roman"/>
          <w:sz w:val="24"/>
          <w:szCs w:val="24"/>
        </w:rPr>
        <w:t>począwszy od dnia 01.06.2020</w:t>
      </w:r>
      <w:r w:rsidR="006C516F" w:rsidRPr="008522FD">
        <w:rPr>
          <w:rFonts w:ascii="Times New Roman" w:hAnsi="Times New Roman"/>
          <w:sz w:val="24"/>
          <w:szCs w:val="24"/>
        </w:rPr>
        <w:t xml:space="preserve"> r. </w:t>
      </w:r>
    </w:p>
    <w:p w14:paraId="0C525562" w14:textId="66D59FE3" w:rsidR="007421E5" w:rsidRPr="008522FD" w:rsidRDefault="006C516F" w:rsidP="00302F39">
      <w:pPr>
        <w:pStyle w:val="Akapitzlist"/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8522FD">
        <w:rPr>
          <w:rFonts w:ascii="Times New Roman" w:hAnsi="Times New Roman"/>
          <w:sz w:val="24"/>
          <w:szCs w:val="24"/>
        </w:rPr>
        <w:t>Pobór próbek w prz</w:t>
      </w:r>
      <w:r w:rsidR="007421E5" w:rsidRPr="008522FD">
        <w:rPr>
          <w:rFonts w:ascii="Times New Roman" w:hAnsi="Times New Roman"/>
          <w:sz w:val="24"/>
          <w:szCs w:val="24"/>
        </w:rPr>
        <w:t>ypadku badań wykonywanych w ukła</w:t>
      </w:r>
      <w:r w:rsidRPr="008522FD">
        <w:rPr>
          <w:rFonts w:ascii="Times New Roman" w:hAnsi="Times New Roman"/>
          <w:sz w:val="24"/>
          <w:szCs w:val="24"/>
        </w:rPr>
        <w:t xml:space="preserve">dzie </w:t>
      </w:r>
      <w:r w:rsidRPr="008522FD">
        <w:rPr>
          <w:rFonts w:ascii="Times New Roman" w:hAnsi="Times New Roman"/>
          <w:b/>
          <w:sz w:val="24"/>
          <w:szCs w:val="24"/>
        </w:rPr>
        <w:t>tygodniowym</w:t>
      </w:r>
      <w:r w:rsidRPr="008522FD">
        <w:rPr>
          <w:rFonts w:ascii="Times New Roman" w:hAnsi="Times New Roman"/>
          <w:sz w:val="24"/>
          <w:szCs w:val="24"/>
        </w:rPr>
        <w:t xml:space="preserve"> należy przeprowadzać </w:t>
      </w:r>
      <w:r w:rsidRPr="008522FD">
        <w:rPr>
          <w:rFonts w:ascii="Times New Roman" w:hAnsi="Times New Roman"/>
          <w:sz w:val="24"/>
          <w:szCs w:val="24"/>
          <w:u w:val="single"/>
        </w:rPr>
        <w:t>w poniedziałek</w:t>
      </w:r>
      <w:r w:rsidRPr="008522FD">
        <w:rPr>
          <w:rFonts w:ascii="Times New Roman" w:hAnsi="Times New Roman"/>
          <w:sz w:val="24"/>
          <w:szCs w:val="24"/>
        </w:rPr>
        <w:t xml:space="preserve">, a wyniki badań dostarczyć </w:t>
      </w:r>
      <w:r w:rsidR="00FB24E1" w:rsidRPr="008522FD">
        <w:rPr>
          <w:rFonts w:ascii="Times New Roman" w:hAnsi="Times New Roman"/>
          <w:sz w:val="24"/>
          <w:szCs w:val="24"/>
        </w:rPr>
        <w:t>Z</w:t>
      </w:r>
      <w:r w:rsidRPr="008522FD">
        <w:rPr>
          <w:rFonts w:ascii="Times New Roman" w:hAnsi="Times New Roman"/>
          <w:sz w:val="24"/>
          <w:szCs w:val="24"/>
        </w:rPr>
        <w:t xml:space="preserve">amawiającemu najpóźniej </w:t>
      </w:r>
      <w:r w:rsidR="00D07FC4" w:rsidRPr="008522FD">
        <w:rPr>
          <w:rFonts w:ascii="Times New Roman" w:hAnsi="Times New Roman"/>
          <w:sz w:val="24"/>
          <w:szCs w:val="24"/>
        </w:rPr>
        <w:br/>
      </w:r>
      <w:r w:rsidRPr="008522FD">
        <w:rPr>
          <w:rFonts w:ascii="Times New Roman" w:hAnsi="Times New Roman"/>
          <w:sz w:val="24"/>
          <w:szCs w:val="24"/>
        </w:rPr>
        <w:t xml:space="preserve">w czwartek. </w:t>
      </w:r>
    </w:p>
    <w:p w14:paraId="4DA257DC" w14:textId="293554B1" w:rsidR="006C516F" w:rsidRDefault="006C516F" w:rsidP="00302F39">
      <w:pPr>
        <w:pStyle w:val="Akapitzlist"/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0564F">
        <w:rPr>
          <w:rFonts w:ascii="Times New Roman" w:hAnsi="Times New Roman"/>
          <w:sz w:val="24"/>
          <w:szCs w:val="24"/>
        </w:rPr>
        <w:t>Pobór próbek w prz</w:t>
      </w:r>
      <w:r w:rsidR="007421E5" w:rsidRPr="0020564F">
        <w:rPr>
          <w:rFonts w:ascii="Times New Roman" w:hAnsi="Times New Roman"/>
          <w:sz w:val="24"/>
          <w:szCs w:val="24"/>
        </w:rPr>
        <w:t>ypadku badań wykonywanych w ukła</w:t>
      </w:r>
      <w:r w:rsidRPr="0020564F">
        <w:rPr>
          <w:rFonts w:ascii="Times New Roman" w:hAnsi="Times New Roman"/>
          <w:sz w:val="24"/>
          <w:szCs w:val="24"/>
        </w:rPr>
        <w:t xml:space="preserve">dzie </w:t>
      </w:r>
      <w:r w:rsidRPr="0020564F">
        <w:rPr>
          <w:rFonts w:ascii="Times New Roman" w:hAnsi="Times New Roman"/>
          <w:b/>
          <w:sz w:val="24"/>
          <w:szCs w:val="24"/>
        </w:rPr>
        <w:t>miesięcznym lub kwartalnym</w:t>
      </w:r>
      <w:r w:rsidRPr="0020564F">
        <w:rPr>
          <w:rFonts w:ascii="Times New Roman" w:hAnsi="Times New Roman"/>
          <w:sz w:val="24"/>
          <w:szCs w:val="24"/>
        </w:rPr>
        <w:t xml:space="preserve"> należy przeprowadzać w </w:t>
      </w:r>
      <w:r w:rsidRPr="0020564F">
        <w:rPr>
          <w:rFonts w:ascii="Times New Roman" w:hAnsi="Times New Roman"/>
          <w:sz w:val="24"/>
          <w:szCs w:val="24"/>
          <w:u w:val="single"/>
        </w:rPr>
        <w:t xml:space="preserve">pierwszym dniu roboczym danego </w:t>
      </w:r>
      <w:r w:rsidRPr="00B2746B">
        <w:rPr>
          <w:rFonts w:ascii="Times New Roman" w:hAnsi="Times New Roman"/>
          <w:sz w:val="24"/>
          <w:szCs w:val="24"/>
          <w:u w:val="single"/>
        </w:rPr>
        <w:t>miesiąca lub kwartału</w:t>
      </w:r>
      <w:r w:rsidRPr="0020564F">
        <w:rPr>
          <w:rFonts w:ascii="Times New Roman" w:hAnsi="Times New Roman"/>
          <w:sz w:val="24"/>
          <w:szCs w:val="24"/>
        </w:rPr>
        <w:t xml:space="preserve">, a wyniki powinny być </w:t>
      </w:r>
      <w:r w:rsidRPr="008522FD">
        <w:rPr>
          <w:rFonts w:ascii="Times New Roman" w:hAnsi="Times New Roman"/>
          <w:sz w:val="24"/>
          <w:szCs w:val="24"/>
        </w:rPr>
        <w:t xml:space="preserve">przekazywane </w:t>
      </w:r>
      <w:r w:rsidR="00FB24E1" w:rsidRPr="008522FD">
        <w:rPr>
          <w:rFonts w:ascii="Times New Roman" w:hAnsi="Times New Roman"/>
          <w:sz w:val="24"/>
          <w:szCs w:val="24"/>
        </w:rPr>
        <w:t>Z</w:t>
      </w:r>
      <w:r w:rsidRPr="008522FD">
        <w:rPr>
          <w:rFonts w:ascii="Times New Roman" w:hAnsi="Times New Roman"/>
          <w:sz w:val="24"/>
          <w:szCs w:val="24"/>
        </w:rPr>
        <w:t xml:space="preserve">amawiającemu </w:t>
      </w:r>
      <w:r w:rsidR="00092A01" w:rsidRPr="0020564F">
        <w:rPr>
          <w:rFonts w:ascii="Times New Roman" w:hAnsi="Times New Roman"/>
          <w:sz w:val="24"/>
          <w:szCs w:val="24"/>
        </w:rPr>
        <w:t xml:space="preserve">niezwłocznie po wykonaniu badania. </w:t>
      </w:r>
    </w:p>
    <w:p w14:paraId="13DAA93A" w14:textId="77777777" w:rsidR="008522FD" w:rsidRPr="009611B8" w:rsidRDefault="002F2987" w:rsidP="008522FD">
      <w:pPr>
        <w:pStyle w:val="Akapitzlist"/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9611B8">
        <w:rPr>
          <w:rFonts w:ascii="Times New Roman" w:hAnsi="Times New Roman"/>
          <w:sz w:val="24"/>
          <w:szCs w:val="24"/>
        </w:rPr>
        <w:t>Wyniki badań będą przedstawiane przez Wykonawcę w f</w:t>
      </w:r>
      <w:r w:rsidR="008522FD" w:rsidRPr="009611B8">
        <w:rPr>
          <w:rFonts w:ascii="Times New Roman" w:hAnsi="Times New Roman"/>
          <w:sz w:val="24"/>
          <w:szCs w:val="24"/>
        </w:rPr>
        <w:t>ormie sprawozdań, udostępnianych</w:t>
      </w:r>
      <w:r w:rsidRPr="009611B8">
        <w:rPr>
          <w:rFonts w:ascii="Times New Roman" w:hAnsi="Times New Roman"/>
          <w:sz w:val="24"/>
          <w:szCs w:val="24"/>
        </w:rPr>
        <w:t xml:space="preserve"> Zamawiającemu</w:t>
      </w:r>
      <w:r w:rsidR="008522FD" w:rsidRPr="009611B8">
        <w:rPr>
          <w:rFonts w:ascii="Times New Roman" w:hAnsi="Times New Roman"/>
          <w:sz w:val="24"/>
          <w:szCs w:val="24"/>
        </w:rPr>
        <w:t xml:space="preserve"> drogą elektroniczną.</w:t>
      </w:r>
    </w:p>
    <w:p w14:paraId="0C89DC9A" w14:textId="469AD2D6" w:rsidR="002F2987" w:rsidRDefault="008522FD" w:rsidP="008522FD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14:paraId="597F7379" w14:textId="77777777" w:rsidR="002F2987" w:rsidRPr="005B387D" w:rsidRDefault="002F2987" w:rsidP="002F2987">
      <w:pPr>
        <w:tabs>
          <w:tab w:val="num" w:pos="284"/>
        </w:tabs>
        <w:spacing w:after="0" w:line="240" w:lineRule="auto"/>
        <w:ind w:hanging="720"/>
        <w:jc w:val="center"/>
        <w:rPr>
          <w:rFonts w:ascii="Times New Roman" w:hAnsi="Times New Roman"/>
          <w:b/>
          <w:sz w:val="24"/>
          <w:szCs w:val="24"/>
        </w:rPr>
      </w:pPr>
      <w:r w:rsidRPr="005B387D">
        <w:rPr>
          <w:rFonts w:ascii="Times New Roman" w:hAnsi="Times New Roman"/>
          <w:b/>
          <w:sz w:val="24"/>
          <w:szCs w:val="24"/>
        </w:rPr>
        <w:t>§ 2.</w:t>
      </w:r>
    </w:p>
    <w:p w14:paraId="3DB73F53" w14:textId="77777777" w:rsidR="002F2987" w:rsidRPr="005B387D" w:rsidRDefault="002F2987" w:rsidP="002F2987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B387D">
        <w:rPr>
          <w:rFonts w:ascii="Times New Roman" w:hAnsi="Times New Roman"/>
          <w:sz w:val="24"/>
          <w:szCs w:val="24"/>
        </w:rPr>
        <w:t>Wykonawca  zapewnia,  że  wszystkie  osoby  wyznaczone  przez  niego  do  realizacji  niniejszej Umowy  posiadają  odpowiednie  kwalifikacje   zawodowe   oraz   przeszkolenia i   uprawnienia wymagane przepisami prawa.</w:t>
      </w:r>
    </w:p>
    <w:p w14:paraId="3F6489C8" w14:textId="77777777" w:rsidR="002F2987" w:rsidRPr="005B387D" w:rsidRDefault="002F2987" w:rsidP="002F2987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B387D">
        <w:rPr>
          <w:rFonts w:ascii="Times New Roman" w:hAnsi="Times New Roman"/>
          <w:sz w:val="24"/>
          <w:szCs w:val="24"/>
        </w:rPr>
        <w:t xml:space="preserve">Wykonawca ponosi odpowiedzialność  za  prawidłową  jakość  wykonania  analiz  objętych przedmiotem Umowy, w tym zgodność z aktualnie obowiązującymi przepisami i wymaganiami Zamawiającego, określonymi w </w:t>
      </w:r>
      <w:r w:rsidRPr="005B387D">
        <w:rPr>
          <w:rFonts w:ascii="Times New Roman" w:hAnsi="Times New Roman"/>
          <w:b/>
          <w:bCs/>
          <w:sz w:val="24"/>
          <w:szCs w:val="24"/>
        </w:rPr>
        <w:t>załączniku nr 1</w:t>
      </w:r>
      <w:r w:rsidRPr="005B387D">
        <w:rPr>
          <w:rFonts w:ascii="Times New Roman" w:hAnsi="Times New Roman"/>
          <w:sz w:val="24"/>
          <w:szCs w:val="24"/>
        </w:rPr>
        <w:t xml:space="preserve"> do umowy.</w:t>
      </w:r>
    </w:p>
    <w:p w14:paraId="681162CB" w14:textId="47EF0066" w:rsidR="00E450D7" w:rsidRPr="002F2987" w:rsidRDefault="009475A2" w:rsidP="002F2987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02BEA">
        <w:rPr>
          <w:rFonts w:ascii="Times New Roman" w:hAnsi="Times New Roman"/>
          <w:sz w:val="24"/>
          <w:szCs w:val="24"/>
        </w:rPr>
        <w:t xml:space="preserve">Wykonawca oświadcza, że </w:t>
      </w:r>
      <w:r w:rsidR="006C516F" w:rsidRPr="00302BEA">
        <w:rPr>
          <w:rFonts w:ascii="Times New Roman" w:hAnsi="Times New Roman"/>
          <w:sz w:val="24"/>
          <w:szCs w:val="24"/>
        </w:rPr>
        <w:t>laboratorium w którym wykonywane będą badania</w:t>
      </w:r>
      <w:r w:rsidR="00FB24E1" w:rsidRPr="00302BEA">
        <w:rPr>
          <w:rFonts w:ascii="Times New Roman" w:hAnsi="Times New Roman"/>
          <w:sz w:val="24"/>
          <w:szCs w:val="24"/>
        </w:rPr>
        <w:t>,</w:t>
      </w:r>
      <w:r w:rsidR="006C516F" w:rsidRPr="00302BEA">
        <w:rPr>
          <w:rFonts w:ascii="Times New Roman" w:hAnsi="Times New Roman"/>
          <w:sz w:val="24"/>
          <w:szCs w:val="24"/>
        </w:rPr>
        <w:t xml:space="preserve"> </w:t>
      </w:r>
      <w:r w:rsidR="007421E5" w:rsidRPr="00302BEA">
        <w:rPr>
          <w:rFonts w:ascii="Times New Roman" w:hAnsi="Times New Roman"/>
          <w:sz w:val="24"/>
          <w:szCs w:val="24"/>
        </w:rPr>
        <w:t xml:space="preserve">posiada </w:t>
      </w:r>
      <w:r w:rsidR="006C516F" w:rsidRPr="00302BEA">
        <w:rPr>
          <w:rFonts w:ascii="Times New Roman" w:hAnsi="Times New Roman"/>
          <w:sz w:val="24"/>
          <w:szCs w:val="24"/>
        </w:rPr>
        <w:t>akre</w:t>
      </w:r>
      <w:r w:rsidR="007421E5" w:rsidRPr="00302BEA">
        <w:rPr>
          <w:rFonts w:ascii="Times New Roman" w:hAnsi="Times New Roman"/>
          <w:sz w:val="24"/>
          <w:szCs w:val="24"/>
        </w:rPr>
        <w:t>dytację</w:t>
      </w:r>
      <w:r w:rsidR="006C516F" w:rsidRPr="00302BEA">
        <w:rPr>
          <w:rFonts w:ascii="Times New Roman" w:hAnsi="Times New Roman"/>
          <w:sz w:val="24"/>
          <w:szCs w:val="24"/>
        </w:rPr>
        <w:t xml:space="preserve"> Polskiego Centrum Akredytacji</w:t>
      </w:r>
      <w:r w:rsidR="00FB24E1" w:rsidRPr="00302BEA">
        <w:rPr>
          <w:rFonts w:ascii="Times New Roman" w:hAnsi="Times New Roman"/>
          <w:sz w:val="24"/>
          <w:szCs w:val="24"/>
        </w:rPr>
        <w:t>,</w:t>
      </w:r>
      <w:r w:rsidR="006C516F" w:rsidRPr="00302BEA">
        <w:rPr>
          <w:rFonts w:ascii="Times New Roman" w:hAnsi="Times New Roman"/>
          <w:sz w:val="24"/>
          <w:szCs w:val="24"/>
        </w:rPr>
        <w:t xml:space="preserve"> o której mowa, w § 6 pkt 2 Rozporządzenia </w:t>
      </w:r>
      <w:r w:rsidR="00FB24E1" w:rsidRPr="00302BEA">
        <w:rPr>
          <w:rFonts w:ascii="Times New Roman" w:hAnsi="Times New Roman"/>
          <w:sz w:val="24"/>
          <w:szCs w:val="24"/>
        </w:rPr>
        <w:t>M</w:t>
      </w:r>
      <w:r w:rsidR="006C516F" w:rsidRPr="00302BEA">
        <w:rPr>
          <w:rFonts w:ascii="Times New Roman" w:hAnsi="Times New Roman"/>
          <w:sz w:val="24"/>
          <w:szCs w:val="24"/>
        </w:rPr>
        <w:t xml:space="preserve">inistra </w:t>
      </w:r>
      <w:r w:rsidR="00FB24E1" w:rsidRPr="00302BEA">
        <w:rPr>
          <w:rFonts w:ascii="Times New Roman" w:hAnsi="Times New Roman"/>
          <w:sz w:val="24"/>
          <w:szCs w:val="24"/>
        </w:rPr>
        <w:t>Z</w:t>
      </w:r>
      <w:r w:rsidR="006C516F" w:rsidRPr="00302BEA">
        <w:rPr>
          <w:rFonts w:ascii="Times New Roman" w:hAnsi="Times New Roman"/>
          <w:sz w:val="24"/>
          <w:szCs w:val="24"/>
        </w:rPr>
        <w:t xml:space="preserve">drowia z dnia 9 listopada 2015 r. w sprawie wymagań, jakim powinna odpowiadać woda </w:t>
      </w:r>
      <w:r w:rsidR="006C516F" w:rsidRPr="002F2987">
        <w:rPr>
          <w:rFonts w:ascii="Times New Roman" w:hAnsi="Times New Roman"/>
          <w:sz w:val="24"/>
          <w:szCs w:val="24"/>
        </w:rPr>
        <w:t>na pływalniach, przy zastosowaniu metodyki referencyjnej badań</w:t>
      </w:r>
      <w:r w:rsidR="007421E5" w:rsidRPr="002F2987">
        <w:rPr>
          <w:rFonts w:ascii="Times New Roman" w:hAnsi="Times New Roman"/>
          <w:sz w:val="24"/>
          <w:szCs w:val="24"/>
        </w:rPr>
        <w:t>,</w:t>
      </w:r>
      <w:r w:rsidR="006C516F" w:rsidRPr="002F2987">
        <w:rPr>
          <w:rFonts w:ascii="Times New Roman" w:hAnsi="Times New Roman"/>
          <w:sz w:val="24"/>
          <w:szCs w:val="24"/>
        </w:rPr>
        <w:t xml:space="preserve"> stanowiących załącznik nr </w:t>
      </w:r>
      <w:r w:rsidR="00B206A0">
        <w:rPr>
          <w:rFonts w:ascii="Times New Roman" w:hAnsi="Times New Roman"/>
          <w:sz w:val="24"/>
          <w:szCs w:val="24"/>
        </w:rPr>
        <w:t>4</w:t>
      </w:r>
      <w:r w:rsidR="006C516F" w:rsidRPr="002F2987">
        <w:rPr>
          <w:rFonts w:ascii="Times New Roman" w:hAnsi="Times New Roman"/>
          <w:sz w:val="24"/>
          <w:szCs w:val="24"/>
        </w:rPr>
        <w:t xml:space="preserve"> do w/w rozporządzenia.</w:t>
      </w:r>
      <w:r w:rsidR="007421E5" w:rsidRPr="002F2987">
        <w:rPr>
          <w:rFonts w:ascii="Times New Roman" w:hAnsi="Times New Roman"/>
          <w:sz w:val="24"/>
          <w:szCs w:val="24"/>
        </w:rPr>
        <w:t xml:space="preserve"> Kserokopia akredytacji stanowi </w:t>
      </w:r>
      <w:r w:rsidR="007421E5" w:rsidRPr="002F2987">
        <w:rPr>
          <w:rFonts w:ascii="Times New Roman" w:hAnsi="Times New Roman"/>
          <w:b/>
          <w:sz w:val="24"/>
          <w:szCs w:val="24"/>
        </w:rPr>
        <w:t>załącznik nr</w:t>
      </w:r>
      <w:r w:rsidR="007421E5" w:rsidRPr="002F2987">
        <w:rPr>
          <w:rFonts w:ascii="Times New Roman" w:hAnsi="Times New Roman"/>
          <w:b/>
          <w:color w:val="FF0000"/>
          <w:sz w:val="24"/>
          <w:szCs w:val="24"/>
        </w:rPr>
        <w:t xml:space="preserve"> </w:t>
      </w:r>
      <w:r w:rsidR="00B206A0">
        <w:rPr>
          <w:rFonts w:ascii="Times New Roman" w:hAnsi="Times New Roman"/>
          <w:b/>
          <w:sz w:val="24"/>
          <w:szCs w:val="24"/>
        </w:rPr>
        <w:t>3</w:t>
      </w:r>
      <w:r w:rsidR="007421E5" w:rsidRPr="002F2987">
        <w:rPr>
          <w:rFonts w:ascii="Times New Roman" w:hAnsi="Times New Roman"/>
          <w:b/>
          <w:color w:val="FF0000"/>
          <w:sz w:val="24"/>
          <w:szCs w:val="24"/>
        </w:rPr>
        <w:t xml:space="preserve"> </w:t>
      </w:r>
      <w:r w:rsidR="007421E5" w:rsidRPr="002F2987">
        <w:rPr>
          <w:rFonts w:ascii="Times New Roman" w:hAnsi="Times New Roman"/>
          <w:sz w:val="24"/>
          <w:szCs w:val="24"/>
        </w:rPr>
        <w:t xml:space="preserve">do umowy. </w:t>
      </w:r>
    </w:p>
    <w:p w14:paraId="7E07F7B5" w14:textId="77777777" w:rsidR="006C516F" w:rsidRDefault="006C516F" w:rsidP="00302F39">
      <w:pPr>
        <w:tabs>
          <w:tab w:val="num" w:pos="284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553EAC7E" w14:textId="77777777" w:rsidR="00302BEA" w:rsidRDefault="00302BEA" w:rsidP="00302F39">
      <w:pPr>
        <w:tabs>
          <w:tab w:val="num" w:pos="284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606C4E64" w14:textId="77777777" w:rsidR="00302BEA" w:rsidRDefault="00302BEA" w:rsidP="00302F39">
      <w:pPr>
        <w:tabs>
          <w:tab w:val="num" w:pos="284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36082C65" w14:textId="77777777" w:rsidR="00302BEA" w:rsidRPr="0020564F" w:rsidRDefault="00302BEA" w:rsidP="00302F39">
      <w:pPr>
        <w:tabs>
          <w:tab w:val="num" w:pos="284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12B6E586" w14:textId="169BA42C" w:rsidR="006C516F" w:rsidRPr="0020564F" w:rsidRDefault="006C516F" w:rsidP="00302F39">
      <w:pPr>
        <w:tabs>
          <w:tab w:val="num" w:pos="284"/>
        </w:tabs>
        <w:spacing w:after="0" w:line="240" w:lineRule="auto"/>
        <w:ind w:hanging="720"/>
        <w:jc w:val="center"/>
        <w:rPr>
          <w:rFonts w:ascii="Times New Roman" w:hAnsi="Times New Roman"/>
          <w:b/>
          <w:sz w:val="24"/>
          <w:szCs w:val="24"/>
        </w:rPr>
      </w:pPr>
      <w:r w:rsidRPr="0020564F">
        <w:rPr>
          <w:rFonts w:ascii="Times New Roman" w:hAnsi="Times New Roman"/>
          <w:b/>
          <w:sz w:val="24"/>
          <w:szCs w:val="24"/>
        </w:rPr>
        <w:t xml:space="preserve">§ </w:t>
      </w:r>
      <w:r w:rsidR="00A60F4D">
        <w:rPr>
          <w:rFonts w:ascii="Times New Roman" w:hAnsi="Times New Roman"/>
          <w:b/>
          <w:sz w:val="24"/>
          <w:szCs w:val="24"/>
        </w:rPr>
        <w:t>3</w:t>
      </w:r>
      <w:r w:rsidRPr="0020564F">
        <w:rPr>
          <w:rFonts w:ascii="Times New Roman" w:hAnsi="Times New Roman"/>
          <w:b/>
          <w:sz w:val="24"/>
          <w:szCs w:val="24"/>
        </w:rPr>
        <w:t>.</w:t>
      </w:r>
    </w:p>
    <w:p w14:paraId="0D900872" w14:textId="174EDCCA" w:rsidR="006C516F" w:rsidRPr="0020564F" w:rsidRDefault="006C516F" w:rsidP="00302F39">
      <w:pPr>
        <w:tabs>
          <w:tab w:val="num" w:pos="28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0564F">
        <w:rPr>
          <w:rFonts w:ascii="Times New Roman" w:hAnsi="Times New Roman"/>
          <w:sz w:val="24"/>
          <w:szCs w:val="24"/>
        </w:rPr>
        <w:t xml:space="preserve">Umowa zostaje zawarta na czas określony: </w:t>
      </w:r>
      <w:r w:rsidRPr="0020564F">
        <w:rPr>
          <w:rFonts w:ascii="Times New Roman" w:hAnsi="Times New Roman"/>
          <w:b/>
          <w:sz w:val="24"/>
          <w:szCs w:val="24"/>
        </w:rPr>
        <w:t xml:space="preserve">od </w:t>
      </w:r>
      <w:r w:rsidR="00E83512" w:rsidRPr="0020564F">
        <w:rPr>
          <w:rFonts w:ascii="Times New Roman" w:hAnsi="Times New Roman"/>
          <w:b/>
          <w:sz w:val="24"/>
          <w:szCs w:val="24"/>
        </w:rPr>
        <w:t>01.06.</w:t>
      </w:r>
      <w:r w:rsidR="007268DC">
        <w:rPr>
          <w:rFonts w:ascii="Times New Roman" w:hAnsi="Times New Roman"/>
          <w:b/>
          <w:sz w:val="24"/>
          <w:szCs w:val="24"/>
        </w:rPr>
        <w:t>2020</w:t>
      </w:r>
      <w:r w:rsidR="000F04D0" w:rsidRPr="0020564F">
        <w:rPr>
          <w:rFonts w:ascii="Times New Roman" w:hAnsi="Times New Roman"/>
          <w:b/>
          <w:sz w:val="24"/>
          <w:szCs w:val="24"/>
        </w:rPr>
        <w:t xml:space="preserve"> </w:t>
      </w:r>
      <w:r w:rsidRPr="0020564F">
        <w:rPr>
          <w:rFonts w:ascii="Times New Roman" w:hAnsi="Times New Roman"/>
          <w:b/>
          <w:sz w:val="24"/>
          <w:szCs w:val="24"/>
        </w:rPr>
        <w:t>r do 31.</w:t>
      </w:r>
      <w:r w:rsidR="007268DC">
        <w:rPr>
          <w:rFonts w:ascii="Times New Roman" w:hAnsi="Times New Roman"/>
          <w:b/>
          <w:sz w:val="24"/>
          <w:szCs w:val="24"/>
        </w:rPr>
        <w:t>05.2021</w:t>
      </w:r>
      <w:r w:rsidR="000F04D0" w:rsidRPr="0020564F">
        <w:rPr>
          <w:rFonts w:ascii="Times New Roman" w:hAnsi="Times New Roman"/>
          <w:b/>
          <w:sz w:val="24"/>
          <w:szCs w:val="24"/>
        </w:rPr>
        <w:t xml:space="preserve"> </w:t>
      </w:r>
      <w:r w:rsidR="00E83512" w:rsidRPr="0020564F">
        <w:rPr>
          <w:rFonts w:ascii="Times New Roman" w:hAnsi="Times New Roman"/>
          <w:b/>
          <w:sz w:val="24"/>
          <w:szCs w:val="24"/>
        </w:rPr>
        <w:t>r.</w:t>
      </w:r>
      <w:r w:rsidRPr="0020564F">
        <w:rPr>
          <w:rFonts w:ascii="Times New Roman" w:hAnsi="Times New Roman"/>
          <w:sz w:val="24"/>
          <w:szCs w:val="24"/>
        </w:rPr>
        <w:t xml:space="preserve"> </w:t>
      </w:r>
    </w:p>
    <w:p w14:paraId="69A0AAD2" w14:textId="77777777" w:rsidR="002C7E40" w:rsidRPr="0020564F" w:rsidRDefault="002C7E40" w:rsidP="00302F39">
      <w:pPr>
        <w:tabs>
          <w:tab w:val="num" w:pos="284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53C616F9" w14:textId="51D28BD1" w:rsidR="006C516F" w:rsidRPr="0020564F" w:rsidRDefault="006C516F" w:rsidP="00302F39">
      <w:pPr>
        <w:tabs>
          <w:tab w:val="num" w:pos="284"/>
        </w:tabs>
        <w:spacing w:after="0" w:line="240" w:lineRule="auto"/>
        <w:ind w:hanging="720"/>
        <w:jc w:val="center"/>
        <w:rPr>
          <w:rFonts w:ascii="Times New Roman" w:hAnsi="Times New Roman"/>
          <w:b/>
          <w:sz w:val="24"/>
          <w:szCs w:val="24"/>
        </w:rPr>
      </w:pPr>
      <w:r w:rsidRPr="0020564F">
        <w:rPr>
          <w:rFonts w:ascii="Times New Roman" w:hAnsi="Times New Roman"/>
          <w:b/>
          <w:sz w:val="24"/>
          <w:szCs w:val="24"/>
        </w:rPr>
        <w:t xml:space="preserve">§ </w:t>
      </w:r>
      <w:r w:rsidR="00A60F4D">
        <w:rPr>
          <w:rFonts w:ascii="Times New Roman" w:hAnsi="Times New Roman"/>
          <w:b/>
          <w:sz w:val="24"/>
          <w:szCs w:val="24"/>
        </w:rPr>
        <w:t>4</w:t>
      </w:r>
      <w:r w:rsidRPr="0020564F">
        <w:rPr>
          <w:rFonts w:ascii="Times New Roman" w:hAnsi="Times New Roman"/>
          <w:b/>
          <w:sz w:val="24"/>
          <w:szCs w:val="24"/>
        </w:rPr>
        <w:t>.</w:t>
      </w:r>
    </w:p>
    <w:p w14:paraId="716C42BE" w14:textId="27596AB1" w:rsidR="00233615" w:rsidRPr="00FB24E1" w:rsidRDefault="00092A01" w:rsidP="008522FD">
      <w:pPr>
        <w:pStyle w:val="Akapitzlist"/>
        <w:numPr>
          <w:ilvl w:val="0"/>
          <w:numId w:val="6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FB24E1">
        <w:rPr>
          <w:rFonts w:ascii="Times New Roman" w:hAnsi="Times New Roman"/>
          <w:sz w:val="24"/>
          <w:szCs w:val="24"/>
        </w:rPr>
        <w:t>Wartość umowy S</w:t>
      </w:r>
      <w:r w:rsidR="003C14CD" w:rsidRPr="00FB24E1">
        <w:rPr>
          <w:rFonts w:ascii="Times New Roman" w:hAnsi="Times New Roman"/>
          <w:sz w:val="24"/>
          <w:szCs w:val="24"/>
        </w:rPr>
        <w:t xml:space="preserve">trony określają na kwotę: </w:t>
      </w:r>
      <w:r w:rsidR="001A0687" w:rsidRPr="00FB24E1">
        <w:rPr>
          <w:rFonts w:ascii="Times New Roman" w:hAnsi="Times New Roman"/>
          <w:b/>
          <w:sz w:val="24"/>
          <w:szCs w:val="24"/>
        </w:rPr>
        <w:t>………………………</w:t>
      </w:r>
      <w:r w:rsidR="003C14CD" w:rsidRPr="00FB24E1">
        <w:rPr>
          <w:rFonts w:ascii="Times New Roman" w:hAnsi="Times New Roman"/>
          <w:sz w:val="24"/>
          <w:szCs w:val="24"/>
        </w:rPr>
        <w:t xml:space="preserve"> </w:t>
      </w:r>
      <w:r w:rsidR="006C516F" w:rsidRPr="00FB24E1">
        <w:rPr>
          <w:rFonts w:ascii="Times New Roman" w:hAnsi="Times New Roman"/>
          <w:b/>
          <w:sz w:val="24"/>
          <w:szCs w:val="24"/>
        </w:rPr>
        <w:t xml:space="preserve">zł </w:t>
      </w:r>
      <w:r w:rsidR="006C516F" w:rsidRPr="00FB24E1">
        <w:rPr>
          <w:rFonts w:ascii="Times New Roman" w:hAnsi="Times New Roman"/>
          <w:sz w:val="24"/>
          <w:szCs w:val="24"/>
        </w:rPr>
        <w:t>(słownie</w:t>
      </w:r>
      <w:r w:rsidR="001A0687" w:rsidRPr="00FB24E1">
        <w:rPr>
          <w:rFonts w:ascii="Times New Roman" w:hAnsi="Times New Roman"/>
          <w:sz w:val="24"/>
          <w:szCs w:val="24"/>
        </w:rPr>
        <w:t>: …………………………………, …………</w:t>
      </w:r>
      <w:r w:rsidR="003C14CD" w:rsidRPr="00FB24E1">
        <w:rPr>
          <w:rFonts w:ascii="Times New Roman" w:hAnsi="Times New Roman"/>
          <w:sz w:val="24"/>
          <w:szCs w:val="24"/>
        </w:rPr>
        <w:t>/100</w:t>
      </w:r>
      <w:r w:rsidR="006C516F" w:rsidRPr="00FB24E1">
        <w:rPr>
          <w:rFonts w:ascii="Times New Roman" w:hAnsi="Times New Roman"/>
          <w:sz w:val="24"/>
          <w:szCs w:val="24"/>
        </w:rPr>
        <w:t>)</w:t>
      </w:r>
      <w:r w:rsidR="00B206A0">
        <w:rPr>
          <w:rFonts w:ascii="Times New Roman" w:hAnsi="Times New Roman"/>
          <w:sz w:val="24"/>
          <w:szCs w:val="24"/>
        </w:rPr>
        <w:t xml:space="preserve"> </w:t>
      </w:r>
      <w:r w:rsidR="00B206A0" w:rsidRPr="00FB24E1">
        <w:rPr>
          <w:rFonts w:ascii="Times New Roman" w:hAnsi="Times New Roman"/>
          <w:b/>
          <w:sz w:val="24"/>
          <w:szCs w:val="24"/>
        </w:rPr>
        <w:t>brutto</w:t>
      </w:r>
      <w:r w:rsidR="00233615" w:rsidRPr="00FB24E1">
        <w:rPr>
          <w:rFonts w:ascii="Times New Roman" w:hAnsi="Times New Roman"/>
          <w:sz w:val="24"/>
          <w:szCs w:val="24"/>
        </w:rPr>
        <w:t xml:space="preserve">, </w:t>
      </w:r>
      <w:r w:rsidR="001A3718" w:rsidRPr="00FB24E1">
        <w:rPr>
          <w:rFonts w:ascii="Times New Roman" w:hAnsi="Times New Roman"/>
          <w:sz w:val="24"/>
          <w:szCs w:val="24"/>
        </w:rPr>
        <w:t xml:space="preserve">w tym: </w:t>
      </w:r>
    </w:p>
    <w:p w14:paraId="61496FA1" w14:textId="5D347614" w:rsidR="00233615" w:rsidRPr="0020564F" w:rsidRDefault="00233615" w:rsidP="00302F39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0564F">
        <w:rPr>
          <w:rFonts w:ascii="Times New Roman" w:hAnsi="Times New Roman"/>
          <w:sz w:val="24"/>
          <w:szCs w:val="24"/>
        </w:rPr>
        <w:t>- wartość netto</w:t>
      </w:r>
      <w:r w:rsidR="001A0687">
        <w:rPr>
          <w:rFonts w:ascii="Times New Roman" w:hAnsi="Times New Roman"/>
          <w:sz w:val="24"/>
          <w:szCs w:val="24"/>
        </w:rPr>
        <w:t>: ………………..</w:t>
      </w:r>
      <w:r w:rsidR="000C150D" w:rsidRPr="0020564F">
        <w:rPr>
          <w:rFonts w:ascii="Times New Roman" w:hAnsi="Times New Roman"/>
          <w:sz w:val="24"/>
          <w:szCs w:val="24"/>
        </w:rPr>
        <w:t xml:space="preserve">zł, </w:t>
      </w:r>
    </w:p>
    <w:p w14:paraId="594C5006" w14:textId="47CCFD48" w:rsidR="000C150D" w:rsidRPr="0020564F" w:rsidRDefault="00233615" w:rsidP="00302F39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0564F">
        <w:rPr>
          <w:rFonts w:ascii="Times New Roman" w:hAnsi="Times New Roman"/>
          <w:sz w:val="24"/>
          <w:szCs w:val="24"/>
        </w:rPr>
        <w:t xml:space="preserve">- </w:t>
      </w:r>
      <w:r w:rsidR="001A0687">
        <w:rPr>
          <w:rFonts w:ascii="Times New Roman" w:hAnsi="Times New Roman"/>
          <w:sz w:val="24"/>
          <w:szCs w:val="24"/>
        </w:rPr>
        <w:t xml:space="preserve">podatek VAT: ……………… </w:t>
      </w:r>
      <w:r w:rsidR="003C14CD">
        <w:rPr>
          <w:rFonts w:ascii="Times New Roman" w:hAnsi="Times New Roman"/>
          <w:sz w:val="24"/>
          <w:szCs w:val="24"/>
        </w:rPr>
        <w:t xml:space="preserve"> </w:t>
      </w:r>
      <w:r w:rsidRPr="0020564F">
        <w:rPr>
          <w:rFonts w:ascii="Times New Roman" w:hAnsi="Times New Roman"/>
          <w:sz w:val="24"/>
          <w:szCs w:val="24"/>
        </w:rPr>
        <w:t>zł.</w:t>
      </w:r>
    </w:p>
    <w:p w14:paraId="39F30EF4" w14:textId="7C06FFD8" w:rsidR="00092A01" w:rsidRPr="00302BEA" w:rsidRDefault="00092A01" w:rsidP="0051644F">
      <w:pPr>
        <w:pStyle w:val="Akapitzlist"/>
        <w:numPr>
          <w:ilvl w:val="0"/>
          <w:numId w:val="6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302BEA">
        <w:rPr>
          <w:rFonts w:ascii="Times New Roman" w:hAnsi="Times New Roman"/>
          <w:sz w:val="24"/>
          <w:szCs w:val="24"/>
        </w:rPr>
        <w:t xml:space="preserve">Ceny jednostkowe za wykonanie poszczególnego badania są określone w ofercie Wykonawcy, która stanowi załącznik </w:t>
      </w:r>
      <w:r w:rsidR="00FB24E1" w:rsidRPr="00302BEA">
        <w:rPr>
          <w:rFonts w:ascii="Times New Roman" w:hAnsi="Times New Roman"/>
          <w:sz w:val="24"/>
          <w:szCs w:val="24"/>
        </w:rPr>
        <w:t xml:space="preserve">nr 2 </w:t>
      </w:r>
      <w:r w:rsidRPr="00302BEA">
        <w:rPr>
          <w:rFonts w:ascii="Times New Roman" w:hAnsi="Times New Roman"/>
          <w:sz w:val="24"/>
          <w:szCs w:val="24"/>
        </w:rPr>
        <w:t xml:space="preserve">do umowy. </w:t>
      </w:r>
    </w:p>
    <w:p w14:paraId="0B7E5D80" w14:textId="1F0DDD7F" w:rsidR="00092A01" w:rsidRDefault="000F67A1" w:rsidP="0051644F">
      <w:pPr>
        <w:pStyle w:val="Akapitzlist"/>
        <w:numPr>
          <w:ilvl w:val="0"/>
          <w:numId w:val="6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0564F">
        <w:rPr>
          <w:rFonts w:ascii="Times New Roman" w:hAnsi="Times New Roman"/>
          <w:sz w:val="24"/>
          <w:szCs w:val="24"/>
        </w:rPr>
        <w:t xml:space="preserve">Wynagrodzenie określone w  ust. 1 </w:t>
      </w:r>
      <w:r w:rsidR="00233615" w:rsidRPr="0020564F">
        <w:rPr>
          <w:rFonts w:ascii="Times New Roman" w:hAnsi="Times New Roman"/>
          <w:sz w:val="24"/>
          <w:szCs w:val="24"/>
        </w:rPr>
        <w:t>przez okres obowiązywania umowy</w:t>
      </w:r>
      <w:r w:rsidR="00092A01" w:rsidRPr="0020564F">
        <w:rPr>
          <w:rFonts w:ascii="Times New Roman" w:hAnsi="Times New Roman"/>
          <w:sz w:val="24"/>
          <w:szCs w:val="24"/>
        </w:rPr>
        <w:t xml:space="preserve"> może podlegać zmianom, w zależności od ilości wykonanych badań.</w:t>
      </w:r>
      <w:r w:rsidR="0008665B">
        <w:rPr>
          <w:rFonts w:ascii="Times New Roman" w:hAnsi="Times New Roman"/>
          <w:sz w:val="24"/>
          <w:szCs w:val="24"/>
        </w:rPr>
        <w:t xml:space="preserve"> </w:t>
      </w:r>
    </w:p>
    <w:p w14:paraId="71F7158B" w14:textId="0B7B9070" w:rsidR="0008665B" w:rsidRPr="00302BEA" w:rsidRDefault="0008665B" w:rsidP="0051644F">
      <w:pPr>
        <w:pStyle w:val="Akapitzlist"/>
        <w:numPr>
          <w:ilvl w:val="0"/>
          <w:numId w:val="6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302BEA">
        <w:rPr>
          <w:rFonts w:ascii="Times New Roman" w:eastAsiaTheme="minorHAnsi" w:hAnsi="Times New Roman"/>
          <w:sz w:val="24"/>
          <w:szCs w:val="24"/>
        </w:rPr>
        <w:t>Zamawiający  zastrzega  sobie  możliwość  ograniczenia  wielkości  zamówienia lub zmiany wielkości i rodzaju zamówienia w odniesieniu do poszczególnych  rodzajów  badań. W takim przypadku Zamawiający zapłaci Wykonawcy wynagrodzenie za faktycznie zrealizowane na rzecz Zamawiającego badania.</w:t>
      </w:r>
    </w:p>
    <w:p w14:paraId="78D6D548" w14:textId="09D59C85" w:rsidR="0051644F" w:rsidRPr="0020564F" w:rsidRDefault="00233615" w:rsidP="0051644F">
      <w:pPr>
        <w:pStyle w:val="Akapitzlist"/>
        <w:numPr>
          <w:ilvl w:val="0"/>
          <w:numId w:val="6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0564F">
        <w:rPr>
          <w:rFonts w:ascii="Times New Roman" w:hAnsi="Times New Roman"/>
          <w:sz w:val="24"/>
          <w:szCs w:val="24"/>
        </w:rPr>
        <w:t>Wysokość podatku od towarów i usług VAT regulują przepisy aktualne w tym zakresie.</w:t>
      </w:r>
    </w:p>
    <w:p w14:paraId="4F7D4033" w14:textId="4DCAD193" w:rsidR="0051644F" w:rsidRPr="0020564F" w:rsidRDefault="0051644F" w:rsidP="0051644F">
      <w:pPr>
        <w:pStyle w:val="Akapitzlist"/>
        <w:numPr>
          <w:ilvl w:val="0"/>
          <w:numId w:val="6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0564F">
        <w:rPr>
          <w:rFonts w:ascii="Times New Roman" w:hAnsi="Times New Roman"/>
          <w:sz w:val="24"/>
          <w:szCs w:val="24"/>
        </w:rPr>
        <w:t>W  okresie obowiązywania umowy, ceny za usługi wyszczególnione w ofercie Wykonawcy nie mogą ulec zmianie. Zamawiający dopuszcza możliwość zwiększenia lub zmniejszenia wynagrodzenia należnego Wykonawcy o kwotę stanowiącą różnicę między nowo obowiązującą, a dotychczasową wysokością podatku od towarów i usług, jednakże wyłącznie za okres po wejściu w życie zmiany jego wysokości, przy czym zmianie ulegnie wyłącznie cena brutto.</w:t>
      </w:r>
    </w:p>
    <w:p w14:paraId="1F672BE5" w14:textId="58A1B9DE" w:rsidR="00ED0A34" w:rsidRPr="0020564F" w:rsidRDefault="001A3718" w:rsidP="00302F39">
      <w:pPr>
        <w:pStyle w:val="Akapitzlist"/>
        <w:numPr>
          <w:ilvl w:val="0"/>
          <w:numId w:val="6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0564F">
        <w:rPr>
          <w:rFonts w:ascii="Times New Roman" w:hAnsi="Times New Roman"/>
          <w:sz w:val="24"/>
          <w:szCs w:val="24"/>
        </w:rPr>
        <w:t xml:space="preserve">Wykonawca </w:t>
      </w:r>
      <w:r w:rsidR="009475A2" w:rsidRPr="0020564F">
        <w:rPr>
          <w:rFonts w:ascii="Times New Roman" w:hAnsi="Times New Roman"/>
          <w:sz w:val="24"/>
          <w:szCs w:val="24"/>
        </w:rPr>
        <w:t xml:space="preserve">za każdy miesiąc usługi </w:t>
      </w:r>
      <w:r w:rsidRPr="0020564F">
        <w:rPr>
          <w:rFonts w:ascii="Times New Roman" w:hAnsi="Times New Roman"/>
          <w:sz w:val="24"/>
          <w:szCs w:val="24"/>
        </w:rPr>
        <w:t>wystawi faktu</w:t>
      </w:r>
      <w:r w:rsidR="0051644F" w:rsidRPr="0020564F">
        <w:rPr>
          <w:rFonts w:ascii="Times New Roman" w:hAnsi="Times New Roman"/>
          <w:sz w:val="24"/>
          <w:szCs w:val="24"/>
        </w:rPr>
        <w:t xml:space="preserve">ry na każdy obiekt oddzielnie, </w:t>
      </w:r>
      <w:r w:rsidRPr="0020564F">
        <w:rPr>
          <w:rFonts w:ascii="Times New Roman" w:hAnsi="Times New Roman"/>
          <w:sz w:val="24"/>
          <w:szCs w:val="24"/>
        </w:rPr>
        <w:t xml:space="preserve">z uwzględnieniem cen zawartych w ofercie i  ilości wykonanych badań na poszczególnych obiektach w danym miesiącu. </w:t>
      </w:r>
    </w:p>
    <w:p w14:paraId="77A2C74A" w14:textId="74FD2EAC" w:rsidR="00CF2CAB" w:rsidRPr="0020564F" w:rsidRDefault="00486120" w:rsidP="00CF2CAB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0822E7" w:rsidRPr="0020564F">
        <w:rPr>
          <w:rFonts w:ascii="Times New Roman" w:hAnsi="Times New Roman"/>
          <w:sz w:val="24"/>
          <w:szCs w:val="24"/>
        </w:rPr>
        <w:t xml:space="preserve">. Wykonawca </w:t>
      </w:r>
      <w:r w:rsidR="00E87A4F" w:rsidRPr="0020564F">
        <w:rPr>
          <w:rFonts w:ascii="Times New Roman" w:hAnsi="Times New Roman"/>
          <w:sz w:val="24"/>
          <w:szCs w:val="24"/>
        </w:rPr>
        <w:t>zobowiązuje się wystawiać</w:t>
      </w:r>
      <w:r w:rsidR="000822E7" w:rsidRPr="0020564F">
        <w:rPr>
          <w:rFonts w:ascii="Times New Roman" w:hAnsi="Times New Roman"/>
          <w:sz w:val="24"/>
          <w:szCs w:val="24"/>
        </w:rPr>
        <w:t xml:space="preserve"> faktury z następującymi danymi:</w:t>
      </w:r>
    </w:p>
    <w:p w14:paraId="5DDA858F" w14:textId="77777777" w:rsidR="000822E7" w:rsidRPr="0020564F" w:rsidRDefault="000822E7" w:rsidP="00302F39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</w:p>
    <w:p w14:paraId="2342A467" w14:textId="77777777" w:rsidR="000822E7" w:rsidRPr="0020564F" w:rsidRDefault="000822E7" w:rsidP="00302F39">
      <w:pPr>
        <w:autoSpaceDE w:val="0"/>
        <w:autoSpaceDN w:val="0"/>
        <w:adjustRightInd w:val="0"/>
        <w:spacing w:after="0" w:line="240" w:lineRule="auto"/>
        <w:ind w:left="426" w:hanging="142"/>
        <w:jc w:val="both"/>
        <w:rPr>
          <w:rFonts w:ascii="Times New Roman" w:hAnsi="Times New Roman"/>
          <w:b/>
          <w:sz w:val="24"/>
          <w:szCs w:val="24"/>
        </w:rPr>
      </w:pPr>
      <w:r w:rsidRPr="0020564F">
        <w:rPr>
          <w:rFonts w:ascii="Times New Roman" w:hAnsi="Times New Roman"/>
          <w:b/>
          <w:sz w:val="24"/>
          <w:szCs w:val="24"/>
        </w:rPr>
        <w:t xml:space="preserve">Nabywca: </w:t>
      </w:r>
    </w:p>
    <w:p w14:paraId="4EA9DB02" w14:textId="7BF4BC55" w:rsidR="000822E7" w:rsidRPr="0020564F" w:rsidRDefault="003378A5" w:rsidP="00302F39">
      <w:pPr>
        <w:autoSpaceDE w:val="0"/>
        <w:autoSpaceDN w:val="0"/>
        <w:adjustRightInd w:val="0"/>
        <w:spacing w:after="0" w:line="240" w:lineRule="auto"/>
        <w:ind w:left="426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Gmina Kielce </w:t>
      </w:r>
      <w:r w:rsidR="000822E7" w:rsidRPr="0020564F">
        <w:rPr>
          <w:rFonts w:ascii="Times New Roman" w:hAnsi="Times New Roman"/>
          <w:sz w:val="24"/>
          <w:szCs w:val="24"/>
        </w:rPr>
        <w:t xml:space="preserve">Rynek 1;  </w:t>
      </w:r>
    </w:p>
    <w:p w14:paraId="6543C287" w14:textId="77777777" w:rsidR="000822E7" w:rsidRPr="0020564F" w:rsidRDefault="000822E7" w:rsidP="00302F39">
      <w:pPr>
        <w:autoSpaceDE w:val="0"/>
        <w:autoSpaceDN w:val="0"/>
        <w:adjustRightInd w:val="0"/>
        <w:spacing w:after="0" w:line="240" w:lineRule="auto"/>
        <w:ind w:left="426" w:hanging="142"/>
        <w:jc w:val="both"/>
        <w:rPr>
          <w:rFonts w:ascii="Times New Roman" w:hAnsi="Times New Roman"/>
          <w:sz w:val="24"/>
          <w:szCs w:val="24"/>
        </w:rPr>
      </w:pPr>
      <w:r w:rsidRPr="0020564F">
        <w:rPr>
          <w:rFonts w:ascii="Times New Roman" w:hAnsi="Times New Roman"/>
          <w:sz w:val="24"/>
          <w:szCs w:val="24"/>
        </w:rPr>
        <w:t>25-303 Kielce</w:t>
      </w:r>
    </w:p>
    <w:p w14:paraId="738A96F9" w14:textId="77777777" w:rsidR="000822E7" w:rsidRPr="0020564F" w:rsidRDefault="000822E7" w:rsidP="00302F39">
      <w:pPr>
        <w:autoSpaceDE w:val="0"/>
        <w:autoSpaceDN w:val="0"/>
        <w:adjustRightInd w:val="0"/>
        <w:spacing w:after="0" w:line="240" w:lineRule="auto"/>
        <w:ind w:left="426" w:hanging="142"/>
        <w:jc w:val="both"/>
        <w:rPr>
          <w:rFonts w:ascii="Times New Roman" w:hAnsi="Times New Roman"/>
          <w:sz w:val="24"/>
          <w:szCs w:val="24"/>
        </w:rPr>
      </w:pPr>
      <w:r w:rsidRPr="0020564F">
        <w:rPr>
          <w:rFonts w:ascii="Times New Roman" w:hAnsi="Times New Roman"/>
          <w:sz w:val="24"/>
          <w:szCs w:val="24"/>
        </w:rPr>
        <w:t>NIP: 6572617325</w:t>
      </w:r>
    </w:p>
    <w:p w14:paraId="26CEB7CF" w14:textId="77777777" w:rsidR="000822E7" w:rsidRPr="0020564F" w:rsidRDefault="000822E7" w:rsidP="00302F39">
      <w:pPr>
        <w:autoSpaceDE w:val="0"/>
        <w:autoSpaceDN w:val="0"/>
        <w:adjustRightInd w:val="0"/>
        <w:spacing w:after="0" w:line="240" w:lineRule="auto"/>
        <w:ind w:left="426" w:hanging="142"/>
        <w:jc w:val="both"/>
        <w:rPr>
          <w:rFonts w:ascii="Times New Roman" w:hAnsi="Times New Roman"/>
          <w:sz w:val="24"/>
          <w:szCs w:val="24"/>
        </w:rPr>
      </w:pPr>
    </w:p>
    <w:p w14:paraId="636E42A9" w14:textId="77777777" w:rsidR="000822E7" w:rsidRPr="0020564F" w:rsidRDefault="000822E7" w:rsidP="00302F39">
      <w:pPr>
        <w:autoSpaceDE w:val="0"/>
        <w:autoSpaceDN w:val="0"/>
        <w:adjustRightInd w:val="0"/>
        <w:spacing w:after="0" w:line="240" w:lineRule="auto"/>
        <w:ind w:left="426" w:hanging="142"/>
        <w:jc w:val="both"/>
        <w:rPr>
          <w:rFonts w:ascii="Times New Roman" w:hAnsi="Times New Roman"/>
          <w:b/>
          <w:sz w:val="24"/>
          <w:szCs w:val="24"/>
        </w:rPr>
      </w:pPr>
      <w:r w:rsidRPr="0020564F">
        <w:rPr>
          <w:rFonts w:ascii="Times New Roman" w:hAnsi="Times New Roman"/>
          <w:b/>
          <w:sz w:val="24"/>
          <w:szCs w:val="24"/>
        </w:rPr>
        <w:t>Odbiorca faktury:</w:t>
      </w:r>
    </w:p>
    <w:p w14:paraId="18002BA8" w14:textId="77777777" w:rsidR="000822E7" w:rsidRPr="0020564F" w:rsidRDefault="000822E7" w:rsidP="00302F39">
      <w:pPr>
        <w:autoSpaceDE w:val="0"/>
        <w:autoSpaceDN w:val="0"/>
        <w:adjustRightInd w:val="0"/>
        <w:spacing w:after="0" w:line="240" w:lineRule="auto"/>
        <w:ind w:left="426" w:hanging="142"/>
        <w:jc w:val="both"/>
        <w:rPr>
          <w:rFonts w:ascii="Times New Roman" w:hAnsi="Times New Roman"/>
          <w:sz w:val="24"/>
          <w:szCs w:val="24"/>
        </w:rPr>
      </w:pPr>
      <w:r w:rsidRPr="0020564F">
        <w:rPr>
          <w:rFonts w:ascii="Times New Roman" w:hAnsi="Times New Roman"/>
          <w:sz w:val="24"/>
          <w:szCs w:val="24"/>
        </w:rPr>
        <w:t xml:space="preserve">Miejski Ośrodek Sportu i Rekreacji; </w:t>
      </w:r>
    </w:p>
    <w:p w14:paraId="599792D6" w14:textId="77777777" w:rsidR="000822E7" w:rsidRPr="0020564F" w:rsidRDefault="000822E7" w:rsidP="00302F39">
      <w:pPr>
        <w:autoSpaceDE w:val="0"/>
        <w:autoSpaceDN w:val="0"/>
        <w:adjustRightInd w:val="0"/>
        <w:spacing w:after="0" w:line="240" w:lineRule="auto"/>
        <w:ind w:left="426" w:hanging="142"/>
        <w:jc w:val="both"/>
        <w:rPr>
          <w:rFonts w:ascii="Times New Roman" w:hAnsi="Times New Roman"/>
          <w:sz w:val="24"/>
          <w:szCs w:val="24"/>
        </w:rPr>
      </w:pPr>
      <w:r w:rsidRPr="0020564F">
        <w:rPr>
          <w:rFonts w:ascii="Times New Roman" w:hAnsi="Times New Roman"/>
          <w:sz w:val="24"/>
          <w:szCs w:val="24"/>
        </w:rPr>
        <w:t xml:space="preserve">ul. Żytnia 1;  </w:t>
      </w:r>
    </w:p>
    <w:p w14:paraId="26E90E89" w14:textId="5B9A4A18" w:rsidR="000822E7" w:rsidRPr="0020564F" w:rsidRDefault="0051644F" w:rsidP="0051644F">
      <w:pPr>
        <w:pStyle w:val="Akapitzlist"/>
        <w:numPr>
          <w:ilvl w:val="1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0564F">
        <w:rPr>
          <w:rFonts w:ascii="Times New Roman" w:hAnsi="Times New Roman"/>
          <w:sz w:val="24"/>
          <w:szCs w:val="24"/>
        </w:rPr>
        <w:t>Ki</w:t>
      </w:r>
      <w:r w:rsidR="000822E7" w:rsidRPr="0020564F">
        <w:rPr>
          <w:rFonts w:ascii="Times New Roman" w:hAnsi="Times New Roman"/>
          <w:sz w:val="24"/>
          <w:szCs w:val="24"/>
        </w:rPr>
        <w:t>elce</w:t>
      </w:r>
    </w:p>
    <w:p w14:paraId="55DF5BBC" w14:textId="77777777" w:rsidR="000822E7" w:rsidRPr="0020564F" w:rsidRDefault="000822E7" w:rsidP="00302F39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</w:p>
    <w:p w14:paraId="59BAF35C" w14:textId="729BDEE7" w:rsidR="0051644F" w:rsidRPr="0008665B" w:rsidRDefault="00486120" w:rsidP="00FB24E1">
      <w:pPr>
        <w:spacing w:after="0" w:line="240" w:lineRule="auto"/>
        <w:ind w:left="284" w:hanging="284"/>
        <w:jc w:val="both"/>
        <w:rPr>
          <w:rFonts w:ascii="Times New Roman" w:hAnsi="Times New Roman"/>
          <w:strike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</w:t>
      </w:r>
      <w:r w:rsidR="0051644F" w:rsidRPr="0020564F">
        <w:rPr>
          <w:rFonts w:ascii="Times New Roman" w:hAnsi="Times New Roman"/>
          <w:sz w:val="24"/>
          <w:szCs w:val="24"/>
        </w:rPr>
        <w:t xml:space="preserve">. </w:t>
      </w:r>
      <w:r w:rsidR="001A3718" w:rsidRPr="0020564F">
        <w:rPr>
          <w:rFonts w:ascii="Times New Roman" w:hAnsi="Times New Roman"/>
          <w:sz w:val="24"/>
          <w:szCs w:val="24"/>
        </w:rPr>
        <w:t>Zamawiający zapłaci</w:t>
      </w:r>
      <w:r w:rsidR="006C516F" w:rsidRPr="0020564F">
        <w:rPr>
          <w:rFonts w:ascii="Times New Roman" w:hAnsi="Times New Roman"/>
          <w:sz w:val="24"/>
          <w:szCs w:val="24"/>
        </w:rPr>
        <w:t xml:space="preserve"> </w:t>
      </w:r>
      <w:r w:rsidR="001A3718" w:rsidRPr="0020564F">
        <w:rPr>
          <w:rFonts w:ascii="Times New Roman" w:hAnsi="Times New Roman"/>
          <w:sz w:val="24"/>
          <w:szCs w:val="24"/>
        </w:rPr>
        <w:t>Wy</w:t>
      </w:r>
      <w:r w:rsidR="00E87A4F" w:rsidRPr="0020564F">
        <w:rPr>
          <w:rFonts w:ascii="Times New Roman" w:hAnsi="Times New Roman"/>
          <w:sz w:val="24"/>
          <w:szCs w:val="24"/>
        </w:rPr>
        <w:t>konawcy wynagrodzenie „</w:t>
      </w:r>
      <w:r w:rsidR="009475A2" w:rsidRPr="0020564F">
        <w:rPr>
          <w:rFonts w:ascii="Times New Roman" w:hAnsi="Times New Roman"/>
          <w:sz w:val="24"/>
          <w:szCs w:val="24"/>
        </w:rPr>
        <w:t>z dołu”</w:t>
      </w:r>
      <w:r w:rsidR="001A3718" w:rsidRPr="0020564F">
        <w:rPr>
          <w:rFonts w:ascii="Times New Roman" w:hAnsi="Times New Roman"/>
          <w:sz w:val="24"/>
          <w:szCs w:val="24"/>
        </w:rPr>
        <w:t xml:space="preserve">, po zakończeniu każdego </w:t>
      </w:r>
      <w:r w:rsidR="00FB24E1">
        <w:rPr>
          <w:rFonts w:ascii="Times New Roman" w:hAnsi="Times New Roman"/>
          <w:sz w:val="24"/>
          <w:szCs w:val="24"/>
        </w:rPr>
        <w:t>m</w:t>
      </w:r>
      <w:r w:rsidR="001A3718" w:rsidRPr="0020564F">
        <w:rPr>
          <w:rFonts w:ascii="Times New Roman" w:hAnsi="Times New Roman"/>
          <w:sz w:val="24"/>
          <w:szCs w:val="24"/>
        </w:rPr>
        <w:t xml:space="preserve">iesiąca wykonywania usługi, </w:t>
      </w:r>
      <w:r w:rsidR="006C516F" w:rsidRPr="0020564F">
        <w:rPr>
          <w:rFonts w:ascii="Times New Roman" w:hAnsi="Times New Roman"/>
          <w:sz w:val="24"/>
          <w:szCs w:val="24"/>
        </w:rPr>
        <w:t>na podstawie prawidłowo wystawionej faktury VAT, w terminie 14 dni od daty dostarczenia jej Zamawiającemu</w:t>
      </w:r>
      <w:r w:rsidR="0008665B">
        <w:rPr>
          <w:rFonts w:ascii="Times New Roman" w:hAnsi="Times New Roman"/>
          <w:sz w:val="24"/>
          <w:szCs w:val="24"/>
        </w:rPr>
        <w:t>.</w:t>
      </w:r>
    </w:p>
    <w:p w14:paraId="48A9C308" w14:textId="6CCD4CA0" w:rsidR="00233615" w:rsidRPr="0020564F" w:rsidRDefault="00486120" w:rsidP="00A23932">
      <w:p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</w:t>
      </w:r>
      <w:r w:rsidR="0051644F" w:rsidRPr="0020564F">
        <w:rPr>
          <w:rFonts w:ascii="Times New Roman" w:hAnsi="Times New Roman"/>
          <w:sz w:val="24"/>
          <w:szCs w:val="24"/>
        </w:rPr>
        <w:t>.</w:t>
      </w:r>
      <w:r w:rsidR="00FB24E1">
        <w:rPr>
          <w:rFonts w:ascii="Times New Roman" w:hAnsi="Times New Roman"/>
          <w:sz w:val="24"/>
          <w:szCs w:val="24"/>
        </w:rPr>
        <w:t xml:space="preserve"> </w:t>
      </w:r>
      <w:r w:rsidR="00E87A4F" w:rsidRPr="0020564F">
        <w:rPr>
          <w:rFonts w:ascii="Times New Roman" w:hAnsi="Times New Roman"/>
          <w:sz w:val="24"/>
          <w:szCs w:val="24"/>
        </w:rPr>
        <w:t>Wynagrodzenie będzie płatne przelewem, na rachunek bankowy Wykonawcy wskazany na fakturze VAT.</w:t>
      </w:r>
      <w:r w:rsidR="00233615" w:rsidRPr="0020564F">
        <w:rPr>
          <w:rFonts w:ascii="Times New Roman" w:hAnsi="Times New Roman"/>
          <w:sz w:val="24"/>
          <w:szCs w:val="24"/>
        </w:rPr>
        <w:t xml:space="preserve"> </w:t>
      </w:r>
      <w:r w:rsidR="00E87A4F" w:rsidRPr="0020564F">
        <w:rPr>
          <w:rFonts w:ascii="Times New Roman" w:hAnsi="Times New Roman"/>
          <w:sz w:val="24"/>
          <w:szCs w:val="24"/>
        </w:rPr>
        <w:t>Za dzień zapłaty uważa się dzień obciążenia rachunku bankowego Zamawiającego</w:t>
      </w:r>
      <w:r w:rsidR="00A60F4D">
        <w:rPr>
          <w:rFonts w:ascii="Times New Roman" w:hAnsi="Times New Roman"/>
          <w:sz w:val="24"/>
          <w:szCs w:val="24"/>
        </w:rPr>
        <w:t>.</w:t>
      </w:r>
    </w:p>
    <w:p w14:paraId="6BF08C11" w14:textId="162CF719" w:rsidR="00A60F4D" w:rsidRPr="00A60F4D" w:rsidRDefault="00486120" w:rsidP="0008665B">
      <w:pPr>
        <w:tabs>
          <w:tab w:val="left" w:pos="142"/>
        </w:tabs>
        <w:spacing w:after="0" w:line="240" w:lineRule="auto"/>
        <w:ind w:left="284" w:hanging="284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</w:t>
      </w:r>
      <w:r w:rsidR="0051644F" w:rsidRPr="0020564F">
        <w:rPr>
          <w:rFonts w:ascii="Times New Roman" w:hAnsi="Times New Roman"/>
          <w:sz w:val="24"/>
          <w:szCs w:val="24"/>
        </w:rPr>
        <w:t>.</w:t>
      </w:r>
      <w:r w:rsidR="00233615" w:rsidRPr="0020564F">
        <w:rPr>
          <w:rFonts w:ascii="Times New Roman" w:hAnsi="Times New Roman"/>
          <w:sz w:val="24"/>
          <w:szCs w:val="24"/>
        </w:rPr>
        <w:t>Od kwoty wynagrodzenia Zamawiający może potrącić Wykonawcy</w:t>
      </w:r>
      <w:r w:rsidR="00233615" w:rsidRPr="0020564F">
        <w:rPr>
          <w:rFonts w:ascii="Times New Roman" w:eastAsiaTheme="minorHAnsi" w:hAnsi="Times New Roman"/>
          <w:sz w:val="24"/>
          <w:szCs w:val="24"/>
        </w:rPr>
        <w:t xml:space="preserve"> kary umowne oraz inne wydatki obciążające Wykonawcę zgodnie z treścią niniejszej umowy, na co Wykonawca wyraża zgodę.</w:t>
      </w:r>
      <w:r w:rsidR="0008665B" w:rsidRPr="00A60F4D">
        <w:rPr>
          <w:rFonts w:ascii="Times New Roman" w:eastAsiaTheme="minorHAnsi" w:hAnsi="Times New Roman"/>
          <w:sz w:val="24"/>
          <w:szCs w:val="24"/>
        </w:rPr>
        <w:t xml:space="preserve"> </w:t>
      </w:r>
    </w:p>
    <w:p w14:paraId="64AEA3A9" w14:textId="4762A518" w:rsidR="00233615" w:rsidRPr="0020564F" w:rsidRDefault="00486120" w:rsidP="00A23932">
      <w:p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08665B">
        <w:rPr>
          <w:rFonts w:ascii="Times New Roman" w:hAnsi="Times New Roman"/>
          <w:sz w:val="24"/>
          <w:szCs w:val="24"/>
        </w:rPr>
        <w:t>1</w:t>
      </w:r>
      <w:r w:rsidR="00CF2CAB" w:rsidRPr="0020564F">
        <w:rPr>
          <w:rFonts w:ascii="Times New Roman" w:hAnsi="Times New Roman"/>
          <w:sz w:val="24"/>
          <w:szCs w:val="24"/>
        </w:rPr>
        <w:t>.</w:t>
      </w:r>
      <w:r w:rsidR="00233615" w:rsidRPr="0020564F">
        <w:rPr>
          <w:rFonts w:ascii="Times New Roman" w:eastAsiaTheme="minorHAnsi" w:hAnsi="Times New Roman"/>
          <w:sz w:val="24"/>
          <w:szCs w:val="24"/>
        </w:rPr>
        <w:t>Wykonawca nie może bez pisemnej zgody Zamawiająceg</w:t>
      </w:r>
      <w:r w:rsidR="00CF2CAB" w:rsidRPr="0020564F">
        <w:rPr>
          <w:rFonts w:ascii="Times New Roman" w:eastAsiaTheme="minorHAnsi" w:hAnsi="Times New Roman"/>
          <w:sz w:val="24"/>
          <w:szCs w:val="24"/>
        </w:rPr>
        <w:t xml:space="preserve">o, pod rygorem nieważności, </w:t>
      </w:r>
      <w:r w:rsidR="00233615" w:rsidRPr="0020564F">
        <w:rPr>
          <w:rFonts w:ascii="Times New Roman" w:eastAsiaTheme="minorHAnsi" w:hAnsi="Times New Roman"/>
          <w:sz w:val="24"/>
          <w:szCs w:val="24"/>
        </w:rPr>
        <w:t>przenieść wierzytelności, dokonać cesji, przekazu, sprzedaży oraz zastawienia jakiejkolwiek wierzytelności wynikającej z Umowy lub jakiejkolwiek jej części, korzyści z niego lub udziału w nim na osoby trzecie.</w:t>
      </w:r>
    </w:p>
    <w:p w14:paraId="3D058D3A" w14:textId="77777777" w:rsidR="006C516F" w:rsidRPr="0020564F" w:rsidRDefault="006C516F" w:rsidP="00302F39">
      <w:pPr>
        <w:tabs>
          <w:tab w:val="num" w:pos="284"/>
        </w:tabs>
        <w:spacing w:after="0" w:line="240" w:lineRule="auto"/>
        <w:ind w:hanging="720"/>
        <w:jc w:val="both"/>
        <w:rPr>
          <w:rFonts w:ascii="Times New Roman" w:hAnsi="Times New Roman"/>
          <w:b/>
          <w:sz w:val="24"/>
          <w:szCs w:val="24"/>
        </w:rPr>
      </w:pPr>
    </w:p>
    <w:p w14:paraId="3E1788E9" w14:textId="77777777" w:rsidR="00872CC8" w:rsidRDefault="00872CC8" w:rsidP="00302F39">
      <w:pPr>
        <w:tabs>
          <w:tab w:val="num" w:pos="284"/>
        </w:tabs>
        <w:spacing w:after="0" w:line="240" w:lineRule="auto"/>
        <w:ind w:hanging="720"/>
        <w:jc w:val="center"/>
        <w:rPr>
          <w:rFonts w:ascii="Times New Roman" w:hAnsi="Times New Roman"/>
          <w:b/>
          <w:sz w:val="24"/>
          <w:szCs w:val="24"/>
        </w:rPr>
      </w:pPr>
    </w:p>
    <w:p w14:paraId="27EC18B4" w14:textId="77777777" w:rsidR="00872CC8" w:rsidRDefault="00872CC8" w:rsidP="00302F39">
      <w:pPr>
        <w:tabs>
          <w:tab w:val="num" w:pos="284"/>
        </w:tabs>
        <w:spacing w:after="0" w:line="240" w:lineRule="auto"/>
        <w:ind w:hanging="720"/>
        <w:jc w:val="center"/>
        <w:rPr>
          <w:rFonts w:ascii="Times New Roman" w:hAnsi="Times New Roman"/>
          <w:b/>
          <w:sz w:val="24"/>
          <w:szCs w:val="24"/>
        </w:rPr>
      </w:pPr>
    </w:p>
    <w:p w14:paraId="277C84DD" w14:textId="77777777" w:rsidR="00872CC8" w:rsidRDefault="00872CC8" w:rsidP="00302F39">
      <w:pPr>
        <w:tabs>
          <w:tab w:val="num" w:pos="284"/>
        </w:tabs>
        <w:spacing w:after="0" w:line="240" w:lineRule="auto"/>
        <w:ind w:hanging="720"/>
        <w:jc w:val="center"/>
        <w:rPr>
          <w:rFonts w:ascii="Times New Roman" w:hAnsi="Times New Roman"/>
          <w:b/>
          <w:sz w:val="24"/>
          <w:szCs w:val="24"/>
        </w:rPr>
      </w:pPr>
    </w:p>
    <w:p w14:paraId="6F01D318" w14:textId="77777777" w:rsidR="00872CC8" w:rsidRDefault="00872CC8" w:rsidP="00302F39">
      <w:pPr>
        <w:tabs>
          <w:tab w:val="num" w:pos="284"/>
        </w:tabs>
        <w:spacing w:after="0" w:line="240" w:lineRule="auto"/>
        <w:ind w:hanging="720"/>
        <w:jc w:val="center"/>
        <w:rPr>
          <w:rFonts w:ascii="Times New Roman" w:hAnsi="Times New Roman"/>
          <w:b/>
          <w:sz w:val="24"/>
          <w:szCs w:val="24"/>
        </w:rPr>
      </w:pPr>
    </w:p>
    <w:p w14:paraId="1907B12E" w14:textId="6BC27BAB" w:rsidR="00B4051D" w:rsidRPr="0020564F" w:rsidRDefault="006C516F" w:rsidP="00302F39">
      <w:pPr>
        <w:tabs>
          <w:tab w:val="num" w:pos="284"/>
        </w:tabs>
        <w:spacing w:after="0" w:line="240" w:lineRule="auto"/>
        <w:ind w:hanging="720"/>
        <w:jc w:val="center"/>
        <w:rPr>
          <w:rFonts w:ascii="Times New Roman" w:hAnsi="Times New Roman"/>
          <w:b/>
          <w:sz w:val="24"/>
          <w:szCs w:val="24"/>
        </w:rPr>
      </w:pPr>
      <w:r w:rsidRPr="0020564F">
        <w:rPr>
          <w:rFonts w:ascii="Times New Roman" w:hAnsi="Times New Roman"/>
          <w:b/>
          <w:sz w:val="24"/>
          <w:szCs w:val="24"/>
        </w:rPr>
        <w:lastRenderedPageBreak/>
        <w:t xml:space="preserve">§ </w:t>
      </w:r>
      <w:r w:rsidR="00A60F4D">
        <w:rPr>
          <w:rFonts w:ascii="Times New Roman" w:hAnsi="Times New Roman"/>
          <w:b/>
          <w:sz w:val="24"/>
          <w:szCs w:val="24"/>
        </w:rPr>
        <w:t>5</w:t>
      </w:r>
      <w:r w:rsidRPr="0020564F">
        <w:rPr>
          <w:rFonts w:ascii="Times New Roman" w:hAnsi="Times New Roman"/>
          <w:b/>
          <w:sz w:val="24"/>
          <w:szCs w:val="24"/>
        </w:rPr>
        <w:t>.</w:t>
      </w:r>
    </w:p>
    <w:p w14:paraId="5724F3A6" w14:textId="4DC31793" w:rsidR="00B4051D" w:rsidRPr="0020564F" w:rsidRDefault="006C516F" w:rsidP="002A5108">
      <w:pPr>
        <w:pStyle w:val="Akapitzlist"/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hAnsi="Times New Roman"/>
          <w:b/>
          <w:sz w:val="24"/>
          <w:szCs w:val="24"/>
        </w:rPr>
      </w:pPr>
      <w:r w:rsidRPr="0020564F">
        <w:rPr>
          <w:rFonts w:ascii="Times New Roman" w:hAnsi="Times New Roman"/>
          <w:sz w:val="24"/>
          <w:szCs w:val="24"/>
        </w:rPr>
        <w:t>Osobą odpowiedzialną za realizacj</w:t>
      </w:r>
      <w:r w:rsidR="00FB24E1">
        <w:rPr>
          <w:rFonts w:ascii="Times New Roman" w:hAnsi="Times New Roman"/>
          <w:sz w:val="24"/>
          <w:szCs w:val="24"/>
        </w:rPr>
        <w:t>ę</w:t>
      </w:r>
      <w:r w:rsidRPr="0020564F">
        <w:rPr>
          <w:rFonts w:ascii="Times New Roman" w:hAnsi="Times New Roman"/>
          <w:sz w:val="24"/>
          <w:szCs w:val="24"/>
        </w:rPr>
        <w:t xml:space="preserve"> umowy ze strony Wykonawcy jest : </w:t>
      </w:r>
    </w:p>
    <w:p w14:paraId="3FA3FB26" w14:textId="482AF75C" w:rsidR="00B4051D" w:rsidRPr="002135A9" w:rsidRDefault="002135A9" w:rsidP="00302F39">
      <w:pPr>
        <w:pStyle w:val="Akapitzlist"/>
        <w:tabs>
          <w:tab w:val="num" w:pos="284"/>
        </w:tabs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………………………………….</w:t>
      </w:r>
      <w:r w:rsidR="00331168" w:rsidRPr="002135A9">
        <w:rPr>
          <w:rFonts w:ascii="Times New Roman" w:hAnsi="Times New Roman"/>
          <w:b/>
          <w:sz w:val="24"/>
          <w:szCs w:val="24"/>
        </w:rPr>
        <w:t xml:space="preserve"> </w:t>
      </w:r>
      <w:r w:rsidR="006C516F" w:rsidRPr="002135A9">
        <w:rPr>
          <w:rFonts w:ascii="Times New Roman" w:hAnsi="Times New Roman"/>
          <w:b/>
          <w:sz w:val="24"/>
          <w:szCs w:val="24"/>
        </w:rPr>
        <w:t>tel</w:t>
      </w:r>
      <w:r w:rsidR="00D27361" w:rsidRPr="002135A9">
        <w:rPr>
          <w:rFonts w:ascii="Times New Roman" w:hAnsi="Times New Roman"/>
          <w:b/>
          <w:sz w:val="24"/>
          <w:szCs w:val="24"/>
        </w:rPr>
        <w:t>.</w:t>
      </w:r>
      <w:r w:rsidR="006C516F" w:rsidRPr="002135A9">
        <w:rPr>
          <w:rFonts w:ascii="Times New Roman" w:hAnsi="Times New Roman"/>
          <w:b/>
          <w:sz w:val="24"/>
          <w:szCs w:val="24"/>
        </w:rPr>
        <w:t xml:space="preserve">: </w:t>
      </w:r>
      <w:r w:rsidRPr="002135A9">
        <w:rPr>
          <w:rFonts w:ascii="Times New Roman" w:hAnsi="Times New Roman"/>
          <w:b/>
          <w:sz w:val="24"/>
          <w:szCs w:val="24"/>
        </w:rPr>
        <w:t>………………</w:t>
      </w:r>
      <w:r w:rsidRPr="002135A9">
        <w:rPr>
          <w:rFonts w:ascii="Times New Roman" w:hAnsi="Times New Roman"/>
          <w:sz w:val="24"/>
          <w:szCs w:val="24"/>
        </w:rPr>
        <w:t xml:space="preserve"> </w:t>
      </w:r>
      <w:r w:rsidRPr="007830F4">
        <w:rPr>
          <w:rFonts w:ascii="Times New Roman" w:hAnsi="Times New Roman"/>
          <w:b/>
          <w:sz w:val="24"/>
          <w:szCs w:val="24"/>
        </w:rPr>
        <w:t>e-mail:</w:t>
      </w:r>
      <w:r w:rsidRPr="002135A9">
        <w:rPr>
          <w:rFonts w:ascii="Times New Roman" w:hAnsi="Times New Roman"/>
          <w:sz w:val="24"/>
          <w:szCs w:val="24"/>
        </w:rPr>
        <w:t xml:space="preserve"> ……………………………</w:t>
      </w:r>
    </w:p>
    <w:p w14:paraId="10E6C476" w14:textId="77777777" w:rsidR="006039E4" w:rsidRPr="0020564F" w:rsidRDefault="00B4051D" w:rsidP="002A5108">
      <w:pPr>
        <w:pStyle w:val="Akapitzlist"/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hAnsi="Times New Roman"/>
          <w:b/>
          <w:sz w:val="24"/>
          <w:szCs w:val="24"/>
        </w:rPr>
      </w:pPr>
      <w:r w:rsidRPr="0020564F">
        <w:rPr>
          <w:rFonts w:ascii="Times New Roman" w:hAnsi="Times New Roman"/>
          <w:sz w:val="24"/>
          <w:szCs w:val="24"/>
        </w:rPr>
        <w:t>Osobami   odpowiedzialnymi</w:t>
      </w:r>
      <w:r w:rsidR="006C516F" w:rsidRPr="0020564F">
        <w:rPr>
          <w:rFonts w:ascii="Times New Roman" w:hAnsi="Times New Roman"/>
          <w:sz w:val="24"/>
          <w:szCs w:val="24"/>
        </w:rPr>
        <w:t xml:space="preserve"> </w:t>
      </w:r>
      <w:r w:rsidRPr="0020564F">
        <w:rPr>
          <w:rFonts w:ascii="Times New Roman" w:hAnsi="Times New Roman"/>
          <w:sz w:val="24"/>
          <w:szCs w:val="24"/>
        </w:rPr>
        <w:t xml:space="preserve"> za realizację</w:t>
      </w:r>
      <w:r w:rsidR="006C516F" w:rsidRPr="0020564F">
        <w:rPr>
          <w:rFonts w:ascii="Times New Roman" w:hAnsi="Times New Roman"/>
          <w:sz w:val="24"/>
          <w:szCs w:val="24"/>
        </w:rPr>
        <w:t xml:space="preserve"> umowy ze strony Zamawiającego </w:t>
      </w:r>
      <w:r w:rsidRPr="0020564F">
        <w:rPr>
          <w:rFonts w:ascii="Times New Roman" w:hAnsi="Times New Roman"/>
          <w:sz w:val="24"/>
          <w:szCs w:val="24"/>
        </w:rPr>
        <w:t>są Kierownicy poszczególnych pływalni:</w:t>
      </w:r>
    </w:p>
    <w:p w14:paraId="000BACAD" w14:textId="6D1EF728" w:rsidR="002F627C" w:rsidRPr="0020564F" w:rsidRDefault="002F627C" w:rsidP="00302F39">
      <w:pPr>
        <w:spacing w:after="0" w:line="24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0564F">
        <w:rPr>
          <w:rFonts w:ascii="Times New Roman" w:eastAsia="Times New Roman" w:hAnsi="Times New Roman"/>
          <w:sz w:val="24"/>
          <w:szCs w:val="24"/>
          <w:lang w:eastAsia="pl-PL"/>
        </w:rPr>
        <w:t>- Kryta Pływalnia „DELFIN” ul. Krakows</w:t>
      </w:r>
      <w:r w:rsidR="000F67A1" w:rsidRPr="0020564F">
        <w:rPr>
          <w:rFonts w:ascii="Times New Roman" w:eastAsia="Times New Roman" w:hAnsi="Times New Roman"/>
          <w:sz w:val="24"/>
          <w:szCs w:val="24"/>
          <w:lang w:eastAsia="pl-PL"/>
        </w:rPr>
        <w:t>ka 2</w:t>
      </w:r>
      <w:r w:rsidRPr="0020564F">
        <w:rPr>
          <w:rFonts w:ascii="Times New Roman" w:eastAsia="Times New Roman" w:hAnsi="Times New Roman"/>
          <w:sz w:val="24"/>
          <w:szCs w:val="24"/>
          <w:lang w:eastAsia="pl-PL"/>
        </w:rPr>
        <w:t>- Piotr Janus - tel.:41 3669011</w:t>
      </w:r>
      <w:r w:rsidR="0008665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5AEC191A" w14:textId="3B2A9EE8" w:rsidR="002F627C" w:rsidRPr="0020564F" w:rsidRDefault="002F627C" w:rsidP="00302F39">
      <w:pPr>
        <w:spacing w:after="0" w:line="24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0564F">
        <w:rPr>
          <w:rFonts w:ascii="Times New Roman" w:eastAsia="Times New Roman" w:hAnsi="Times New Roman"/>
          <w:sz w:val="24"/>
          <w:szCs w:val="24"/>
          <w:lang w:eastAsia="pl-PL"/>
        </w:rPr>
        <w:t>- Kryta Pływalnia „ORKA” ul. Kujawska 18- Marzena Gołda – tel.: 41 3420051</w:t>
      </w:r>
      <w:r w:rsidR="0008665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2E8BD363" w14:textId="5C120A86" w:rsidR="002F627C" w:rsidRPr="0020564F" w:rsidRDefault="002F627C" w:rsidP="00302F39">
      <w:pPr>
        <w:spacing w:after="0" w:line="24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0564F">
        <w:rPr>
          <w:rFonts w:ascii="Times New Roman" w:eastAsia="Times New Roman" w:hAnsi="Times New Roman"/>
          <w:sz w:val="24"/>
          <w:szCs w:val="24"/>
          <w:lang w:eastAsia="pl-PL"/>
        </w:rPr>
        <w:t>- Kryta Pływal</w:t>
      </w:r>
      <w:r w:rsidR="000F04D0" w:rsidRPr="0020564F">
        <w:rPr>
          <w:rFonts w:ascii="Times New Roman" w:eastAsia="Times New Roman" w:hAnsi="Times New Roman"/>
          <w:sz w:val="24"/>
          <w:szCs w:val="24"/>
          <w:lang w:eastAsia="pl-PL"/>
        </w:rPr>
        <w:t>nia „MORS” ul. Marszałkowska</w:t>
      </w:r>
      <w:r w:rsidRPr="0020564F">
        <w:rPr>
          <w:rFonts w:ascii="Times New Roman" w:eastAsia="Times New Roman" w:hAnsi="Times New Roman"/>
          <w:sz w:val="24"/>
          <w:szCs w:val="24"/>
          <w:lang w:eastAsia="pl-PL"/>
        </w:rPr>
        <w:t xml:space="preserve"> 96- Piotr Hajdukiewicz – tel.:  41 3627471</w:t>
      </w:r>
      <w:r w:rsidR="0008665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45395561" w14:textId="70F40288" w:rsidR="002F627C" w:rsidRPr="0020564F" w:rsidRDefault="002F627C" w:rsidP="00302F39">
      <w:pPr>
        <w:spacing w:after="0" w:line="24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0564F">
        <w:rPr>
          <w:rFonts w:ascii="Times New Roman" w:eastAsia="Times New Roman" w:hAnsi="Times New Roman"/>
          <w:sz w:val="24"/>
          <w:szCs w:val="24"/>
          <w:lang w:eastAsia="pl-PL"/>
        </w:rPr>
        <w:t>- Kryta Pływalnia ”FOKA” ul</w:t>
      </w:r>
      <w:r w:rsidR="002135A9">
        <w:rPr>
          <w:rFonts w:ascii="Times New Roman" w:eastAsia="Times New Roman" w:hAnsi="Times New Roman"/>
          <w:sz w:val="24"/>
          <w:szCs w:val="24"/>
          <w:lang w:eastAsia="pl-PL"/>
        </w:rPr>
        <w:t>. Barwinek 31- Tomasz Strzębała</w:t>
      </w:r>
      <w:r w:rsidRPr="0020564F">
        <w:rPr>
          <w:rFonts w:ascii="Times New Roman" w:eastAsia="Times New Roman" w:hAnsi="Times New Roman"/>
          <w:sz w:val="24"/>
          <w:szCs w:val="24"/>
          <w:lang w:eastAsia="pl-PL"/>
        </w:rPr>
        <w:t xml:space="preserve"> –tel.:   41 3676838</w:t>
      </w:r>
      <w:r w:rsidR="0008665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438D50F7" w14:textId="664E9D43" w:rsidR="002F627C" w:rsidRPr="0020564F" w:rsidRDefault="002F627C" w:rsidP="00302F39">
      <w:pPr>
        <w:spacing w:after="0" w:line="24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0564F">
        <w:rPr>
          <w:rFonts w:ascii="Times New Roman" w:eastAsia="Times New Roman" w:hAnsi="Times New Roman"/>
          <w:sz w:val="24"/>
          <w:szCs w:val="24"/>
          <w:lang w:eastAsia="pl-PL"/>
        </w:rPr>
        <w:t>- Kryta Pływa</w:t>
      </w:r>
      <w:r w:rsidR="000F67A1" w:rsidRPr="0020564F">
        <w:rPr>
          <w:rFonts w:ascii="Times New Roman" w:eastAsia="Times New Roman" w:hAnsi="Times New Roman"/>
          <w:sz w:val="24"/>
          <w:szCs w:val="24"/>
          <w:lang w:eastAsia="pl-PL"/>
        </w:rPr>
        <w:t>lnia „JURAJSKA”  ul. Jurajska 7</w:t>
      </w:r>
      <w:r w:rsidRPr="0020564F">
        <w:rPr>
          <w:rFonts w:ascii="Times New Roman" w:eastAsia="Times New Roman" w:hAnsi="Times New Roman"/>
          <w:sz w:val="24"/>
          <w:szCs w:val="24"/>
          <w:lang w:eastAsia="pl-PL"/>
        </w:rPr>
        <w:t>- Zofia Kubicka – tel.: 41 364 2171</w:t>
      </w:r>
      <w:r w:rsidR="0008665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1F67EEB2" w14:textId="301D122A" w:rsidR="002F627C" w:rsidRPr="0020564F" w:rsidRDefault="002F627C" w:rsidP="00302F39">
      <w:pPr>
        <w:spacing w:after="0" w:line="24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0564F">
        <w:rPr>
          <w:rFonts w:ascii="Times New Roman" w:eastAsia="Times New Roman" w:hAnsi="Times New Roman"/>
          <w:sz w:val="24"/>
          <w:szCs w:val="24"/>
          <w:lang w:eastAsia="pl-PL"/>
        </w:rPr>
        <w:t>- Basen Letni ul. Szczecińska 1 – Andrzej Nańczyk , tel</w:t>
      </w:r>
      <w:r w:rsidR="000F04D0" w:rsidRPr="0020564F"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r w:rsidRPr="0020564F">
        <w:rPr>
          <w:rFonts w:ascii="Times New Roman" w:eastAsia="Times New Roman" w:hAnsi="Times New Roman"/>
          <w:sz w:val="24"/>
          <w:szCs w:val="24"/>
          <w:lang w:eastAsia="pl-PL"/>
        </w:rPr>
        <w:t>: 41 3440712</w:t>
      </w:r>
      <w:r w:rsidR="0008665B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713CE9C5" w14:textId="77777777" w:rsidR="006C516F" w:rsidRPr="0020564F" w:rsidRDefault="006C516F" w:rsidP="00302F39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p w14:paraId="48E112DE" w14:textId="255263B8" w:rsidR="006C516F" w:rsidRPr="0020564F" w:rsidRDefault="002F627C" w:rsidP="00302F39">
      <w:pPr>
        <w:tabs>
          <w:tab w:val="num" w:pos="284"/>
        </w:tabs>
        <w:spacing w:after="0" w:line="240" w:lineRule="auto"/>
        <w:ind w:hanging="720"/>
        <w:jc w:val="center"/>
        <w:rPr>
          <w:rFonts w:ascii="Times New Roman" w:hAnsi="Times New Roman"/>
          <w:b/>
          <w:sz w:val="24"/>
          <w:szCs w:val="24"/>
        </w:rPr>
      </w:pPr>
      <w:r w:rsidRPr="0020564F">
        <w:rPr>
          <w:rFonts w:ascii="Times New Roman" w:hAnsi="Times New Roman"/>
          <w:b/>
          <w:sz w:val="24"/>
          <w:szCs w:val="24"/>
        </w:rPr>
        <w:t xml:space="preserve">§ </w:t>
      </w:r>
      <w:r w:rsidR="00A60F4D">
        <w:rPr>
          <w:rFonts w:ascii="Times New Roman" w:hAnsi="Times New Roman"/>
          <w:b/>
          <w:sz w:val="24"/>
          <w:szCs w:val="24"/>
        </w:rPr>
        <w:t>6</w:t>
      </w:r>
      <w:r w:rsidR="009475A2" w:rsidRPr="0020564F">
        <w:rPr>
          <w:rFonts w:ascii="Times New Roman" w:hAnsi="Times New Roman"/>
          <w:b/>
          <w:sz w:val="24"/>
          <w:szCs w:val="24"/>
        </w:rPr>
        <w:t>.</w:t>
      </w:r>
    </w:p>
    <w:p w14:paraId="7D9DA27D" w14:textId="6E1C708D" w:rsidR="000F67A1" w:rsidRPr="0020564F" w:rsidRDefault="000F67A1" w:rsidP="00302F39">
      <w:p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0564F">
        <w:rPr>
          <w:rFonts w:ascii="Times New Roman" w:hAnsi="Times New Roman"/>
          <w:sz w:val="24"/>
          <w:szCs w:val="24"/>
        </w:rPr>
        <w:t xml:space="preserve">1. </w:t>
      </w:r>
      <w:r w:rsidR="006C516F" w:rsidRPr="0020564F">
        <w:rPr>
          <w:rFonts w:ascii="Times New Roman" w:hAnsi="Times New Roman"/>
          <w:sz w:val="24"/>
          <w:szCs w:val="24"/>
        </w:rPr>
        <w:t xml:space="preserve">W przypadku odstąpienia od umowy przez Wykonawcę, lub odstąpienia od umowy </w:t>
      </w:r>
      <w:r w:rsidRPr="0020564F">
        <w:rPr>
          <w:rFonts w:ascii="Times New Roman" w:hAnsi="Times New Roman"/>
          <w:sz w:val="24"/>
          <w:szCs w:val="24"/>
        </w:rPr>
        <w:t xml:space="preserve"> </w:t>
      </w:r>
      <w:r w:rsidR="006C516F" w:rsidRPr="0020564F">
        <w:rPr>
          <w:rFonts w:ascii="Times New Roman" w:hAnsi="Times New Roman"/>
          <w:sz w:val="24"/>
          <w:szCs w:val="24"/>
        </w:rPr>
        <w:t xml:space="preserve">przez Zamawiającego z przyczyn leżących po stronie Wykonawcy, </w:t>
      </w:r>
      <w:r w:rsidR="00233615" w:rsidRPr="0020564F">
        <w:rPr>
          <w:rFonts w:ascii="Times New Roman" w:hAnsi="Times New Roman"/>
          <w:sz w:val="24"/>
          <w:szCs w:val="24"/>
        </w:rPr>
        <w:t xml:space="preserve">Wykonawca zapłaci </w:t>
      </w:r>
      <w:r w:rsidR="006C516F" w:rsidRPr="0020564F">
        <w:rPr>
          <w:rFonts w:ascii="Times New Roman" w:hAnsi="Times New Roman"/>
          <w:sz w:val="24"/>
          <w:szCs w:val="24"/>
        </w:rPr>
        <w:t xml:space="preserve">Zamawiającemu </w:t>
      </w:r>
      <w:r w:rsidR="00233615" w:rsidRPr="0020564F">
        <w:rPr>
          <w:rFonts w:ascii="Times New Roman" w:hAnsi="Times New Roman"/>
          <w:sz w:val="24"/>
          <w:szCs w:val="24"/>
        </w:rPr>
        <w:t>karę umowną</w:t>
      </w:r>
      <w:r w:rsidR="006C516F" w:rsidRPr="0020564F">
        <w:rPr>
          <w:rFonts w:ascii="Times New Roman" w:hAnsi="Times New Roman"/>
          <w:sz w:val="24"/>
          <w:szCs w:val="24"/>
        </w:rPr>
        <w:t xml:space="preserve"> w wysoko</w:t>
      </w:r>
      <w:r w:rsidR="0035146F" w:rsidRPr="0020564F">
        <w:rPr>
          <w:rFonts w:ascii="Times New Roman" w:hAnsi="Times New Roman"/>
          <w:sz w:val="24"/>
          <w:szCs w:val="24"/>
        </w:rPr>
        <w:t xml:space="preserve">ści 20 % </w:t>
      </w:r>
      <w:r w:rsidR="00233615" w:rsidRPr="0020564F">
        <w:rPr>
          <w:rFonts w:ascii="Times New Roman" w:hAnsi="Times New Roman"/>
          <w:sz w:val="24"/>
          <w:szCs w:val="24"/>
        </w:rPr>
        <w:t>wynagrodzenia umownego brutto, określonego</w:t>
      </w:r>
      <w:r w:rsidR="0035146F" w:rsidRPr="0020564F">
        <w:rPr>
          <w:rFonts w:ascii="Times New Roman" w:hAnsi="Times New Roman"/>
          <w:sz w:val="24"/>
          <w:szCs w:val="24"/>
        </w:rPr>
        <w:t xml:space="preserve"> </w:t>
      </w:r>
      <w:r w:rsidR="00D27361" w:rsidRPr="0020564F">
        <w:rPr>
          <w:rFonts w:ascii="Times New Roman" w:hAnsi="Times New Roman"/>
          <w:sz w:val="24"/>
          <w:szCs w:val="24"/>
        </w:rPr>
        <w:t xml:space="preserve">w </w:t>
      </w:r>
      <w:r w:rsidR="0035146F" w:rsidRPr="0020564F">
        <w:rPr>
          <w:rFonts w:ascii="Times New Roman" w:hAnsi="Times New Roman"/>
          <w:sz w:val="24"/>
          <w:szCs w:val="24"/>
        </w:rPr>
        <w:t>§</w:t>
      </w:r>
      <w:r w:rsidR="00A60F4D">
        <w:rPr>
          <w:rFonts w:ascii="Times New Roman" w:hAnsi="Times New Roman"/>
          <w:sz w:val="24"/>
          <w:szCs w:val="24"/>
        </w:rPr>
        <w:t xml:space="preserve"> 4</w:t>
      </w:r>
      <w:r w:rsidR="0035146F" w:rsidRPr="0020564F">
        <w:rPr>
          <w:rFonts w:ascii="Times New Roman" w:hAnsi="Times New Roman"/>
          <w:sz w:val="24"/>
          <w:szCs w:val="24"/>
        </w:rPr>
        <w:t xml:space="preserve"> ust. 1 umowy. </w:t>
      </w:r>
    </w:p>
    <w:p w14:paraId="0C4408EB" w14:textId="5CB39E4C" w:rsidR="00302F39" w:rsidRPr="00B73324" w:rsidRDefault="00872CC8" w:rsidP="00302F39">
      <w:pPr>
        <w:spacing w:after="0" w:line="240" w:lineRule="auto"/>
        <w:ind w:left="284" w:hanging="284"/>
        <w:jc w:val="both"/>
        <w:rPr>
          <w:rFonts w:ascii="Times New Roman" w:hAnsi="Times New Roman"/>
          <w:strike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302F39" w:rsidRPr="0020564F">
        <w:rPr>
          <w:rFonts w:ascii="Times New Roman" w:hAnsi="Times New Roman"/>
          <w:sz w:val="24"/>
          <w:szCs w:val="24"/>
        </w:rPr>
        <w:t xml:space="preserve">. Za </w:t>
      </w:r>
      <w:r w:rsidR="00B2746B" w:rsidRPr="00872CC8">
        <w:rPr>
          <w:rFonts w:ascii="Times New Roman" w:hAnsi="Times New Roman"/>
          <w:sz w:val="24"/>
          <w:szCs w:val="24"/>
        </w:rPr>
        <w:t>opóźnienie</w:t>
      </w:r>
      <w:r w:rsidR="00302F39" w:rsidRPr="00872CC8">
        <w:rPr>
          <w:rFonts w:ascii="Times New Roman" w:hAnsi="Times New Roman"/>
          <w:sz w:val="24"/>
          <w:szCs w:val="24"/>
        </w:rPr>
        <w:t xml:space="preserve"> w wykonaniu umowy </w:t>
      </w:r>
      <w:r w:rsidRPr="00872CC8">
        <w:rPr>
          <w:rFonts w:ascii="Times New Roman" w:hAnsi="Times New Roman"/>
          <w:sz w:val="24"/>
          <w:szCs w:val="24"/>
        </w:rPr>
        <w:t xml:space="preserve"> W</w:t>
      </w:r>
      <w:r w:rsidR="00302F39" w:rsidRPr="00872CC8">
        <w:rPr>
          <w:rFonts w:ascii="Times New Roman" w:hAnsi="Times New Roman"/>
          <w:sz w:val="24"/>
          <w:szCs w:val="24"/>
        </w:rPr>
        <w:t>ykonawca zapłaci Zamawiaj</w:t>
      </w:r>
      <w:r w:rsidR="00092A01" w:rsidRPr="00872CC8">
        <w:rPr>
          <w:rFonts w:ascii="Times New Roman" w:hAnsi="Times New Roman"/>
          <w:sz w:val="24"/>
          <w:szCs w:val="24"/>
        </w:rPr>
        <w:t xml:space="preserve">ącemu karę umowną w wysokości 0,1 </w:t>
      </w:r>
      <w:r w:rsidR="00302F39" w:rsidRPr="00872CC8">
        <w:rPr>
          <w:rFonts w:ascii="Times New Roman" w:hAnsi="Times New Roman"/>
          <w:sz w:val="24"/>
          <w:szCs w:val="24"/>
        </w:rPr>
        <w:t>% wynagrodzenia umownego brutto, określonego w §</w:t>
      </w:r>
      <w:r w:rsidR="00A60F4D" w:rsidRPr="00872CC8">
        <w:rPr>
          <w:rFonts w:ascii="Times New Roman" w:hAnsi="Times New Roman"/>
          <w:sz w:val="24"/>
          <w:szCs w:val="24"/>
        </w:rPr>
        <w:t xml:space="preserve"> 4</w:t>
      </w:r>
      <w:r w:rsidR="00302F39" w:rsidRPr="00872CC8">
        <w:rPr>
          <w:rFonts w:ascii="Times New Roman" w:hAnsi="Times New Roman"/>
          <w:sz w:val="24"/>
          <w:szCs w:val="24"/>
        </w:rPr>
        <w:t xml:space="preserve"> ust. 1 umowy, za każdy dzień </w:t>
      </w:r>
      <w:r w:rsidR="00B2746B" w:rsidRPr="00872CC8">
        <w:rPr>
          <w:rFonts w:ascii="Times New Roman" w:hAnsi="Times New Roman"/>
          <w:sz w:val="24"/>
          <w:szCs w:val="24"/>
        </w:rPr>
        <w:t>opóźnienia</w:t>
      </w:r>
      <w:r w:rsidR="00B73324" w:rsidRPr="00872CC8">
        <w:rPr>
          <w:rFonts w:ascii="Times New Roman" w:hAnsi="Times New Roman"/>
          <w:sz w:val="24"/>
          <w:szCs w:val="24"/>
        </w:rPr>
        <w:t>.</w:t>
      </w:r>
    </w:p>
    <w:p w14:paraId="5DA151C5" w14:textId="13D0018E" w:rsidR="00A60F4D" w:rsidRDefault="00872CC8" w:rsidP="0045727B">
      <w:pPr>
        <w:spacing w:after="0" w:line="240" w:lineRule="auto"/>
        <w:ind w:left="284" w:hanging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302F39" w:rsidRPr="0020564F">
        <w:rPr>
          <w:rFonts w:ascii="Times New Roman" w:hAnsi="Times New Roman"/>
          <w:sz w:val="24"/>
          <w:szCs w:val="24"/>
        </w:rPr>
        <w:t>.</w:t>
      </w:r>
      <w:r w:rsidR="0045727B">
        <w:rPr>
          <w:rFonts w:ascii="Times New Roman" w:hAnsi="Times New Roman"/>
          <w:sz w:val="24"/>
          <w:szCs w:val="24"/>
        </w:rPr>
        <w:t xml:space="preserve"> </w:t>
      </w:r>
      <w:r w:rsidR="00302F39" w:rsidRPr="0020564F">
        <w:rPr>
          <w:rFonts w:ascii="Times New Roman" w:hAnsi="Times New Roman"/>
          <w:sz w:val="24"/>
          <w:szCs w:val="24"/>
        </w:rPr>
        <w:t xml:space="preserve">Zamawiającemu przysługuje prawo dochodzenia odszkodowania uzupełniającego, </w:t>
      </w:r>
      <w:r w:rsidR="00E1412D">
        <w:rPr>
          <w:rFonts w:ascii="Times New Roman" w:hAnsi="Times New Roman"/>
          <w:sz w:val="24"/>
          <w:szCs w:val="24"/>
        </w:rPr>
        <w:br/>
      </w:r>
      <w:r w:rsidR="00302F39" w:rsidRPr="0020564F">
        <w:rPr>
          <w:rFonts w:ascii="Times New Roman" w:hAnsi="Times New Roman"/>
          <w:sz w:val="24"/>
          <w:szCs w:val="24"/>
        </w:rPr>
        <w:t>w przypadku gdy wysokość poniesionej szkody przewyższa wysokość kar umownych</w:t>
      </w:r>
      <w:r w:rsidR="00A60F4D">
        <w:rPr>
          <w:rFonts w:ascii="Times New Roman" w:hAnsi="Times New Roman"/>
          <w:sz w:val="24"/>
          <w:szCs w:val="24"/>
        </w:rPr>
        <w:t>.</w:t>
      </w:r>
    </w:p>
    <w:p w14:paraId="6D3EAE02" w14:textId="7DC08453" w:rsidR="00302F39" w:rsidRPr="00A60F4D" w:rsidRDefault="00302F39" w:rsidP="00872CC8">
      <w:pPr>
        <w:pStyle w:val="Akapitzlist"/>
        <w:numPr>
          <w:ilvl w:val="0"/>
          <w:numId w:val="18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60F4D">
        <w:rPr>
          <w:rFonts w:ascii="Times New Roman" w:hAnsi="Times New Roman"/>
          <w:sz w:val="24"/>
          <w:szCs w:val="24"/>
        </w:rPr>
        <w:t>W razie naliczenia kar umownych, Zamawiający może je potrącić z wynagrodzenia przysługującego Wykonawcy.</w:t>
      </w:r>
    </w:p>
    <w:p w14:paraId="44D4AED6" w14:textId="77777777" w:rsidR="00D27361" w:rsidRPr="0020564F" w:rsidRDefault="00D27361" w:rsidP="00302F39">
      <w:pPr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</w:p>
    <w:p w14:paraId="2E440EA0" w14:textId="7138A0B5" w:rsidR="006C516F" w:rsidRPr="0020564F" w:rsidRDefault="000F67A1" w:rsidP="00302F39">
      <w:pPr>
        <w:tabs>
          <w:tab w:val="num" w:pos="284"/>
        </w:tabs>
        <w:spacing w:after="0" w:line="240" w:lineRule="auto"/>
        <w:ind w:left="360" w:hanging="720"/>
        <w:jc w:val="center"/>
        <w:rPr>
          <w:rFonts w:ascii="Times New Roman" w:hAnsi="Times New Roman"/>
          <w:b/>
          <w:sz w:val="24"/>
          <w:szCs w:val="24"/>
        </w:rPr>
      </w:pPr>
      <w:r w:rsidRPr="0020564F">
        <w:rPr>
          <w:rFonts w:ascii="Times New Roman" w:hAnsi="Times New Roman"/>
          <w:b/>
          <w:sz w:val="24"/>
          <w:szCs w:val="24"/>
        </w:rPr>
        <w:t xml:space="preserve">§ </w:t>
      </w:r>
      <w:r w:rsidR="00A60F4D">
        <w:rPr>
          <w:rFonts w:ascii="Times New Roman" w:hAnsi="Times New Roman"/>
          <w:b/>
          <w:sz w:val="24"/>
          <w:szCs w:val="24"/>
        </w:rPr>
        <w:t>7</w:t>
      </w:r>
      <w:r w:rsidR="00FB24E1">
        <w:rPr>
          <w:rFonts w:ascii="Times New Roman" w:hAnsi="Times New Roman"/>
          <w:b/>
          <w:sz w:val="24"/>
          <w:szCs w:val="24"/>
        </w:rPr>
        <w:t>.</w:t>
      </w:r>
    </w:p>
    <w:p w14:paraId="03F1E386" w14:textId="219D1F17" w:rsidR="00D952D9" w:rsidRPr="0020564F" w:rsidRDefault="006C516F" w:rsidP="00302F39">
      <w:pPr>
        <w:pStyle w:val="Akapitzlist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0564F">
        <w:rPr>
          <w:rFonts w:ascii="Times New Roman" w:hAnsi="Times New Roman"/>
          <w:sz w:val="24"/>
          <w:szCs w:val="24"/>
        </w:rPr>
        <w:t>Strony dopuszczają możliwość zmiany postanowień  umowy w zakresi</w:t>
      </w:r>
      <w:r w:rsidR="00D952D9" w:rsidRPr="0020564F">
        <w:rPr>
          <w:rFonts w:ascii="Times New Roman" w:hAnsi="Times New Roman"/>
          <w:sz w:val="24"/>
          <w:szCs w:val="24"/>
        </w:rPr>
        <w:t xml:space="preserve">e </w:t>
      </w:r>
      <w:r w:rsidR="000F67A1" w:rsidRPr="0020564F">
        <w:rPr>
          <w:rFonts w:ascii="Times New Roman" w:hAnsi="Times New Roman"/>
          <w:sz w:val="24"/>
          <w:szCs w:val="24"/>
        </w:rPr>
        <w:t>zmiany ob</w:t>
      </w:r>
      <w:r w:rsidR="00CF2CAB" w:rsidRPr="0020564F">
        <w:rPr>
          <w:rFonts w:ascii="Times New Roman" w:hAnsi="Times New Roman"/>
          <w:sz w:val="24"/>
          <w:szCs w:val="24"/>
        </w:rPr>
        <w:t>owiązującej stawki podatku VAT.</w:t>
      </w:r>
    </w:p>
    <w:p w14:paraId="71B24586" w14:textId="23BE8289" w:rsidR="006C516F" w:rsidRPr="0020564F" w:rsidRDefault="00D952D9" w:rsidP="00302F3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0564F">
        <w:rPr>
          <w:rFonts w:ascii="Times New Roman" w:hAnsi="Times New Roman"/>
          <w:sz w:val="24"/>
          <w:szCs w:val="24"/>
        </w:rPr>
        <w:t xml:space="preserve">2.  Uzasadnione zwiększenie ilości i rodzaju badań wody nie wymaga aneksu do umowy. </w:t>
      </w:r>
    </w:p>
    <w:p w14:paraId="5F220835" w14:textId="77777777" w:rsidR="00D27361" w:rsidRPr="0020564F" w:rsidRDefault="00D27361" w:rsidP="00302F3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81C26DB" w14:textId="0039943C" w:rsidR="0051644F" w:rsidRPr="0020564F" w:rsidRDefault="000F67A1" w:rsidP="00FB24E1">
      <w:pPr>
        <w:tabs>
          <w:tab w:val="num" w:pos="284"/>
        </w:tabs>
        <w:spacing w:after="0" w:line="240" w:lineRule="auto"/>
        <w:ind w:left="360" w:hanging="720"/>
        <w:jc w:val="center"/>
        <w:rPr>
          <w:rFonts w:ascii="Times New Roman" w:hAnsi="Times New Roman"/>
          <w:b/>
          <w:sz w:val="24"/>
          <w:szCs w:val="24"/>
        </w:rPr>
      </w:pPr>
      <w:r w:rsidRPr="0020564F">
        <w:rPr>
          <w:rFonts w:ascii="Times New Roman" w:hAnsi="Times New Roman"/>
          <w:b/>
          <w:sz w:val="24"/>
          <w:szCs w:val="24"/>
        </w:rPr>
        <w:t xml:space="preserve">§ </w:t>
      </w:r>
      <w:r w:rsidR="00A60F4D">
        <w:rPr>
          <w:rFonts w:ascii="Times New Roman" w:hAnsi="Times New Roman"/>
          <w:b/>
          <w:sz w:val="24"/>
          <w:szCs w:val="24"/>
        </w:rPr>
        <w:t>8</w:t>
      </w:r>
      <w:r w:rsidR="00FB24E1">
        <w:rPr>
          <w:rFonts w:ascii="Times New Roman" w:hAnsi="Times New Roman"/>
          <w:b/>
          <w:sz w:val="24"/>
          <w:szCs w:val="24"/>
        </w:rPr>
        <w:t>.</w:t>
      </w:r>
    </w:p>
    <w:p w14:paraId="63D85664" w14:textId="77777777" w:rsidR="0051644F" w:rsidRPr="0020564F" w:rsidRDefault="0051644F" w:rsidP="00AC425C">
      <w:pPr>
        <w:tabs>
          <w:tab w:val="num" w:pos="284"/>
        </w:tabs>
        <w:spacing w:after="0" w:line="240" w:lineRule="auto"/>
        <w:ind w:left="360" w:hanging="360"/>
        <w:jc w:val="both"/>
        <w:rPr>
          <w:rFonts w:ascii="Times New Roman" w:hAnsi="Times New Roman"/>
          <w:sz w:val="24"/>
          <w:szCs w:val="24"/>
        </w:rPr>
      </w:pPr>
      <w:r w:rsidRPr="0020564F">
        <w:rPr>
          <w:rFonts w:ascii="Times New Roman" w:hAnsi="Times New Roman"/>
          <w:sz w:val="24"/>
          <w:szCs w:val="24"/>
        </w:rPr>
        <w:t xml:space="preserve">W razie zaistnienia istotnej zmiany okoliczności powodującej, że wykonanie umowy nie leży w </w:t>
      </w:r>
    </w:p>
    <w:p w14:paraId="3C2715D2" w14:textId="0C9806F8" w:rsidR="0051644F" w:rsidRDefault="0051644F" w:rsidP="00AC425C">
      <w:pPr>
        <w:tabs>
          <w:tab w:val="num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0564F">
        <w:rPr>
          <w:rFonts w:ascii="Times New Roman" w:hAnsi="Times New Roman"/>
          <w:sz w:val="24"/>
          <w:szCs w:val="24"/>
        </w:rPr>
        <w:t>interesie publicznym, czego nie można było przewidzieć w chwili zawarcia umowy, Zamawiający może odstąpić od umowy w terminie 30 dni od powzięcia wiadomości o tych okolicznościach. W takim wypadku Wykonawca może żądać jedynie wynagrodzenia należnego mu z tytułu wykonania części umowy</w:t>
      </w:r>
      <w:r w:rsidR="00A67345">
        <w:rPr>
          <w:rFonts w:ascii="Times New Roman" w:hAnsi="Times New Roman"/>
          <w:sz w:val="24"/>
          <w:szCs w:val="24"/>
        </w:rPr>
        <w:t>.</w:t>
      </w:r>
    </w:p>
    <w:p w14:paraId="3F501995" w14:textId="183223E6" w:rsidR="00A67345" w:rsidRDefault="00A67345" w:rsidP="00AC425C">
      <w:pPr>
        <w:tabs>
          <w:tab w:val="num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697E481" w14:textId="4E00D27B" w:rsidR="00A67345" w:rsidRPr="00FE2729" w:rsidRDefault="00A67345" w:rsidP="00A67345">
      <w:pPr>
        <w:tabs>
          <w:tab w:val="num" w:pos="284"/>
        </w:tabs>
        <w:spacing w:after="0" w:line="240" w:lineRule="auto"/>
        <w:ind w:left="360" w:hanging="720"/>
        <w:jc w:val="center"/>
        <w:rPr>
          <w:rFonts w:ascii="Times New Roman" w:hAnsi="Times New Roman"/>
          <w:b/>
          <w:sz w:val="24"/>
          <w:szCs w:val="24"/>
        </w:rPr>
      </w:pPr>
      <w:r w:rsidRPr="00FE2729">
        <w:rPr>
          <w:rFonts w:ascii="Times New Roman" w:hAnsi="Times New Roman"/>
          <w:b/>
          <w:sz w:val="24"/>
          <w:szCs w:val="24"/>
        </w:rPr>
        <w:t>§ 9.</w:t>
      </w:r>
    </w:p>
    <w:p w14:paraId="2333F070" w14:textId="77777777" w:rsidR="00A67345" w:rsidRPr="00FE2729" w:rsidRDefault="00A67345" w:rsidP="00A67345">
      <w:pPr>
        <w:pStyle w:val="Akapitzlist"/>
        <w:numPr>
          <w:ilvl w:val="0"/>
          <w:numId w:val="16"/>
        </w:numPr>
        <w:tabs>
          <w:tab w:val="num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2729">
        <w:rPr>
          <w:rFonts w:ascii="Times New Roman" w:hAnsi="Times New Roman"/>
          <w:sz w:val="24"/>
          <w:szCs w:val="24"/>
        </w:rPr>
        <w:t>Zamawiający  może  wypowiedzieć  Umowę  ze  skutkiem  natychmiastowym bez   ponoszenia konsekwencji prawnych w przypadku:</w:t>
      </w:r>
    </w:p>
    <w:p w14:paraId="62228E91" w14:textId="77777777" w:rsidR="00A67345" w:rsidRPr="00FE2729" w:rsidRDefault="00A67345" w:rsidP="00A67345">
      <w:pPr>
        <w:pStyle w:val="Akapitzlist"/>
        <w:numPr>
          <w:ilvl w:val="0"/>
          <w:numId w:val="17"/>
        </w:numPr>
        <w:tabs>
          <w:tab w:val="num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2729">
        <w:rPr>
          <w:rFonts w:ascii="Times New Roman" w:hAnsi="Times New Roman"/>
          <w:sz w:val="24"/>
          <w:szCs w:val="24"/>
        </w:rPr>
        <w:t>powzięcia informacji o utracie przez Wykonawcę akredytacji Polskiego Centrum Akredytacji na wykonywanie badań objętych przedmiotem zamówienia.</w:t>
      </w:r>
    </w:p>
    <w:p w14:paraId="761EB0C6" w14:textId="77777777" w:rsidR="00A67345" w:rsidRPr="00FE2729" w:rsidRDefault="00A67345" w:rsidP="00A67345">
      <w:pPr>
        <w:pStyle w:val="Akapitzlist"/>
        <w:numPr>
          <w:ilvl w:val="0"/>
          <w:numId w:val="17"/>
        </w:numPr>
        <w:tabs>
          <w:tab w:val="num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2729">
        <w:rPr>
          <w:rFonts w:ascii="Times New Roman" w:hAnsi="Times New Roman"/>
          <w:sz w:val="24"/>
          <w:szCs w:val="24"/>
        </w:rPr>
        <w:t>nieprawidłowego wykonywania  przedmiotu  zamówienia  w przypadku  dwukrotnego  pisemnego  wezwania  Wykonawcy  do  należytego  wykonania Umowy.</w:t>
      </w:r>
    </w:p>
    <w:p w14:paraId="3A065EDD" w14:textId="0C1C7BEB" w:rsidR="00A67345" w:rsidRPr="00FE2729" w:rsidRDefault="00A67345" w:rsidP="00A67345">
      <w:pPr>
        <w:pStyle w:val="Akapitzlist"/>
        <w:numPr>
          <w:ilvl w:val="0"/>
          <w:numId w:val="16"/>
        </w:numPr>
        <w:tabs>
          <w:tab w:val="num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2729">
        <w:rPr>
          <w:rFonts w:ascii="Times New Roman" w:hAnsi="Times New Roman"/>
          <w:sz w:val="24"/>
          <w:szCs w:val="24"/>
        </w:rPr>
        <w:t xml:space="preserve">Każda  ze  </w:t>
      </w:r>
      <w:r w:rsidR="00B73324" w:rsidRPr="00FE2729">
        <w:rPr>
          <w:rFonts w:ascii="Times New Roman" w:hAnsi="Times New Roman"/>
          <w:sz w:val="24"/>
          <w:szCs w:val="24"/>
        </w:rPr>
        <w:t>S</w:t>
      </w:r>
      <w:r w:rsidRPr="00FE2729">
        <w:rPr>
          <w:rFonts w:ascii="Times New Roman" w:hAnsi="Times New Roman"/>
          <w:sz w:val="24"/>
          <w:szCs w:val="24"/>
        </w:rPr>
        <w:t xml:space="preserve">tron  może  rozwiązać  niniejszą  Umowę  z  zachowaniem  1-miesięcznego  okresu wypowiedzenia. </w:t>
      </w:r>
    </w:p>
    <w:p w14:paraId="3107E259" w14:textId="79F10A21" w:rsidR="00A67345" w:rsidRPr="00FE2729" w:rsidRDefault="00A67345" w:rsidP="00A67345">
      <w:pPr>
        <w:pStyle w:val="Akapitzlist"/>
        <w:numPr>
          <w:ilvl w:val="0"/>
          <w:numId w:val="16"/>
        </w:numPr>
        <w:tabs>
          <w:tab w:val="num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2729">
        <w:rPr>
          <w:rFonts w:ascii="Times New Roman" w:hAnsi="Times New Roman"/>
          <w:sz w:val="24"/>
          <w:szCs w:val="24"/>
        </w:rPr>
        <w:t>Wypowiedzenie wymaga formy pisemnej, pod rygorem nieważności.</w:t>
      </w:r>
    </w:p>
    <w:p w14:paraId="0FD7F85F" w14:textId="77777777" w:rsidR="0051644F" w:rsidRPr="0020564F" w:rsidRDefault="0051644F" w:rsidP="00302F39">
      <w:pPr>
        <w:tabs>
          <w:tab w:val="num" w:pos="284"/>
        </w:tabs>
        <w:spacing w:after="0" w:line="240" w:lineRule="auto"/>
        <w:ind w:left="360" w:hanging="720"/>
        <w:jc w:val="both"/>
        <w:rPr>
          <w:rFonts w:ascii="Times New Roman" w:hAnsi="Times New Roman"/>
          <w:sz w:val="24"/>
          <w:szCs w:val="24"/>
        </w:rPr>
      </w:pPr>
    </w:p>
    <w:p w14:paraId="6177E00B" w14:textId="0F40FF24" w:rsidR="0051644F" w:rsidRPr="00FB24E1" w:rsidRDefault="0051644F" w:rsidP="0051644F">
      <w:pPr>
        <w:tabs>
          <w:tab w:val="num" w:pos="284"/>
        </w:tabs>
        <w:spacing w:after="0" w:line="240" w:lineRule="auto"/>
        <w:ind w:left="360" w:hanging="720"/>
        <w:jc w:val="center"/>
        <w:rPr>
          <w:rFonts w:ascii="Times New Roman" w:hAnsi="Times New Roman"/>
          <w:b/>
          <w:color w:val="FF0000"/>
          <w:sz w:val="24"/>
          <w:szCs w:val="24"/>
        </w:rPr>
      </w:pPr>
      <w:r w:rsidRPr="0020564F">
        <w:rPr>
          <w:rFonts w:ascii="Times New Roman" w:hAnsi="Times New Roman"/>
          <w:b/>
          <w:sz w:val="24"/>
          <w:szCs w:val="24"/>
        </w:rPr>
        <w:t xml:space="preserve">§ </w:t>
      </w:r>
      <w:r w:rsidR="00A67345">
        <w:rPr>
          <w:rFonts w:ascii="Times New Roman" w:hAnsi="Times New Roman"/>
          <w:b/>
          <w:sz w:val="24"/>
          <w:szCs w:val="24"/>
        </w:rPr>
        <w:t>10</w:t>
      </w:r>
      <w:r w:rsidR="00FB24E1">
        <w:rPr>
          <w:rFonts w:ascii="Times New Roman" w:hAnsi="Times New Roman"/>
          <w:b/>
          <w:color w:val="FF0000"/>
          <w:sz w:val="24"/>
          <w:szCs w:val="24"/>
        </w:rPr>
        <w:t>.</w:t>
      </w:r>
    </w:p>
    <w:p w14:paraId="1031DD02" w14:textId="77777777" w:rsidR="00A60F4D" w:rsidRDefault="006C516F" w:rsidP="00A60F4D">
      <w:pPr>
        <w:pStyle w:val="Akapitzlist"/>
        <w:numPr>
          <w:ilvl w:val="0"/>
          <w:numId w:val="14"/>
        </w:numPr>
        <w:tabs>
          <w:tab w:val="num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60F4D">
        <w:rPr>
          <w:rFonts w:ascii="Times New Roman" w:hAnsi="Times New Roman"/>
          <w:sz w:val="24"/>
          <w:szCs w:val="24"/>
        </w:rPr>
        <w:t>W sprawach nieuregulowanych um</w:t>
      </w:r>
      <w:r w:rsidR="00302F39" w:rsidRPr="00A60F4D">
        <w:rPr>
          <w:rFonts w:ascii="Times New Roman" w:hAnsi="Times New Roman"/>
          <w:sz w:val="24"/>
          <w:szCs w:val="24"/>
        </w:rPr>
        <w:t>owa mają zastosowanie przepisy Kodeksu Cywilnego i innych stosownych przepisów prawa.</w:t>
      </w:r>
    </w:p>
    <w:p w14:paraId="00FC856F" w14:textId="77777777" w:rsidR="00A60F4D" w:rsidRDefault="00A56561" w:rsidP="00A60F4D">
      <w:pPr>
        <w:pStyle w:val="Akapitzlist"/>
        <w:numPr>
          <w:ilvl w:val="0"/>
          <w:numId w:val="14"/>
        </w:numPr>
        <w:tabs>
          <w:tab w:val="num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60F4D">
        <w:rPr>
          <w:rFonts w:ascii="Times New Roman" w:hAnsi="Times New Roman"/>
          <w:sz w:val="24"/>
          <w:szCs w:val="24"/>
        </w:rPr>
        <w:t xml:space="preserve">Wszelkie zmiany i uzupełnienia treści umowy mogą być dokonywane pod rygorem nieważności wyłącznie w formie aneksu pisemnego, podpisanego przez obie </w:t>
      </w:r>
      <w:r w:rsidR="00B2746B" w:rsidRPr="006F7BD0">
        <w:rPr>
          <w:rFonts w:ascii="Times New Roman" w:hAnsi="Times New Roman"/>
          <w:sz w:val="24"/>
          <w:szCs w:val="24"/>
        </w:rPr>
        <w:t>S</w:t>
      </w:r>
      <w:r w:rsidRPr="006F7BD0">
        <w:rPr>
          <w:rFonts w:ascii="Times New Roman" w:hAnsi="Times New Roman"/>
          <w:sz w:val="24"/>
          <w:szCs w:val="24"/>
        </w:rPr>
        <w:t>tr</w:t>
      </w:r>
      <w:r w:rsidRPr="00A60F4D">
        <w:rPr>
          <w:rFonts w:ascii="Times New Roman" w:hAnsi="Times New Roman"/>
          <w:sz w:val="24"/>
          <w:szCs w:val="24"/>
        </w:rPr>
        <w:t xml:space="preserve">ony. </w:t>
      </w:r>
    </w:p>
    <w:p w14:paraId="2274C16B" w14:textId="20B954F2" w:rsidR="006C516F" w:rsidRPr="00A60F4D" w:rsidRDefault="006C516F" w:rsidP="00A60F4D">
      <w:pPr>
        <w:pStyle w:val="Akapitzlist"/>
        <w:numPr>
          <w:ilvl w:val="0"/>
          <w:numId w:val="14"/>
        </w:numPr>
        <w:tabs>
          <w:tab w:val="num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60F4D">
        <w:rPr>
          <w:rFonts w:ascii="Times New Roman" w:hAnsi="Times New Roman"/>
          <w:sz w:val="24"/>
          <w:szCs w:val="24"/>
        </w:rPr>
        <w:t>W sprawach spornych właściwy</w:t>
      </w:r>
      <w:r w:rsidR="00302F39" w:rsidRPr="00A60F4D">
        <w:rPr>
          <w:rFonts w:ascii="Times New Roman" w:hAnsi="Times New Roman"/>
          <w:sz w:val="24"/>
          <w:szCs w:val="24"/>
        </w:rPr>
        <w:t>m jest</w:t>
      </w:r>
      <w:r w:rsidRPr="00A60F4D">
        <w:rPr>
          <w:rFonts w:ascii="Times New Roman" w:hAnsi="Times New Roman"/>
          <w:sz w:val="24"/>
          <w:szCs w:val="24"/>
        </w:rPr>
        <w:t xml:space="preserve"> </w:t>
      </w:r>
      <w:r w:rsidR="00302F39" w:rsidRPr="00A60F4D">
        <w:rPr>
          <w:rFonts w:ascii="Times New Roman" w:hAnsi="Times New Roman"/>
          <w:sz w:val="24"/>
          <w:szCs w:val="24"/>
        </w:rPr>
        <w:t xml:space="preserve">sąd właściwy rzeczowo dla siedziby </w:t>
      </w:r>
      <w:r w:rsidRPr="00A60F4D">
        <w:rPr>
          <w:rFonts w:ascii="Times New Roman" w:hAnsi="Times New Roman"/>
          <w:sz w:val="24"/>
          <w:szCs w:val="24"/>
        </w:rPr>
        <w:t xml:space="preserve">Zamawiającego. </w:t>
      </w:r>
    </w:p>
    <w:p w14:paraId="742CFB36" w14:textId="77777777" w:rsidR="000F67A1" w:rsidRPr="0020564F" w:rsidRDefault="000F67A1" w:rsidP="00302F39">
      <w:pPr>
        <w:tabs>
          <w:tab w:val="num" w:pos="284"/>
        </w:tabs>
        <w:spacing w:after="0" w:line="240" w:lineRule="auto"/>
        <w:ind w:left="360" w:hanging="720"/>
        <w:jc w:val="both"/>
        <w:rPr>
          <w:rFonts w:ascii="Times New Roman" w:hAnsi="Times New Roman"/>
          <w:sz w:val="24"/>
          <w:szCs w:val="24"/>
        </w:rPr>
      </w:pPr>
    </w:p>
    <w:p w14:paraId="3CCC63ED" w14:textId="77777777" w:rsidR="006F7BD0" w:rsidRDefault="006F7BD0" w:rsidP="00302F39">
      <w:pPr>
        <w:tabs>
          <w:tab w:val="num" w:pos="284"/>
        </w:tabs>
        <w:spacing w:after="0" w:line="240" w:lineRule="auto"/>
        <w:ind w:left="360" w:hanging="720"/>
        <w:jc w:val="center"/>
        <w:rPr>
          <w:rFonts w:ascii="Times New Roman" w:hAnsi="Times New Roman"/>
          <w:b/>
          <w:sz w:val="24"/>
          <w:szCs w:val="24"/>
        </w:rPr>
      </w:pPr>
    </w:p>
    <w:p w14:paraId="7CAE428C" w14:textId="4B52A9ED" w:rsidR="006C516F" w:rsidRPr="006F7BD0" w:rsidRDefault="0051644F" w:rsidP="00302F39">
      <w:pPr>
        <w:tabs>
          <w:tab w:val="num" w:pos="284"/>
        </w:tabs>
        <w:spacing w:after="0" w:line="240" w:lineRule="auto"/>
        <w:ind w:left="360" w:hanging="720"/>
        <w:jc w:val="center"/>
        <w:rPr>
          <w:rFonts w:ascii="Times New Roman" w:hAnsi="Times New Roman"/>
          <w:b/>
          <w:sz w:val="24"/>
          <w:szCs w:val="24"/>
        </w:rPr>
      </w:pPr>
      <w:r w:rsidRPr="006F7BD0">
        <w:rPr>
          <w:rFonts w:ascii="Times New Roman" w:hAnsi="Times New Roman"/>
          <w:b/>
          <w:sz w:val="24"/>
          <w:szCs w:val="24"/>
        </w:rPr>
        <w:lastRenderedPageBreak/>
        <w:t>§ 1</w:t>
      </w:r>
      <w:r w:rsidR="00A67345" w:rsidRPr="006F7BD0">
        <w:rPr>
          <w:rFonts w:ascii="Times New Roman" w:hAnsi="Times New Roman"/>
          <w:b/>
          <w:sz w:val="24"/>
          <w:szCs w:val="24"/>
        </w:rPr>
        <w:t>1</w:t>
      </w:r>
      <w:r w:rsidR="00FB24E1" w:rsidRPr="006F7BD0">
        <w:rPr>
          <w:rFonts w:ascii="Times New Roman" w:hAnsi="Times New Roman"/>
          <w:b/>
          <w:sz w:val="24"/>
          <w:szCs w:val="24"/>
        </w:rPr>
        <w:t>.</w:t>
      </w:r>
    </w:p>
    <w:p w14:paraId="694A20B5" w14:textId="0130FE76" w:rsidR="007F7045" w:rsidRPr="00A45182" w:rsidRDefault="007F7045" w:rsidP="007F704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F7BD0">
        <w:rPr>
          <w:rFonts w:ascii="Times New Roman" w:eastAsia="Times New Roman" w:hAnsi="Times New Roman"/>
          <w:sz w:val="24"/>
          <w:szCs w:val="24"/>
          <w:lang w:eastAsia="pl-PL"/>
        </w:rPr>
        <w:t xml:space="preserve">Wykonawca oświadcza, że: wyraża zgodę  na  przetwarzanie Jego danych osobowych  przez Administratora Danych Osobowych: Dyrektora Miejskiego Ośrodka Sportu i Rekreacji </w:t>
      </w:r>
      <w:r w:rsidR="004F044C" w:rsidRPr="006F7BD0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6F7BD0">
        <w:rPr>
          <w:rFonts w:ascii="Times New Roman" w:eastAsia="Times New Roman" w:hAnsi="Times New Roman"/>
          <w:sz w:val="24"/>
          <w:szCs w:val="24"/>
          <w:lang w:eastAsia="pl-PL"/>
        </w:rPr>
        <w:t>w Kielcach, w celu związanym z realizacją niniejszego zamówienia publicznego</w:t>
      </w:r>
      <w:r w:rsidRPr="00A45182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322F0BCE" w14:textId="77777777" w:rsidR="007F7045" w:rsidRDefault="007F7045" w:rsidP="00C25E1C">
      <w:pPr>
        <w:ind w:left="3545" w:firstLine="709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029CEC70" w14:textId="6B226405" w:rsidR="00FB24E1" w:rsidRDefault="00C25E1C" w:rsidP="00FB24E1">
      <w:pPr>
        <w:spacing w:after="0"/>
        <w:ind w:left="3545" w:firstLine="709"/>
        <w:rPr>
          <w:rFonts w:ascii="Times New Roman" w:eastAsia="Times New Roman" w:hAnsi="Times New Roman"/>
          <w:b/>
          <w:color w:val="FF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§ 1</w:t>
      </w:r>
      <w:r w:rsidR="00A67345">
        <w:rPr>
          <w:rFonts w:ascii="Times New Roman" w:eastAsia="Times New Roman" w:hAnsi="Times New Roman"/>
          <w:b/>
          <w:sz w:val="24"/>
          <w:szCs w:val="24"/>
          <w:lang w:eastAsia="pl-PL"/>
        </w:rPr>
        <w:t>2</w:t>
      </w:r>
      <w:r w:rsidR="00FB24E1">
        <w:rPr>
          <w:rFonts w:ascii="Times New Roman" w:eastAsia="Times New Roman" w:hAnsi="Times New Roman"/>
          <w:b/>
          <w:sz w:val="24"/>
          <w:szCs w:val="24"/>
          <w:lang w:eastAsia="pl-PL"/>
        </w:rPr>
        <w:t>.</w:t>
      </w:r>
    </w:p>
    <w:p w14:paraId="405653EA" w14:textId="0052C6B0" w:rsidR="007F7045" w:rsidRPr="00FB24E1" w:rsidRDefault="007F7045" w:rsidP="00FB24E1">
      <w:pPr>
        <w:spacing w:after="0"/>
        <w:jc w:val="both"/>
        <w:rPr>
          <w:rFonts w:ascii="Times New Roman" w:eastAsia="Times New Roman" w:hAnsi="Times New Roman"/>
          <w:b/>
          <w:color w:val="FF0000"/>
          <w:sz w:val="24"/>
          <w:szCs w:val="24"/>
          <w:lang w:eastAsia="pl-PL"/>
        </w:rPr>
      </w:pPr>
      <w:r w:rsidRPr="0020564F">
        <w:rPr>
          <w:rFonts w:ascii="Times New Roman" w:hAnsi="Times New Roman"/>
          <w:sz w:val="24"/>
          <w:szCs w:val="24"/>
        </w:rPr>
        <w:t xml:space="preserve">Umowę sporządzono w dwóch jednobrzmiących egzemplarzach, </w:t>
      </w:r>
      <w:r>
        <w:rPr>
          <w:rFonts w:ascii="Times New Roman" w:hAnsi="Times New Roman"/>
          <w:sz w:val="24"/>
          <w:szCs w:val="24"/>
        </w:rPr>
        <w:t xml:space="preserve">po jednym dla każdej ze </w:t>
      </w:r>
      <w:r w:rsidRPr="0020564F">
        <w:rPr>
          <w:rFonts w:ascii="Times New Roman" w:hAnsi="Times New Roman"/>
          <w:sz w:val="24"/>
          <w:szCs w:val="24"/>
        </w:rPr>
        <w:t>Stron.</w:t>
      </w:r>
    </w:p>
    <w:p w14:paraId="43E354AB" w14:textId="77777777" w:rsidR="00A45182" w:rsidRPr="00A45182" w:rsidRDefault="00A45182" w:rsidP="00A4518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3340409" w14:textId="77777777" w:rsidR="00A45182" w:rsidRPr="00A45182" w:rsidRDefault="00A45182" w:rsidP="00A45182">
      <w:pPr>
        <w:tabs>
          <w:tab w:val="num" w:pos="284"/>
        </w:tabs>
        <w:spacing w:after="0" w:line="240" w:lineRule="auto"/>
        <w:ind w:hanging="7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7D8B6D8F" w14:textId="6E6336E6" w:rsidR="00A45182" w:rsidRPr="00A45182" w:rsidRDefault="007F7045" w:rsidP="00A45182">
      <w:pPr>
        <w:tabs>
          <w:tab w:val="num" w:pos="284"/>
        </w:tabs>
        <w:spacing w:after="0" w:line="240" w:lineRule="auto"/>
        <w:ind w:hanging="720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ab/>
        <w:t xml:space="preserve">       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ZAMAWIAJĄCY: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ab/>
      </w:r>
      <w:r w:rsidR="00A45182" w:rsidRPr="00A45182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WYKONAWCA: </w:t>
      </w:r>
    </w:p>
    <w:p w14:paraId="68F7122B" w14:textId="77777777" w:rsidR="00A45182" w:rsidRPr="00A45182" w:rsidRDefault="00A45182" w:rsidP="00A45182">
      <w:pPr>
        <w:tabs>
          <w:tab w:val="num" w:pos="284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980D8E8" w14:textId="77777777" w:rsidR="00A45182" w:rsidRPr="00A45182" w:rsidRDefault="00A45182" w:rsidP="00A45182">
      <w:pPr>
        <w:tabs>
          <w:tab w:val="num" w:pos="284"/>
        </w:tabs>
        <w:spacing w:after="0" w:line="240" w:lineRule="auto"/>
        <w:ind w:hanging="7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F0E1B98" w14:textId="77777777" w:rsidR="00A45182" w:rsidRDefault="00A45182" w:rsidP="00A45182">
      <w:pPr>
        <w:tabs>
          <w:tab w:val="num" w:pos="284"/>
        </w:tabs>
        <w:spacing w:after="0" w:line="240" w:lineRule="auto"/>
        <w:ind w:hanging="7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F3E1455" w14:textId="77777777" w:rsidR="007F7045" w:rsidRDefault="007F7045" w:rsidP="00A45182">
      <w:pPr>
        <w:tabs>
          <w:tab w:val="num" w:pos="284"/>
        </w:tabs>
        <w:spacing w:after="0" w:line="240" w:lineRule="auto"/>
        <w:ind w:hanging="7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23CF88B" w14:textId="77777777" w:rsidR="00A62169" w:rsidRDefault="00A62169" w:rsidP="00A45182">
      <w:pPr>
        <w:tabs>
          <w:tab w:val="num" w:pos="284"/>
        </w:tabs>
        <w:spacing w:after="0" w:line="240" w:lineRule="auto"/>
        <w:ind w:hanging="7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78179B40" w14:textId="77777777" w:rsidR="00A62169" w:rsidRDefault="00A62169" w:rsidP="00A45182">
      <w:pPr>
        <w:tabs>
          <w:tab w:val="num" w:pos="284"/>
        </w:tabs>
        <w:spacing w:after="0" w:line="240" w:lineRule="auto"/>
        <w:ind w:hanging="7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B454B7F" w14:textId="77777777" w:rsidR="00A45182" w:rsidRPr="00A45182" w:rsidRDefault="00A45182" w:rsidP="00D2306C">
      <w:pPr>
        <w:tabs>
          <w:tab w:val="num" w:pos="284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49085CC" w14:textId="1C6E003C" w:rsidR="000E6EE8" w:rsidRPr="0020564F" w:rsidRDefault="00A45182" w:rsidP="00A45182">
      <w:pPr>
        <w:tabs>
          <w:tab w:val="num" w:pos="284"/>
        </w:tabs>
        <w:spacing w:after="0" w:line="240" w:lineRule="auto"/>
        <w:ind w:left="363" w:hanging="363"/>
        <w:jc w:val="both"/>
        <w:rPr>
          <w:rFonts w:ascii="Times New Roman" w:hAnsi="Times New Roman"/>
          <w:b/>
          <w:sz w:val="24"/>
          <w:szCs w:val="24"/>
        </w:rPr>
      </w:pPr>
      <w:r w:rsidRPr="00A45182">
        <w:rPr>
          <w:rFonts w:ascii="Times New Roman" w:eastAsia="Times New Roman" w:hAnsi="Times New Roman"/>
          <w:sz w:val="24"/>
          <w:szCs w:val="24"/>
          <w:lang w:eastAsia="pl-PL"/>
        </w:rPr>
        <w:tab/>
        <w:t>Kontrasygnata Głównego Księgowego Zamawiającego: ……………………………………</w:t>
      </w:r>
    </w:p>
    <w:p w14:paraId="434274C6" w14:textId="2A59FE5C" w:rsidR="00092A01" w:rsidRPr="0020564F" w:rsidRDefault="00F65CF9" w:rsidP="00034E61">
      <w:pPr>
        <w:tabs>
          <w:tab w:val="num" w:pos="284"/>
        </w:tabs>
        <w:spacing w:after="0" w:line="240" w:lineRule="auto"/>
        <w:ind w:left="360" w:hanging="720"/>
        <w:jc w:val="both"/>
        <w:rPr>
          <w:rFonts w:ascii="Times New Roman" w:hAnsi="Times New Roman"/>
          <w:b/>
          <w:sz w:val="24"/>
          <w:szCs w:val="24"/>
        </w:rPr>
      </w:pPr>
      <w:r w:rsidRPr="0020564F">
        <w:rPr>
          <w:rFonts w:ascii="Times New Roman" w:hAnsi="Times New Roman"/>
          <w:b/>
          <w:sz w:val="24"/>
          <w:szCs w:val="24"/>
        </w:rPr>
        <w:t xml:space="preserve">        </w:t>
      </w:r>
    </w:p>
    <w:p w14:paraId="7769B467" w14:textId="430BC102" w:rsidR="00F2385F" w:rsidRPr="00034E61" w:rsidRDefault="00092A01" w:rsidP="00302F39">
      <w:pPr>
        <w:tabs>
          <w:tab w:val="num" w:pos="284"/>
        </w:tabs>
        <w:spacing w:after="0" w:line="240" w:lineRule="auto"/>
        <w:ind w:left="360" w:hanging="720"/>
        <w:jc w:val="both"/>
        <w:rPr>
          <w:rFonts w:ascii="Times New Roman" w:hAnsi="Times New Roman"/>
          <w:b/>
          <w:sz w:val="28"/>
          <w:szCs w:val="28"/>
        </w:rPr>
      </w:pPr>
      <w:r w:rsidRPr="0020564F">
        <w:rPr>
          <w:rFonts w:ascii="Times New Roman" w:hAnsi="Times New Roman"/>
          <w:b/>
          <w:sz w:val="24"/>
          <w:szCs w:val="24"/>
        </w:rPr>
        <w:tab/>
      </w:r>
      <w:r w:rsidR="00034E61">
        <w:rPr>
          <w:rFonts w:ascii="Times New Roman" w:hAnsi="Times New Roman"/>
          <w:b/>
          <w:sz w:val="24"/>
          <w:szCs w:val="24"/>
        </w:rPr>
        <w:t xml:space="preserve"> </w:t>
      </w:r>
    </w:p>
    <w:sectPr w:rsidR="00F2385F" w:rsidRPr="00034E61" w:rsidSect="00035F6E">
      <w:pgSz w:w="11906" w:h="16838"/>
      <w:pgMar w:top="568" w:right="1274" w:bottom="284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7DFEC065" w15:done="0"/>
  <w15:commentEx w15:paraId="2AEC4213" w15:done="0"/>
  <w15:commentEx w15:paraId="26D861A2" w15:done="0"/>
  <w15:commentEx w15:paraId="0F06879D" w15:done="0"/>
  <w15:commentEx w15:paraId="1E60C87E" w15:done="0"/>
  <w15:commentEx w15:paraId="0330DEDC" w15:done="0"/>
  <w15:commentEx w15:paraId="1D1CF8AF" w15:done="0"/>
  <w15:commentEx w15:paraId="0C50D87B" w15:done="0"/>
  <w15:commentEx w15:paraId="4B88B1D0" w15:done="0"/>
  <w15:commentEx w15:paraId="1DD8C31A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7DFEC065" w16cid:durableId="2246C691"/>
  <w16cid:commentId w16cid:paraId="2AEC4213" w16cid:durableId="2246C602"/>
  <w16cid:commentId w16cid:paraId="26D861A2" w16cid:durableId="2247387D"/>
  <w16cid:commentId w16cid:paraId="0F06879D" w16cid:durableId="2246C660"/>
  <w16cid:commentId w16cid:paraId="1E60C87E" w16cid:durableId="22474919"/>
  <w16cid:commentId w16cid:paraId="0330DEDC" w16cid:durableId="2246C2B6"/>
  <w16cid:commentId w16cid:paraId="1D1CF8AF" w16cid:durableId="2246C302"/>
  <w16cid:commentId w16cid:paraId="0C50D87B" w16cid:durableId="2246C6DF"/>
  <w16cid:commentId w16cid:paraId="4B88B1D0" w16cid:durableId="22473BF9"/>
  <w16cid:commentId w16cid:paraId="1DD8C31A" w16cid:durableId="224738D6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4721BF7" w14:textId="77777777" w:rsidR="008522FD" w:rsidRDefault="008522FD" w:rsidP="00726EA1">
      <w:pPr>
        <w:spacing w:after="0" w:line="240" w:lineRule="auto"/>
      </w:pPr>
      <w:r>
        <w:separator/>
      </w:r>
    </w:p>
  </w:endnote>
  <w:endnote w:type="continuationSeparator" w:id="0">
    <w:p w14:paraId="246EA4E2" w14:textId="77777777" w:rsidR="008522FD" w:rsidRDefault="008522FD" w:rsidP="00726E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3145A1E" w14:textId="77777777" w:rsidR="008522FD" w:rsidRDefault="008522FD" w:rsidP="00726EA1">
      <w:pPr>
        <w:spacing w:after="0" w:line="240" w:lineRule="auto"/>
      </w:pPr>
      <w:r>
        <w:separator/>
      </w:r>
    </w:p>
  </w:footnote>
  <w:footnote w:type="continuationSeparator" w:id="0">
    <w:p w14:paraId="138C7B90" w14:textId="77777777" w:rsidR="008522FD" w:rsidRDefault="008522FD" w:rsidP="00726E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2A06C6"/>
    <w:multiLevelType w:val="hybridMultilevel"/>
    <w:tmpl w:val="4920CED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AAC06C2"/>
    <w:multiLevelType w:val="hybridMultilevel"/>
    <w:tmpl w:val="09624594"/>
    <w:lvl w:ilvl="0" w:tplc="FCB67F4C">
      <w:start w:val="7"/>
      <w:numFmt w:val="decimal"/>
      <w:lvlText w:val="%1."/>
      <w:lvlJc w:val="left"/>
      <w:pPr>
        <w:ind w:left="28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04" w:hanging="360"/>
      </w:pPr>
    </w:lvl>
    <w:lvl w:ilvl="2" w:tplc="0415001B" w:tentative="1">
      <w:start w:val="1"/>
      <w:numFmt w:val="lowerRoman"/>
      <w:lvlText w:val="%3."/>
      <w:lvlJc w:val="right"/>
      <w:pPr>
        <w:ind w:left="1724" w:hanging="180"/>
      </w:pPr>
    </w:lvl>
    <w:lvl w:ilvl="3" w:tplc="0415000F" w:tentative="1">
      <w:start w:val="1"/>
      <w:numFmt w:val="decimal"/>
      <w:lvlText w:val="%4."/>
      <w:lvlJc w:val="left"/>
      <w:pPr>
        <w:ind w:left="2444" w:hanging="360"/>
      </w:pPr>
    </w:lvl>
    <w:lvl w:ilvl="4" w:tplc="04150019" w:tentative="1">
      <w:start w:val="1"/>
      <w:numFmt w:val="lowerLetter"/>
      <w:lvlText w:val="%5."/>
      <w:lvlJc w:val="left"/>
      <w:pPr>
        <w:ind w:left="3164" w:hanging="360"/>
      </w:pPr>
    </w:lvl>
    <w:lvl w:ilvl="5" w:tplc="0415001B" w:tentative="1">
      <w:start w:val="1"/>
      <w:numFmt w:val="lowerRoman"/>
      <w:lvlText w:val="%6."/>
      <w:lvlJc w:val="right"/>
      <w:pPr>
        <w:ind w:left="3884" w:hanging="180"/>
      </w:pPr>
    </w:lvl>
    <w:lvl w:ilvl="6" w:tplc="0415000F" w:tentative="1">
      <w:start w:val="1"/>
      <w:numFmt w:val="decimal"/>
      <w:lvlText w:val="%7."/>
      <w:lvlJc w:val="left"/>
      <w:pPr>
        <w:ind w:left="4604" w:hanging="360"/>
      </w:pPr>
    </w:lvl>
    <w:lvl w:ilvl="7" w:tplc="04150019" w:tentative="1">
      <w:start w:val="1"/>
      <w:numFmt w:val="lowerLetter"/>
      <w:lvlText w:val="%8."/>
      <w:lvlJc w:val="left"/>
      <w:pPr>
        <w:ind w:left="5324" w:hanging="360"/>
      </w:pPr>
    </w:lvl>
    <w:lvl w:ilvl="8" w:tplc="041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2">
    <w:nsid w:val="0CB94F13"/>
    <w:multiLevelType w:val="hybridMultilevel"/>
    <w:tmpl w:val="2194A6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9B0AD6"/>
    <w:multiLevelType w:val="hybridMultilevel"/>
    <w:tmpl w:val="BF8E42C2"/>
    <w:lvl w:ilvl="0" w:tplc="8E3E41F8">
      <w:start w:val="4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DF79E7"/>
    <w:multiLevelType w:val="hybridMultilevel"/>
    <w:tmpl w:val="B41AD85E"/>
    <w:lvl w:ilvl="0" w:tplc="FCB67F4C">
      <w:start w:val="5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F016BF"/>
    <w:multiLevelType w:val="multilevel"/>
    <w:tmpl w:val="AF5016E2"/>
    <w:lvl w:ilvl="0">
      <w:start w:val="25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18"/>
      <w:numFmt w:val="decimalZero"/>
      <w:lvlText w:val="%1-%2"/>
      <w:lvlJc w:val="left"/>
      <w:pPr>
        <w:ind w:left="959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4072" w:hanging="1800"/>
      </w:pPr>
      <w:rPr>
        <w:rFonts w:hint="default"/>
      </w:rPr>
    </w:lvl>
  </w:abstractNum>
  <w:abstractNum w:abstractNumId="6">
    <w:nsid w:val="2D2809E4"/>
    <w:multiLevelType w:val="hybridMultilevel"/>
    <w:tmpl w:val="3A74F8B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48A3D10"/>
    <w:multiLevelType w:val="hybridMultilevel"/>
    <w:tmpl w:val="98B60BAC"/>
    <w:lvl w:ilvl="0" w:tplc="0415000F">
      <w:start w:val="1"/>
      <w:numFmt w:val="decimal"/>
      <w:lvlText w:val="%1."/>
      <w:lvlJc w:val="left"/>
      <w:pPr>
        <w:tabs>
          <w:tab w:val="num" w:pos="1788"/>
        </w:tabs>
        <w:ind w:left="1788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508"/>
        </w:tabs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28"/>
        </w:tabs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48"/>
        </w:tabs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68"/>
        </w:tabs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88"/>
        </w:tabs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08"/>
        </w:tabs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28"/>
        </w:tabs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48"/>
        </w:tabs>
        <w:ind w:left="7548" w:hanging="180"/>
      </w:pPr>
    </w:lvl>
  </w:abstractNum>
  <w:abstractNum w:abstractNumId="8">
    <w:nsid w:val="366876CA"/>
    <w:multiLevelType w:val="hybridMultilevel"/>
    <w:tmpl w:val="04DCA980"/>
    <w:lvl w:ilvl="0" w:tplc="86784B9E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54FD2ED5"/>
    <w:multiLevelType w:val="hybridMultilevel"/>
    <w:tmpl w:val="9E94006A"/>
    <w:lvl w:ilvl="0" w:tplc="487AF82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55E04BA7"/>
    <w:multiLevelType w:val="hybridMultilevel"/>
    <w:tmpl w:val="A2BEE5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F505A72"/>
    <w:multiLevelType w:val="hybridMultilevel"/>
    <w:tmpl w:val="533C967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66081714"/>
    <w:multiLevelType w:val="hybridMultilevel"/>
    <w:tmpl w:val="1EA623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64C323B"/>
    <w:multiLevelType w:val="hybridMultilevel"/>
    <w:tmpl w:val="5BCC2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1AE683E"/>
    <w:multiLevelType w:val="hybridMultilevel"/>
    <w:tmpl w:val="D768588E"/>
    <w:lvl w:ilvl="0" w:tplc="0415000F">
      <w:start w:val="1"/>
      <w:numFmt w:val="decimal"/>
      <w:lvlText w:val="%1."/>
      <w:lvlJc w:val="left"/>
      <w:pPr>
        <w:tabs>
          <w:tab w:val="num" w:pos="2204"/>
        </w:tabs>
        <w:ind w:left="220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3000"/>
        </w:tabs>
        <w:ind w:left="30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720"/>
        </w:tabs>
        <w:ind w:left="37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4440"/>
        </w:tabs>
        <w:ind w:left="44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160"/>
        </w:tabs>
        <w:ind w:left="51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880"/>
        </w:tabs>
        <w:ind w:left="58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600"/>
        </w:tabs>
        <w:ind w:left="66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320"/>
        </w:tabs>
        <w:ind w:left="73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040"/>
        </w:tabs>
        <w:ind w:left="8040" w:hanging="180"/>
      </w:pPr>
    </w:lvl>
  </w:abstractNum>
  <w:abstractNum w:abstractNumId="15">
    <w:nsid w:val="72015579"/>
    <w:multiLevelType w:val="hybridMultilevel"/>
    <w:tmpl w:val="8A26784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75A055B5"/>
    <w:multiLevelType w:val="hybridMultilevel"/>
    <w:tmpl w:val="CFF807D6"/>
    <w:lvl w:ilvl="0" w:tplc="D5687EF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8287579"/>
    <w:multiLevelType w:val="hybridMultilevel"/>
    <w:tmpl w:val="CB80771A"/>
    <w:lvl w:ilvl="0" w:tplc="9AA890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6"/>
  </w:num>
  <w:num w:numId="3">
    <w:abstractNumId w:val="14"/>
  </w:num>
  <w:num w:numId="4">
    <w:abstractNumId w:val="17"/>
  </w:num>
  <w:num w:numId="5">
    <w:abstractNumId w:val="16"/>
  </w:num>
  <w:num w:numId="6">
    <w:abstractNumId w:val="9"/>
  </w:num>
  <w:num w:numId="7">
    <w:abstractNumId w:val="2"/>
  </w:num>
  <w:num w:numId="8">
    <w:abstractNumId w:val="10"/>
  </w:num>
  <w:num w:numId="9">
    <w:abstractNumId w:val="13"/>
  </w:num>
  <w:num w:numId="10">
    <w:abstractNumId w:val="4"/>
  </w:num>
  <w:num w:numId="11">
    <w:abstractNumId w:val="5"/>
  </w:num>
  <w:num w:numId="12">
    <w:abstractNumId w:val="1"/>
  </w:num>
  <w:num w:numId="13">
    <w:abstractNumId w:val="15"/>
  </w:num>
  <w:num w:numId="14">
    <w:abstractNumId w:val="11"/>
  </w:num>
  <w:num w:numId="15">
    <w:abstractNumId w:val="8"/>
  </w:num>
  <w:num w:numId="16">
    <w:abstractNumId w:val="0"/>
  </w:num>
  <w:num w:numId="17">
    <w:abstractNumId w:val="12"/>
  </w:num>
  <w:num w:numId="18">
    <w:abstractNumId w:val="3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Kasia">
    <w15:presenceInfo w15:providerId="None" w15:userId="Kasi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0A51"/>
    <w:rsid w:val="00032C49"/>
    <w:rsid w:val="00034E61"/>
    <w:rsid w:val="00035F6E"/>
    <w:rsid w:val="00047A3D"/>
    <w:rsid w:val="0007259E"/>
    <w:rsid w:val="000822E7"/>
    <w:rsid w:val="0008665B"/>
    <w:rsid w:val="00086E8F"/>
    <w:rsid w:val="00092A01"/>
    <w:rsid w:val="00096901"/>
    <w:rsid w:val="000B51EE"/>
    <w:rsid w:val="000C150D"/>
    <w:rsid w:val="000E6EE8"/>
    <w:rsid w:val="000F04D0"/>
    <w:rsid w:val="000F67A1"/>
    <w:rsid w:val="001315E2"/>
    <w:rsid w:val="001A0687"/>
    <w:rsid w:val="001A3718"/>
    <w:rsid w:val="001D7AD5"/>
    <w:rsid w:val="001E1AD7"/>
    <w:rsid w:val="0020564F"/>
    <w:rsid w:val="002135A9"/>
    <w:rsid w:val="00233615"/>
    <w:rsid w:val="00234B6C"/>
    <w:rsid w:val="00263D98"/>
    <w:rsid w:val="002719CA"/>
    <w:rsid w:val="00272175"/>
    <w:rsid w:val="002A5108"/>
    <w:rsid w:val="002A6E38"/>
    <w:rsid w:val="002C7E40"/>
    <w:rsid w:val="002F2987"/>
    <w:rsid w:val="002F627C"/>
    <w:rsid w:val="00302BEA"/>
    <w:rsid w:val="00302F39"/>
    <w:rsid w:val="00331168"/>
    <w:rsid w:val="0033278D"/>
    <w:rsid w:val="0033491B"/>
    <w:rsid w:val="003378A5"/>
    <w:rsid w:val="0035146F"/>
    <w:rsid w:val="003708E8"/>
    <w:rsid w:val="003C14CD"/>
    <w:rsid w:val="003D275E"/>
    <w:rsid w:val="0043410A"/>
    <w:rsid w:val="0045727B"/>
    <w:rsid w:val="00486120"/>
    <w:rsid w:val="004925ED"/>
    <w:rsid w:val="004F044C"/>
    <w:rsid w:val="00500A51"/>
    <w:rsid w:val="0051644F"/>
    <w:rsid w:val="00517CC7"/>
    <w:rsid w:val="005B2161"/>
    <w:rsid w:val="005B387D"/>
    <w:rsid w:val="005E4E64"/>
    <w:rsid w:val="006039E4"/>
    <w:rsid w:val="006C516F"/>
    <w:rsid w:val="006F7BD0"/>
    <w:rsid w:val="007268DC"/>
    <w:rsid w:val="00726EA1"/>
    <w:rsid w:val="007421E5"/>
    <w:rsid w:val="007564F2"/>
    <w:rsid w:val="00765596"/>
    <w:rsid w:val="007768F7"/>
    <w:rsid w:val="007830F4"/>
    <w:rsid w:val="007A3195"/>
    <w:rsid w:val="007B1352"/>
    <w:rsid w:val="007B5249"/>
    <w:rsid w:val="007B55BF"/>
    <w:rsid w:val="007E1A21"/>
    <w:rsid w:val="007E7A02"/>
    <w:rsid w:val="007F7045"/>
    <w:rsid w:val="00814A72"/>
    <w:rsid w:val="0082400F"/>
    <w:rsid w:val="008522FD"/>
    <w:rsid w:val="008606EE"/>
    <w:rsid w:val="00872CC8"/>
    <w:rsid w:val="008C5496"/>
    <w:rsid w:val="008E08B3"/>
    <w:rsid w:val="009475A2"/>
    <w:rsid w:val="00952B08"/>
    <w:rsid w:val="009611B8"/>
    <w:rsid w:val="0098504D"/>
    <w:rsid w:val="009E5979"/>
    <w:rsid w:val="00A1060E"/>
    <w:rsid w:val="00A174B0"/>
    <w:rsid w:val="00A23932"/>
    <w:rsid w:val="00A45182"/>
    <w:rsid w:val="00A477BA"/>
    <w:rsid w:val="00A56561"/>
    <w:rsid w:val="00A60F4D"/>
    <w:rsid w:val="00A62169"/>
    <w:rsid w:val="00A67345"/>
    <w:rsid w:val="00AA4035"/>
    <w:rsid w:val="00AC425C"/>
    <w:rsid w:val="00B206A0"/>
    <w:rsid w:val="00B2746B"/>
    <w:rsid w:val="00B4051D"/>
    <w:rsid w:val="00B73324"/>
    <w:rsid w:val="00BC19DD"/>
    <w:rsid w:val="00BF16FA"/>
    <w:rsid w:val="00C06995"/>
    <w:rsid w:val="00C25E1C"/>
    <w:rsid w:val="00C62047"/>
    <w:rsid w:val="00C84F6B"/>
    <w:rsid w:val="00C92A23"/>
    <w:rsid w:val="00CC24FE"/>
    <w:rsid w:val="00CF2CAB"/>
    <w:rsid w:val="00D07FC4"/>
    <w:rsid w:val="00D2306C"/>
    <w:rsid w:val="00D27361"/>
    <w:rsid w:val="00D3318E"/>
    <w:rsid w:val="00D952D9"/>
    <w:rsid w:val="00E1412D"/>
    <w:rsid w:val="00E450D7"/>
    <w:rsid w:val="00E62A90"/>
    <w:rsid w:val="00E83512"/>
    <w:rsid w:val="00E87A4F"/>
    <w:rsid w:val="00E91127"/>
    <w:rsid w:val="00E97549"/>
    <w:rsid w:val="00EB4471"/>
    <w:rsid w:val="00ED0A34"/>
    <w:rsid w:val="00EE4913"/>
    <w:rsid w:val="00F2385F"/>
    <w:rsid w:val="00F65CF9"/>
    <w:rsid w:val="00FB24E1"/>
    <w:rsid w:val="00FE2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30FFC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00A51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7259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E87A4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87A4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87A4F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87A4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87A4F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87A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87A4F"/>
    <w:rPr>
      <w:rFonts w:ascii="Segoe UI" w:eastAsia="Calibr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726E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26EA1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26E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26EA1"/>
    <w:rPr>
      <w:rFonts w:ascii="Calibri" w:eastAsia="Calibri" w:hAnsi="Calibri" w:cs="Times New Roman"/>
    </w:rPr>
  </w:style>
  <w:style w:type="character" w:styleId="Hipercze">
    <w:name w:val="Hyperlink"/>
    <w:basedOn w:val="Domylnaczcionkaakapitu"/>
    <w:uiPriority w:val="99"/>
    <w:unhideWhenUsed/>
    <w:rsid w:val="0033116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00A51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7259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E87A4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87A4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87A4F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87A4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87A4F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87A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87A4F"/>
    <w:rPr>
      <w:rFonts w:ascii="Segoe UI" w:eastAsia="Calibr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726E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26EA1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26E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26EA1"/>
    <w:rPr>
      <w:rFonts w:ascii="Calibri" w:eastAsia="Calibri" w:hAnsi="Calibri" w:cs="Times New Roman"/>
    </w:rPr>
  </w:style>
  <w:style w:type="character" w:styleId="Hipercze">
    <w:name w:val="Hyperlink"/>
    <w:basedOn w:val="Domylnaczcionkaakapitu"/>
    <w:uiPriority w:val="99"/>
    <w:unhideWhenUsed/>
    <w:rsid w:val="0033116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925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45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56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902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4790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237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50879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066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949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6763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940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80283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561502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12556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36087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17440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51308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62927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36830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23799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89240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62620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16667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79318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20395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22128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5176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57350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362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64818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43166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54390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32834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92015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3094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46893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5502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37463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40831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7174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49451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25677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3240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91402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65158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500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75116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31143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09106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05701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23509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57334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3827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9367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77825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8237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804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996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38855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741850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72498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7376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42089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61015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157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26821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257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11884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08204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32681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81102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52765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79928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86361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03428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29778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370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53570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23343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52065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96793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02457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45861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80633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12442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5994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982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435211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96274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14893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16210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46247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03535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0787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4760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4983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67908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5386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38831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2128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20599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39922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5163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92109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313724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83762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61305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05359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54251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6516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89128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91387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00071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0135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43061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5269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134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489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5584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85606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4403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977939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5319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4282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2158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17386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8883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38507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42980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47719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15621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44884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35582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7123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40219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35300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06002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54373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19469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4091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45020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16458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37390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1947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1815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26249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111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80248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0598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9912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0772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66181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36259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92846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44319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3668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74736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7124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62678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08714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16791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60219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34245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02292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0717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27597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722615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87282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25963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1346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312094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2638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72795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5381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81764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1126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8461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4867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24536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9748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573434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21443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92420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5537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66543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14748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0461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832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56189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25130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21439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9927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24484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58484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85636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12788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4247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11259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5673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83652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55455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834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1523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1206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47803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04312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34744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90764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0477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28110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9637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94189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502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16635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28989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2052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85805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722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50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87212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98524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29258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8438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5663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40348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3458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34521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73869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1930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7495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17410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81697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1257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71959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3205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68871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4465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66027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21436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6682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12232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74584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27181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55277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81472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8508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1206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7149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82312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08539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42623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66471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49696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63114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076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20319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32324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18412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732538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60291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8936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96652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00917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6646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17076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57930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42745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71598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81158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38597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20285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6520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518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32890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33331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41048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85996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87379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31688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3910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54166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061345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18759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737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8615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77860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48397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19679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849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96233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3556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44123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90853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645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47629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46887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37296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31186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03990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08221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415152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33531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76170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07430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03586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7345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29237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7007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24581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46105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92861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1873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05984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2692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6675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2259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41089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19625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48139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4439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70909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76756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75868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29331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4335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48389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10250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7634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14375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01389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08579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8919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91780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56488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416691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7118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70409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33943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95914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01601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6303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4829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71476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4574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95557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98325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6627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10049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98471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05983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99968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91867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48059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38783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6710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84545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96505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97397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46186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07394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6749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17719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7274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5862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9077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1390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98048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13034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2266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98028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944768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25175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04438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86746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5478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73850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87075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49223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43973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0223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620537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85272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37987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56679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28277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95567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47559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7695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76451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21094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5104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40573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7404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24873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1536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46189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6716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77866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147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28196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5297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8471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81472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33011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9295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17499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08988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44249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8899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36059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92096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21123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16229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3914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76628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28977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3373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5174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24059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81967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030524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3573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6316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2891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2358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05282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04438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1724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46533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63164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18673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8101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8940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72834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3748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3137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3439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09564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81597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95742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72370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36987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04355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6265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10675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84039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39893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95831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77366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76306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9327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6501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905815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45449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0891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17892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0158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291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2875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09630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4864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07265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5111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8053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27312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0175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2751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92175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0543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40061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52603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14183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74997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55126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36658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81286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90120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8984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61874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2992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32690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63658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04861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19261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57992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47852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64466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22695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0818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60609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71637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50911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15881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89606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36650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4804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989816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96474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63769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09274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298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13184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309113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0990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029761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11323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6767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1241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10688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10279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3926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96829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2970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3987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26783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69241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7875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45119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09283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8804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73953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3564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670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750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50296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8864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6017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89644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8895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741011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26024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5946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20680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602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77294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47377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16700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13951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0827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09266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7413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18009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79389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67186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85164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794682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266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0447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38328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89047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03935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47690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40577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51192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03828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5070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66569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92900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01082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94984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32742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59823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459454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656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40570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84745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61978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3196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630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5206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28819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88835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2434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0774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7681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69470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51893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54405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8849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13933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8043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0692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98450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142967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6404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2180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21470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08662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08020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97512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4147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08660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8359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72057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32667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00370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3041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90736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13753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1479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0268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9945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14772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4002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78360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685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63454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52261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35851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53449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78196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6110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97917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46464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86650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3842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1538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6464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3728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21886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29681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1528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32123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2557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66414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38886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8560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83368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95763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160385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66489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6975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48879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94413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94797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00546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177698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990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48025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81427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89869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7280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35531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45893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7527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282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23971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380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7314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88394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85741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19638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83421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91853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1099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4703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64013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0610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80420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55226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50940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2340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9144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16490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08634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89213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7949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60225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403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0979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73484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1820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1180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5175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75810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72704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5400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76968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50803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28042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8945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55913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0734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01960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97018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45975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82778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141467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77949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09116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24759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00554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8064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59537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46661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78554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3076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9280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77025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36984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5786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38579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30288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23709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5684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40367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95529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5505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7482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55860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97512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2789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28229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77661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14383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6623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12865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33107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07607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85604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55387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77705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00336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14746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75959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4496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47629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71037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3407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94540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44542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4203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36323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28899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99025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57337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69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65112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22673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7735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47896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460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77761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2493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17612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1395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25319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106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80237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15074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17800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28668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072998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5430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91684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80257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16839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465009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447330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84879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80730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73808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316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45056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5559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60675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13329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71136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84283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15526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86936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17136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4593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30850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74541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581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6924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69696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7242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67691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8971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05978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2269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05226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79334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98276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6400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08357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39465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4245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67434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60317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79997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5355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3134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62784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6511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46553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52225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9395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69987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50934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84463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46857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5847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80539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049698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436352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90157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29370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33242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4998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97547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18646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94222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56656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95170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99643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63313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9626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0012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33710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1325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07766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54125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01017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1979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95373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3458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7041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78942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9011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17452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74991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82734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57181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67260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78072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6856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0618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63126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00857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8011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91257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42862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6841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64846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12038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78730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15742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23974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9464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86345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3350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20023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876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116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10336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7185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0950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28475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1367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7328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49546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5613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17905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58211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98836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1637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55769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68892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6768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4093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69557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5882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34910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19466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29824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29604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7269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2588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7993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49723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54056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3771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12595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73215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3706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42330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90391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04927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9088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71437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76116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86626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2865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53332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2143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52130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7936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71761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47910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403594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4897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97911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1761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94671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4129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9807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80304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7095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82459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8664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31905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20359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43730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486836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89616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9355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6702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9637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70177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0560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08418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48185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83613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26013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28113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45453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19290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44533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80083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83733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94728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7680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387803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8911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58182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13038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02868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27380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60745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78796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86325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2129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9874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0168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54103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82103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93686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4203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88003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7028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6719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89609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0229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6433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73592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21295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20781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5001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049308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59760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98303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43396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7052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35823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55041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04317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81883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26661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06493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6473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20704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56277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6365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01547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32479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55642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77265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03734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528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24843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3466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09019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1642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10319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7380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36514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61975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72804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9355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47846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06429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99381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54910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26264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86983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0555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23115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73257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3163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84976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937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36412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13380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9506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56092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1282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01544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54317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5792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94606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32974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0669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73979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7372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910415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92380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44505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5627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66950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32060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7144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3412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47673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75398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6987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73643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8250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831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09031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59705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663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9532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1600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79883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59243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95323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75169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8633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47957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10049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84743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95084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37254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23919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98631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74296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49513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66957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14751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57252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59878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03782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30541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15480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1808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83951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98727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671045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61037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89645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9556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2991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40076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18330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72650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9336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52043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6047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753380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80122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20785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76696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64867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38223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81038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0037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49153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48251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30848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32241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340625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3628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0978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59616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08375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45787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496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21803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04476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94629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1963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10872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82592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57847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2048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331917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31156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88842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00466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6917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005805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63346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33428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54407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8240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69054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49538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03595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99789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37676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91922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7472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53004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90869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4098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2584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493124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05989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7288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0900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52463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798125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627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6061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7516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41134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34585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617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71039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45535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176205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95187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105272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83324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962477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20864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12094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3821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13828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29151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6390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11098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34562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63953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57911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29287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60400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1291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63576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97533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794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47177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88440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14204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47514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52630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60615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40389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21968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31337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31563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86749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3958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718257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2629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64906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63606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3895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26952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65187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81082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61661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64324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87692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0862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437075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3462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03680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30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99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04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8551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515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1749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6656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6469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7883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8565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6625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24413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47933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6666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46304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78968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9646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93633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6261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6497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92576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39079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7176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18014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56951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59537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02035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33849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95098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4204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98484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96224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1028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2689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915823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03843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5957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40543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85691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4817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84592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66237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33687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3066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28436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09150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03928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29064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90552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24856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679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21998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52503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98871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71799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42677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1759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79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34048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90505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49226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065208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3902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90883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70008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56202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72790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79829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99055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2437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1450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22725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99543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701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34211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1611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9770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514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4812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01119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61322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03415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126847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54178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119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7390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1515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44432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58596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48419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19501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025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68915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90169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11297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7181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2116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361785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9750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29403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07081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63411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32722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89946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01172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355745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69344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62663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4663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12050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17648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22666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42391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33902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5172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53640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33648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87434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8910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6000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0102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1295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66843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32098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17893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99078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87683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0638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7560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0424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09952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4879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30607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15575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51939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65215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375606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5247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71470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088306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35213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39016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5967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9726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9551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65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6725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67709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4778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48903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030789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82991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10897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832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24347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8436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27342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52628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28601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86535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55259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2441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23694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2209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94710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59376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21295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69717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0837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74031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41307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70950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03657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39470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168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9821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948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30545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95851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1616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9571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12163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57114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55109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43208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53866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9724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60843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6454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39330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65266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7239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9446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9570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2519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2290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5605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19453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256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76757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2098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38342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35582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181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53432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76027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6874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61986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1952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90968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58689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5210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35962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5589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5077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92657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04359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61237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89039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64473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7949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18715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48297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70364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4715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69131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7783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34396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90445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1032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31681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87991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0421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6317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868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01938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79719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0217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85626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0618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8885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00914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96461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60318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65072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10765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8076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4773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68290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83088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45716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73535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55150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30247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573492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06960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77079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96015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1335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87467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1750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3715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68506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01987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46976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56754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06342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2451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3604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67352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86779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15420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87218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788091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20212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54609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9653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174651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22785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8651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5077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69514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55108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95713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23180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72897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70840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04793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7402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1708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88673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14488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1039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59523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7632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43912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11656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422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42683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11531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7881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534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079798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92372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88702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07535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2755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8453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8192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34147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69609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5457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03897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75482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2676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32133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67454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77297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353747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3617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539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6505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50665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5586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8029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581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39199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97679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5427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4458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9440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6140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527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861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67792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127583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6850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137530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82663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18941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8035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147211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5784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71353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56109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83796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73585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91001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62397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32046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9392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01734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91397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5344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95074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04522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79827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38218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88339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82141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59913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87407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34350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512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3769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87089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9353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0190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11721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44385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588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29301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54053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11910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84220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0026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52757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98840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75515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2536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34299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2518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6924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0710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9464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50643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0263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38108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78961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7903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20619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26945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96612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62632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30108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87058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1002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38884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8236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6970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40921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68660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1241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2152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261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80711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7960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81553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0958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18290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13030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19069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83953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308546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7999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59079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06569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69014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13837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10229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088223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15650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3591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03464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09627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4775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23716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927018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2197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8055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12294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32499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18334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2756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6782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82482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01692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28664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7751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62547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5537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05450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8425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50421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66875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7945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68746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07264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02824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6494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34583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6698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34744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99372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681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62275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5502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11467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6014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30774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84826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12865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29920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79382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66570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88009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3716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71349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55734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4362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86410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82894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23629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9828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79139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430268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15933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45196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7817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95982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1765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67145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5621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22870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0810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46805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2142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7019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3865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8365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9824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233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4456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70282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409170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9433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86816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69239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47463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58620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2712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55323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39405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75119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8178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17011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95433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6350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17080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0990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580474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66832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66571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008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85815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45375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0886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28275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70524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27487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77309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06174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68822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99626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12249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7349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17378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93723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674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04438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7322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29190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58690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0428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34499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66187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07350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6696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58304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86446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78379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79250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1904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95687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20143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25611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54103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24151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39636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6897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9098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08213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31460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39566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30571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99486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65356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2906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463078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60596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9996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404120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44098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23451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0033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4545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60852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56153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77575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359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77571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46913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08019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68101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41314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667251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87756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23835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58239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3539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60187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43180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57170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92961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36265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83604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75373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25907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28497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73561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28985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65830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37680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9588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29540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90544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37395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50320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458427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056229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4044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12878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89913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6146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26769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83356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10533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0427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6065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18963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47439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56146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109096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3908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26616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81206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21903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11208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3911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54619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83037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46582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89939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50353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37432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43243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6146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26100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94138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14097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5577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93833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25370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2240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8143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244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05916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6401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017704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08930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08399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44866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63422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4713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54420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96110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466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83544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10309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13207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26478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5403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10816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90087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14288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6004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6347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5386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710993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44239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75960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31341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2313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65663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8201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744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21789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83016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5598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181909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30911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30904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27234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42920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17204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2174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2746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63929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2876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75350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24353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22513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85424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7401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55113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3117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41559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4703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98219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86401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75074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35679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50104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4147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36722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307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8380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34791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7654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06635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37566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3307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4223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6399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70796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6438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84384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70512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0515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3771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08119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50681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233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61601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56607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40639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94009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88572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42271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64577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2075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7988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13814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60838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35810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50695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0361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5949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74500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27521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52418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64630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08578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991704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2423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61276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79259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01394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01017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01981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13138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83496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72868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5840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1058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4235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57829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84439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0145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6998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7341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96210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34403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76098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26979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51686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03689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8605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5366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72834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7922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4368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82047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0187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2727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07587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12124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034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06508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66113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81010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0986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49925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15325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1918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45227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26380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7780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1718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25900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16967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25944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48838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51253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10485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53810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72872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17643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59593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00317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88964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0568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4452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4099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9610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36150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94116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7454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22183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2651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26644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38468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5964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7006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08041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08059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5635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80086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16651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3582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48333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77482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64086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7294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33474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93669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81997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25971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9913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40713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1324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12634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5611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00508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1059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79345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07156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0921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17701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60262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71613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63699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7705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47017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3186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6892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53018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0187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9536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75667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9880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82509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63077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7893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570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40383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32124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89519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60576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02806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8721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252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2836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1659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14874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91084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01535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3665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01013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49094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4243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58487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25003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31490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31951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15951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42196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71071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14096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681516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26002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76685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19176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60658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10110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0527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905898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84978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40733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30731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22147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97353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6053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20877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57000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35872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06498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70362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6648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3111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99990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4948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9948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34114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0380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48862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166554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83756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5855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98090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25059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04425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3536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1603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60902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85419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32466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003707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4913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12208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70910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076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0347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71097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87353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71351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1455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03707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92103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3429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75494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84516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7331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63252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52259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1763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53808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9106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475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5925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18042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07760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54367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55876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72288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66535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69261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42029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66580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17309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20582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09500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62535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3629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76193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85301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01325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39623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76850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92804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29912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3543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104037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901949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2069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33083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0310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97579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61956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3649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93190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8405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68054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39060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53757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5866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30369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0134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07037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35539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47452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82722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26507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80759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33108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1367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8072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11045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94978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7384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63135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384774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29165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33979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65992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90803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31274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84926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10455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82319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79735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77265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35142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50597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9727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0181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7170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65695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5738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631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34827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8198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15089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48891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30895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02978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75854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39735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29069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50596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1166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98442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60361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14741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31635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559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85075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68366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98047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71281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0139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7286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1903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84775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1040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454804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18244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46508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0113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11222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25607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87790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99947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51112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74311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8708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0790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0939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4260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13997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72190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30555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29182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3099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80327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1298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14144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6178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6010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45555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7700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412728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72235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67394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48585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10430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7083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35308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04184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29480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46665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88714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8650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51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61847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78586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3796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05509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2792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33401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940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47236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24353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31537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72530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435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76556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16511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99866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6842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67980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53726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7048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862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46127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228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64840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33163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50622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0110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30377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0621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80338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3085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30322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7974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11644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58723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79983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3105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34382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20934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8109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30607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421836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47266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8731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8058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55510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28737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88506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44405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62771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57607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09764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0256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1839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5316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08877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2931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30196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26793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01594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6835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91271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099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03074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04092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92475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9735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8864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0895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156442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73462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65629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391668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4778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68145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12368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270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2988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57160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26196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64507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6445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1323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91345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7395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5101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00839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65943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4509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21054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46301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42349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118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85817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3270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41183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37566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01940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0192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71935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77195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58327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019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738372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19199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25312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39906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40285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83821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48447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258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45876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15666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02660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93654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8164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348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13" Type="http://schemas.microsoft.com/office/2016/09/relationships/commentsIds" Target="commentsIds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microsoft.com/office/2011/relationships/people" Target="peop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microsoft.com/office/2011/relationships/commentsExtended" Target="commentsExtended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9588CD51</Template>
  <TotalTime>25</TotalTime>
  <Pages>4</Pages>
  <Words>1299</Words>
  <Characters>7799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Miejski Zarząd Dróg w Kielcach</Company>
  <LinksUpToDate>false</LinksUpToDate>
  <CharactersWithSpaces>9080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Halina Rutyna</dc:creator>
  <cp:lastModifiedBy>Monika Gumuła</cp:lastModifiedBy>
  <cp:revision>14</cp:revision>
  <dcterms:created xsi:type="dcterms:W3CDTF">2020-04-23T12:39:00Z</dcterms:created>
  <dcterms:modified xsi:type="dcterms:W3CDTF">2020-04-24T09:46:00Z</dcterms:modified>
</cp:coreProperties>
</file>