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DA5" w:rsidRDefault="00B57E5A" w:rsidP="00C31DA5">
      <w:pPr>
        <w:jc w:val="right"/>
        <w:rPr>
          <w:b/>
          <w:sz w:val="24"/>
          <w:szCs w:val="24"/>
        </w:rPr>
      </w:pPr>
      <w:r w:rsidRPr="00B57E5A">
        <w:rPr>
          <w:b/>
          <w:sz w:val="24"/>
          <w:szCs w:val="24"/>
        </w:rPr>
        <w:t>Załącznik</w:t>
      </w:r>
      <w:r w:rsidR="00E16EB2">
        <w:rPr>
          <w:b/>
          <w:sz w:val="24"/>
          <w:szCs w:val="24"/>
        </w:rPr>
        <w:t xml:space="preserve"> nr 3</w:t>
      </w:r>
    </w:p>
    <w:p w:rsidR="00D71481" w:rsidRPr="00B57E5A" w:rsidRDefault="00D71481" w:rsidP="00C31DA5">
      <w:pPr>
        <w:jc w:val="right"/>
        <w:rPr>
          <w:b/>
          <w:sz w:val="24"/>
          <w:szCs w:val="24"/>
        </w:rPr>
      </w:pPr>
    </w:p>
    <w:p w:rsidR="003356A1" w:rsidRPr="004A4E49" w:rsidRDefault="003356A1" w:rsidP="00C31DA5">
      <w:pPr>
        <w:jc w:val="right"/>
        <w:rPr>
          <w:sz w:val="24"/>
          <w:szCs w:val="24"/>
        </w:rPr>
      </w:pPr>
    </w:p>
    <w:p w:rsidR="00C31DA5" w:rsidRPr="004A4E49" w:rsidRDefault="00C31DA5" w:rsidP="00C31DA5">
      <w:pPr>
        <w:jc w:val="center"/>
        <w:rPr>
          <w:b/>
          <w:sz w:val="24"/>
          <w:szCs w:val="24"/>
        </w:rPr>
      </w:pPr>
      <w:r w:rsidRPr="004A4E49">
        <w:rPr>
          <w:b/>
          <w:sz w:val="24"/>
          <w:szCs w:val="24"/>
        </w:rPr>
        <w:t xml:space="preserve">OŚWIADCZENIE  WYKONAWCY </w:t>
      </w:r>
    </w:p>
    <w:p w:rsidR="00C31DA5" w:rsidRPr="004A4E49" w:rsidRDefault="00C31DA5" w:rsidP="00C31DA5">
      <w:pPr>
        <w:jc w:val="center"/>
        <w:rPr>
          <w:b/>
          <w:sz w:val="24"/>
          <w:szCs w:val="24"/>
        </w:rPr>
      </w:pPr>
    </w:p>
    <w:p w:rsidR="00C31DA5" w:rsidRPr="004A4E49" w:rsidRDefault="00C31DA5" w:rsidP="00C31DA5">
      <w:pPr>
        <w:pStyle w:val="Bezodstpw"/>
        <w:jc w:val="center"/>
        <w:rPr>
          <w:b/>
          <w:i/>
          <w:sz w:val="24"/>
          <w:szCs w:val="24"/>
        </w:rPr>
      </w:pPr>
      <w:r w:rsidRPr="004A4E49">
        <w:rPr>
          <w:b/>
          <w:i/>
          <w:sz w:val="24"/>
          <w:szCs w:val="24"/>
        </w:rPr>
        <w:t>(  dot. zamówienia o wartości szacunkowej do 30 tys. euro)</w:t>
      </w:r>
    </w:p>
    <w:p w:rsidR="00C31DA5" w:rsidRPr="004A4E49" w:rsidRDefault="00C31DA5" w:rsidP="00C31DA5">
      <w:pPr>
        <w:pStyle w:val="Bezodstpw"/>
        <w:jc w:val="center"/>
        <w:rPr>
          <w:b/>
          <w:i/>
          <w:sz w:val="24"/>
          <w:szCs w:val="24"/>
        </w:rPr>
      </w:pPr>
    </w:p>
    <w:p w:rsidR="00663EAE" w:rsidRDefault="0004794C" w:rsidP="00E16EB2">
      <w:pPr>
        <w:rPr>
          <w:b/>
          <w:sz w:val="24"/>
          <w:szCs w:val="24"/>
        </w:rPr>
      </w:pPr>
      <w:r>
        <w:rPr>
          <w:sz w:val="24"/>
          <w:szCs w:val="24"/>
        </w:rPr>
        <w:t>n</w:t>
      </w:r>
      <w:r w:rsidR="00C31DA5">
        <w:rPr>
          <w:sz w:val="24"/>
          <w:szCs w:val="24"/>
        </w:rPr>
        <w:t>a</w:t>
      </w:r>
      <w:r>
        <w:rPr>
          <w:sz w:val="24"/>
          <w:szCs w:val="24"/>
        </w:rPr>
        <w:t>:</w:t>
      </w:r>
      <w:r w:rsidR="00C31DA5" w:rsidRPr="004A4E49">
        <w:rPr>
          <w:sz w:val="24"/>
          <w:szCs w:val="24"/>
        </w:rPr>
        <w:t xml:space="preserve"> </w:t>
      </w:r>
      <w:r w:rsidR="00E16EB2" w:rsidRPr="00E16EB2">
        <w:rPr>
          <w:b/>
          <w:sz w:val="24"/>
          <w:szCs w:val="24"/>
        </w:rPr>
        <w:t xml:space="preserve">Wykonanie Trybuny prasowej dla dziennikarzy w ,,Hali Legionów” przy  </w:t>
      </w:r>
    </w:p>
    <w:p w:rsidR="00E16EB2" w:rsidRPr="00E16EB2" w:rsidRDefault="00E16EB2" w:rsidP="00E16EB2">
      <w:pPr>
        <w:rPr>
          <w:b/>
          <w:sz w:val="24"/>
          <w:szCs w:val="24"/>
        </w:rPr>
      </w:pPr>
      <w:bookmarkStart w:id="0" w:name="_GoBack"/>
      <w:bookmarkEnd w:id="0"/>
      <w:r w:rsidRPr="00E16EB2">
        <w:rPr>
          <w:b/>
          <w:sz w:val="24"/>
          <w:szCs w:val="24"/>
        </w:rPr>
        <w:t xml:space="preserve">ul. Drogosza 2 w Kielcach - w </w:t>
      </w:r>
      <w:r w:rsidRPr="00E16EB2">
        <w:rPr>
          <w:sz w:val="24"/>
          <w:szCs w:val="24"/>
        </w:rPr>
        <w:t>ramach zadania inwestycyjnego pn:</w:t>
      </w:r>
      <w:r w:rsidRPr="00E16EB2">
        <w:rPr>
          <w:b/>
          <w:sz w:val="24"/>
          <w:szCs w:val="24"/>
        </w:rPr>
        <w:tab/>
      </w:r>
    </w:p>
    <w:p w:rsidR="00E16EB2" w:rsidRPr="00156850" w:rsidRDefault="00E16EB2" w:rsidP="00E16EB2">
      <w:pPr>
        <w:rPr>
          <w:i/>
          <w:sz w:val="24"/>
          <w:szCs w:val="24"/>
        </w:rPr>
      </w:pPr>
      <w:r w:rsidRPr="00156850">
        <w:rPr>
          <w:i/>
          <w:sz w:val="24"/>
          <w:szCs w:val="24"/>
        </w:rPr>
        <w:t>Przebudowa trybuny prasowej oraz odtworzenie zużytych składników majątkowych zaplecza treningowego w Hali Legionów przy ul. Drogosza 2.</w:t>
      </w:r>
    </w:p>
    <w:p w:rsidR="00471A1E" w:rsidRPr="00C31DA5" w:rsidRDefault="00471A1E" w:rsidP="007A4E71">
      <w:pPr>
        <w:pStyle w:val="Bezodstpw"/>
        <w:jc w:val="both"/>
        <w:rPr>
          <w:b/>
          <w:i/>
          <w:sz w:val="24"/>
          <w:szCs w:val="24"/>
        </w:rPr>
      </w:pPr>
    </w:p>
    <w:p w:rsidR="00C31DA5" w:rsidRPr="004A4E49" w:rsidRDefault="00C31DA5" w:rsidP="00C31DA5">
      <w:pPr>
        <w:pStyle w:val="Bezodstpw"/>
        <w:rPr>
          <w:sz w:val="24"/>
          <w:szCs w:val="24"/>
        </w:rPr>
      </w:pPr>
    </w:p>
    <w:p w:rsidR="00C31DA5" w:rsidRPr="004A4E49" w:rsidRDefault="00C31DA5" w:rsidP="00C31DA5">
      <w:pPr>
        <w:pStyle w:val="Tekstpodstawowy"/>
        <w:tabs>
          <w:tab w:val="left" w:pos="709"/>
        </w:tabs>
        <w:spacing w:line="360" w:lineRule="auto"/>
      </w:pPr>
      <w:r w:rsidRPr="004A4E49">
        <w:t>Ja/My  ( imię i nazwisko/imiona i nazwiska): ....................................................................................................................................................</w:t>
      </w:r>
    </w:p>
    <w:p w:rsidR="00C31DA5" w:rsidRPr="004A4E49" w:rsidRDefault="00C31DA5" w:rsidP="00C31DA5">
      <w:pPr>
        <w:pStyle w:val="Tekstpodstawowy"/>
        <w:tabs>
          <w:tab w:val="left" w:pos="709"/>
        </w:tabs>
        <w:spacing w:line="360" w:lineRule="auto"/>
      </w:pPr>
      <w:r w:rsidRPr="004A4E49">
        <w:t xml:space="preserve">jako upoważniony/upoważnieni  przedstawiciel/e Firmy </w:t>
      </w:r>
    </w:p>
    <w:p w:rsidR="00C31DA5" w:rsidRPr="004A4E49" w:rsidRDefault="00C31DA5" w:rsidP="00C31DA5">
      <w:pPr>
        <w:spacing w:line="360" w:lineRule="auto"/>
        <w:jc w:val="both"/>
        <w:rPr>
          <w:sz w:val="24"/>
          <w:szCs w:val="24"/>
        </w:rPr>
      </w:pPr>
      <w:r w:rsidRPr="004A4E49">
        <w:rPr>
          <w:sz w:val="24"/>
          <w:szCs w:val="24"/>
        </w:rPr>
        <w:t>…………..……………………………………….....................................…………………………………………………</w:t>
      </w:r>
      <w:r>
        <w:rPr>
          <w:sz w:val="24"/>
          <w:szCs w:val="24"/>
        </w:rPr>
        <w:t>……………………………………………………………………..</w:t>
      </w:r>
      <w:r w:rsidRPr="004A4E49">
        <w:rPr>
          <w:sz w:val="24"/>
          <w:szCs w:val="24"/>
        </w:rPr>
        <w:t>.…</w:t>
      </w:r>
    </w:p>
    <w:p w:rsidR="00C31DA5" w:rsidRPr="004A4E49" w:rsidRDefault="00C31DA5" w:rsidP="00C31DA5">
      <w:pPr>
        <w:jc w:val="both"/>
        <w:rPr>
          <w:sz w:val="24"/>
          <w:szCs w:val="24"/>
        </w:rPr>
      </w:pPr>
    </w:p>
    <w:p w:rsidR="00C31DA5" w:rsidRPr="004A4E49" w:rsidRDefault="00C31DA5" w:rsidP="00C31DA5">
      <w:pPr>
        <w:jc w:val="both"/>
        <w:rPr>
          <w:sz w:val="24"/>
          <w:szCs w:val="24"/>
        </w:rPr>
      </w:pPr>
      <w:r w:rsidRPr="004A4E49">
        <w:rPr>
          <w:sz w:val="24"/>
          <w:szCs w:val="24"/>
        </w:rPr>
        <w:t xml:space="preserve">w imieniu reprezentowanej przeze mnie/nas Firmy </w:t>
      </w:r>
    </w:p>
    <w:p w:rsidR="00C31DA5" w:rsidRPr="004A4E49" w:rsidRDefault="00C31DA5" w:rsidP="00C31DA5">
      <w:pPr>
        <w:jc w:val="both"/>
        <w:rPr>
          <w:b/>
          <w:sz w:val="24"/>
          <w:szCs w:val="24"/>
        </w:rPr>
      </w:pPr>
    </w:p>
    <w:p w:rsidR="00C31DA5" w:rsidRPr="004A4E49" w:rsidRDefault="00C31DA5" w:rsidP="00C31DA5">
      <w:pPr>
        <w:jc w:val="both"/>
        <w:rPr>
          <w:b/>
          <w:sz w:val="24"/>
          <w:szCs w:val="24"/>
        </w:rPr>
      </w:pPr>
      <w:r w:rsidRPr="004A4E49">
        <w:rPr>
          <w:b/>
          <w:sz w:val="24"/>
          <w:szCs w:val="24"/>
        </w:rPr>
        <w:t>oświadczam/y, że:</w:t>
      </w:r>
    </w:p>
    <w:p w:rsidR="00C31DA5" w:rsidRPr="004A4E49" w:rsidRDefault="00C31DA5" w:rsidP="00C31DA5">
      <w:pPr>
        <w:jc w:val="both"/>
        <w:rPr>
          <w:b/>
          <w:sz w:val="24"/>
          <w:szCs w:val="24"/>
        </w:rPr>
      </w:pPr>
    </w:p>
    <w:p w:rsidR="00DA7DB2" w:rsidRPr="006D2FAD" w:rsidRDefault="00DA7DB2" w:rsidP="00DA7DB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6D2FAD">
        <w:rPr>
          <w:sz w:val="24"/>
          <w:szCs w:val="24"/>
        </w:rPr>
        <w:t>Posiadam /y/ wymagane uprawnienia  do wykonania określonych działalności lub czynności, jeżeli ustawy nakładają obowiązek posiadania takich uprawnień.</w:t>
      </w:r>
    </w:p>
    <w:p w:rsidR="00DA7DB2" w:rsidRPr="006D2FAD" w:rsidRDefault="00DA7DB2" w:rsidP="00DA7DB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6D2FAD">
        <w:rPr>
          <w:sz w:val="24"/>
          <w:szCs w:val="24"/>
        </w:rPr>
        <w:t xml:space="preserve">Posiadam /y/ niezbędną wiedzę i doświadczenie oraz dysponujemy potencjałem  technicznym  i osobami zdolnymi   do wykonania zamówienia. </w:t>
      </w:r>
    </w:p>
    <w:p w:rsidR="00DA7DB2" w:rsidRPr="006D2FAD" w:rsidRDefault="00DA7DB2" w:rsidP="00DA7DB2">
      <w:pPr>
        <w:numPr>
          <w:ilvl w:val="0"/>
          <w:numId w:val="1"/>
        </w:numPr>
        <w:tabs>
          <w:tab w:val="num" w:pos="360"/>
        </w:tabs>
        <w:ind w:left="360" w:hanging="360"/>
        <w:jc w:val="both"/>
        <w:rPr>
          <w:sz w:val="24"/>
          <w:szCs w:val="24"/>
        </w:rPr>
      </w:pPr>
      <w:r w:rsidRPr="006D2FAD">
        <w:rPr>
          <w:sz w:val="24"/>
          <w:szCs w:val="24"/>
        </w:rPr>
        <w:t>Znajduje/my/ się w sytuacji  ekonomicznej i finansowej zapewniającej wykonanie zamówienia.</w:t>
      </w:r>
    </w:p>
    <w:p w:rsidR="00C31DA5" w:rsidRPr="004A4E49" w:rsidRDefault="003F7125" w:rsidP="003F71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 </w:t>
      </w:r>
      <w:r w:rsidR="00DA7DB2" w:rsidRPr="006D2FAD">
        <w:rPr>
          <w:sz w:val="24"/>
          <w:szCs w:val="24"/>
        </w:rPr>
        <w:t>Zamówienia wykonuje/m/y należycie, bez szkody dla Zamawiającego.</w:t>
      </w:r>
    </w:p>
    <w:p w:rsidR="00C31DA5" w:rsidRPr="004A4E49" w:rsidRDefault="00C31DA5" w:rsidP="00C31DA5">
      <w:pPr>
        <w:ind w:left="360"/>
        <w:jc w:val="both"/>
        <w:rPr>
          <w:sz w:val="24"/>
          <w:szCs w:val="24"/>
        </w:rPr>
      </w:pPr>
    </w:p>
    <w:p w:rsidR="00C31DA5" w:rsidRPr="004A4E49" w:rsidRDefault="00C31DA5" w:rsidP="00C31DA5">
      <w:pPr>
        <w:ind w:left="360"/>
        <w:jc w:val="both"/>
        <w:rPr>
          <w:sz w:val="24"/>
          <w:szCs w:val="24"/>
        </w:rPr>
      </w:pPr>
    </w:p>
    <w:p w:rsidR="00C31DA5" w:rsidRPr="004A4E49" w:rsidRDefault="00C31DA5" w:rsidP="00C31DA5">
      <w:pPr>
        <w:ind w:left="360"/>
        <w:jc w:val="both"/>
        <w:rPr>
          <w:sz w:val="24"/>
          <w:szCs w:val="24"/>
        </w:rPr>
      </w:pPr>
    </w:p>
    <w:p w:rsidR="00C31DA5" w:rsidRPr="004A4E49" w:rsidRDefault="00C31DA5" w:rsidP="00C31DA5">
      <w:pPr>
        <w:ind w:left="360"/>
        <w:jc w:val="both"/>
        <w:rPr>
          <w:sz w:val="24"/>
          <w:szCs w:val="24"/>
        </w:rPr>
      </w:pPr>
    </w:p>
    <w:p w:rsidR="00C31DA5" w:rsidRPr="004A4E49" w:rsidRDefault="00C31DA5" w:rsidP="00C31DA5">
      <w:pPr>
        <w:jc w:val="both"/>
        <w:rPr>
          <w:sz w:val="24"/>
          <w:szCs w:val="24"/>
        </w:rPr>
      </w:pPr>
    </w:p>
    <w:p w:rsidR="00C31DA5" w:rsidRPr="004A4E49" w:rsidRDefault="00C31DA5" w:rsidP="00C31DA5">
      <w:pPr>
        <w:jc w:val="both"/>
        <w:rPr>
          <w:sz w:val="24"/>
          <w:szCs w:val="24"/>
        </w:rPr>
      </w:pPr>
    </w:p>
    <w:p w:rsidR="00C31DA5" w:rsidRPr="004A4E49" w:rsidRDefault="00C31DA5" w:rsidP="00C31DA5">
      <w:pPr>
        <w:ind w:left="360"/>
        <w:jc w:val="both"/>
        <w:rPr>
          <w:sz w:val="24"/>
          <w:szCs w:val="24"/>
        </w:rPr>
      </w:pPr>
    </w:p>
    <w:p w:rsidR="00C31DA5" w:rsidRPr="004A4E49" w:rsidRDefault="00C31DA5" w:rsidP="00C31DA5">
      <w:pPr>
        <w:ind w:left="360"/>
        <w:jc w:val="both"/>
        <w:rPr>
          <w:sz w:val="24"/>
          <w:szCs w:val="24"/>
        </w:rPr>
      </w:pPr>
    </w:p>
    <w:p w:rsidR="00C31DA5" w:rsidRPr="004A4E49" w:rsidRDefault="00C31DA5" w:rsidP="00C31DA5">
      <w:pPr>
        <w:ind w:left="360"/>
        <w:jc w:val="both"/>
        <w:rPr>
          <w:sz w:val="24"/>
          <w:szCs w:val="24"/>
        </w:rPr>
      </w:pPr>
      <w:r w:rsidRPr="004A4E49">
        <w:rPr>
          <w:sz w:val="24"/>
          <w:szCs w:val="24"/>
        </w:rPr>
        <w:t>………………………………………</w:t>
      </w:r>
      <w:r w:rsidRPr="004A4E49">
        <w:rPr>
          <w:sz w:val="24"/>
          <w:szCs w:val="24"/>
        </w:rPr>
        <w:tab/>
      </w:r>
      <w:r w:rsidRPr="004A4E49">
        <w:rPr>
          <w:sz w:val="24"/>
          <w:szCs w:val="24"/>
        </w:rPr>
        <w:tab/>
      </w:r>
      <w:r w:rsidRPr="004A4E49">
        <w:rPr>
          <w:sz w:val="24"/>
          <w:szCs w:val="24"/>
        </w:rPr>
        <w:tab/>
      </w:r>
      <w:r w:rsidRPr="004A4E49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A4E49">
        <w:rPr>
          <w:sz w:val="24"/>
          <w:szCs w:val="24"/>
        </w:rPr>
        <w:t>( miejscowość, data 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A4E49">
        <w:rPr>
          <w:sz w:val="24"/>
          <w:szCs w:val="24"/>
        </w:rPr>
        <w:t>….………………………………………</w:t>
      </w:r>
    </w:p>
    <w:p w:rsidR="00C31DA5" w:rsidRPr="004A4E49" w:rsidRDefault="00C31DA5" w:rsidP="00C31DA5">
      <w:pPr>
        <w:ind w:left="5664" w:hanging="5304"/>
        <w:jc w:val="both"/>
        <w:rPr>
          <w:sz w:val="24"/>
          <w:szCs w:val="24"/>
        </w:rPr>
      </w:pPr>
      <w:r w:rsidRPr="004A4E49">
        <w:rPr>
          <w:sz w:val="24"/>
          <w:szCs w:val="24"/>
        </w:rPr>
        <w:tab/>
        <w:t>(podpis/y/osoby/</w:t>
      </w:r>
      <w:proofErr w:type="spellStart"/>
      <w:r w:rsidRPr="004A4E49">
        <w:rPr>
          <w:sz w:val="24"/>
          <w:szCs w:val="24"/>
        </w:rPr>
        <w:t>ób</w:t>
      </w:r>
      <w:proofErr w:type="spellEnd"/>
      <w:r w:rsidRPr="004A4E49">
        <w:rPr>
          <w:sz w:val="24"/>
          <w:szCs w:val="24"/>
        </w:rPr>
        <w:t>/ uprawnionej/</w:t>
      </w:r>
      <w:proofErr w:type="spellStart"/>
      <w:r w:rsidRPr="004A4E49">
        <w:rPr>
          <w:sz w:val="24"/>
          <w:szCs w:val="24"/>
        </w:rPr>
        <w:t>ych</w:t>
      </w:r>
      <w:proofErr w:type="spellEnd"/>
      <w:r w:rsidRPr="004A4E49">
        <w:rPr>
          <w:sz w:val="24"/>
          <w:szCs w:val="24"/>
        </w:rPr>
        <w:t xml:space="preserve">/ do </w:t>
      </w:r>
    </w:p>
    <w:p w:rsidR="00C31DA5" w:rsidRPr="004A4E49" w:rsidRDefault="00C31DA5" w:rsidP="00C31DA5">
      <w:pPr>
        <w:ind w:left="5316" w:firstLine="348"/>
        <w:jc w:val="both"/>
        <w:rPr>
          <w:sz w:val="24"/>
          <w:szCs w:val="24"/>
        </w:rPr>
      </w:pPr>
      <w:r w:rsidRPr="004A4E49">
        <w:rPr>
          <w:sz w:val="24"/>
          <w:szCs w:val="24"/>
        </w:rPr>
        <w:t>złożenia oświadczenia</w:t>
      </w:r>
    </w:p>
    <w:p w:rsidR="00C31DA5" w:rsidRPr="004A4E49" w:rsidRDefault="00C31DA5" w:rsidP="00C31DA5"/>
    <w:p w:rsidR="00F45FC6" w:rsidRDefault="00F45FC6"/>
    <w:sectPr w:rsidR="00F45FC6" w:rsidSect="00794A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DA5"/>
    <w:rsid w:val="0004794C"/>
    <w:rsid w:val="00156850"/>
    <w:rsid w:val="00220141"/>
    <w:rsid w:val="003356A1"/>
    <w:rsid w:val="003949AA"/>
    <w:rsid w:val="003F7125"/>
    <w:rsid w:val="00471A1E"/>
    <w:rsid w:val="00663EAE"/>
    <w:rsid w:val="006B0084"/>
    <w:rsid w:val="007A4E71"/>
    <w:rsid w:val="009A096F"/>
    <w:rsid w:val="00B57E5A"/>
    <w:rsid w:val="00C31DA5"/>
    <w:rsid w:val="00D71481"/>
    <w:rsid w:val="00DA7DB2"/>
    <w:rsid w:val="00E16EB2"/>
    <w:rsid w:val="00F4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D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31DA5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31D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C31D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C31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D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C31DA5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31D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C31D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C31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87B82BAD</Template>
  <TotalTime>6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Krzysztof Włodarczyk</cp:lastModifiedBy>
  <cp:revision>16</cp:revision>
  <cp:lastPrinted>2018-05-25T11:18:00Z</cp:lastPrinted>
  <dcterms:created xsi:type="dcterms:W3CDTF">2016-01-08T08:37:00Z</dcterms:created>
  <dcterms:modified xsi:type="dcterms:W3CDTF">2018-05-25T11:18:00Z</dcterms:modified>
</cp:coreProperties>
</file>