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8E9" w:rsidRPr="004E55AD" w:rsidRDefault="002378E9" w:rsidP="00DC038C">
      <w:pPr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Załącznik nr 3</w:t>
      </w:r>
      <w:r w:rsidR="00BE2E56"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 w:rsidR="007D602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ab/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………………………………………………</w:t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(pieczęć, nazwa i dokładny adres wykonawcy)</w:t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D6027" w:rsidRDefault="007D6027" w:rsidP="007D60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kontaktu;……………………………………………………………………………</w:t>
      </w:r>
    </w:p>
    <w:p w:rsidR="007D6027" w:rsidRPr="00AE0257" w:rsidRDefault="007712BF" w:rsidP="007D60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</w:t>
      </w:r>
      <w:r w:rsidR="007D6027" w:rsidRPr="00AE0257">
        <w:rPr>
          <w:rFonts w:ascii="Times New Roman" w:hAnsi="Times New Roman"/>
          <w:sz w:val="24"/>
          <w:szCs w:val="24"/>
        </w:rPr>
        <w:t>:………………………………</w:t>
      </w:r>
      <w:r w:rsidR="00C7625D">
        <w:rPr>
          <w:rFonts w:ascii="Times New Roman" w:hAnsi="Times New Roman"/>
          <w:sz w:val="24"/>
          <w:szCs w:val="24"/>
        </w:rPr>
        <w:t xml:space="preserve">…… </w:t>
      </w:r>
      <w:r w:rsidR="007D6027" w:rsidRPr="00AE0257">
        <w:rPr>
          <w:rFonts w:ascii="Times New Roman" w:hAnsi="Times New Roman"/>
          <w:sz w:val="24"/>
          <w:szCs w:val="24"/>
        </w:rPr>
        <w:t>e-mail: …………………………..…………..………</w:t>
      </w:r>
    </w:p>
    <w:p w:rsidR="007D6027" w:rsidRPr="00AE0257" w:rsidRDefault="007D6027" w:rsidP="007D602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7D6027" w:rsidRPr="00AE0257" w:rsidRDefault="007D6027" w:rsidP="007D6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AE02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FORMULARZ OFERTOWY</w:t>
      </w:r>
    </w:p>
    <w:p w:rsidR="001C3C21" w:rsidRDefault="001C3C21" w:rsidP="001C3C21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7D6027" w:rsidRPr="00AE0257" w:rsidRDefault="007D6027" w:rsidP="000D2A12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n</w:t>
      </w:r>
      <w:r w:rsidRPr="005233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a :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EF0BE3">
        <w:rPr>
          <w:rFonts w:ascii="Times New Roman" w:hAnsi="Times New Roman"/>
          <w:b/>
          <w:sz w:val="24"/>
          <w:szCs w:val="24"/>
        </w:rPr>
        <w:t>Wykonanie p</w:t>
      </w:r>
      <w:r w:rsidR="00EF0BE3" w:rsidRPr="0030323B">
        <w:rPr>
          <w:rFonts w:ascii="Times New Roman" w:hAnsi="Times New Roman"/>
          <w:b/>
          <w:sz w:val="24"/>
          <w:szCs w:val="24"/>
        </w:rPr>
        <w:t>oboru i badania próbek wody z basenów pływalni MOSIR Kielce</w:t>
      </w:r>
      <w:r w:rsidR="00EF0BE3">
        <w:rPr>
          <w:rFonts w:ascii="Times New Roman" w:hAnsi="Times New Roman"/>
          <w:b/>
          <w:sz w:val="24"/>
          <w:szCs w:val="24"/>
        </w:rPr>
        <w:t xml:space="preserve">, zgodnie z wymaganiami </w:t>
      </w:r>
      <w:r w:rsidR="001F0D8B">
        <w:rPr>
          <w:rFonts w:ascii="Times New Roman" w:hAnsi="Times New Roman"/>
          <w:b/>
          <w:sz w:val="24"/>
          <w:szCs w:val="24"/>
        </w:rPr>
        <w:t>rozporządzenia Ministra Zdrowia</w:t>
      </w:r>
      <w:r w:rsidR="00EF0BE3">
        <w:rPr>
          <w:rFonts w:ascii="Times New Roman" w:hAnsi="Times New Roman"/>
          <w:b/>
          <w:sz w:val="24"/>
          <w:szCs w:val="24"/>
        </w:rPr>
        <w:t>, jakim powinna odpowiadać woda na pływalniach.</w:t>
      </w:r>
    </w:p>
    <w:p w:rsidR="007D6027" w:rsidRDefault="007D6027" w:rsidP="007D6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7D6027" w:rsidRDefault="007D6027" w:rsidP="005A489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 / My (imię i nazwisko)...........................................................................................................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jako upoważniony/nieni przedstawiciel/e firmy..........................................................................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="005A4899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działając w imieniu reprezentow</w:t>
      </w:r>
      <w:r w:rsidR="004E55AD">
        <w:rPr>
          <w:rFonts w:ascii="Times New Roman" w:eastAsia="Times New Roman" w:hAnsi="Times New Roman"/>
          <w:sz w:val="24"/>
          <w:szCs w:val="24"/>
          <w:lang w:eastAsia="pl-PL"/>
        </w:rPr>
        <w:t>anej przeze mnie/nas firmy/ firm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</w:t>
      </w:r>
      <w:r w:rsidR="005A4899">
        <w:rPr>
          <w:rFonts w:ascii="Times New Roman" w:eastAsia="Times New Roman" w:hAnsi="Times New Roman"/>
          <w:sz w:val="24"/>
          <w:szCs w:val="24"/>
          <w:lang w:eastAsia="pl-PL"/>
        </w:rPr>
        <w:t>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6027" w:rsidRPr="007D6027" w:rsidRDefault="007D6027" w:rsidP="005A489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1.Oferuję/ emy/   wykonanie zamówienia za  cenę :………</w:t>
      </w:r>
      <w:r w:rsidR="005A4899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…………..</w:t>
      </w:r>
      <w:r w:rsidRPr="004F786B">
        <w:rPr>
          <w:rFonts w:ascii="Times New Roman" w:hAnsi="Times New Roman"/>
          <w:b/>
          <w:sz w:val="24"/>
          <w:szCs w:val="24"/>
        </w:rPr>
        <w:t>zł brutto</w:t>
      </w:r>
    </w:p>
    <w:p w:rsidR="005A4899" w:rsidRDefault="005A4899" w:rsidP="005A48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 s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łownie brutto zł.: 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.............................................................................</w:t>
      </w:r>
      <w:r w:rsidR="002A3DD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..............................)</w:t>
      </w:r>
    </w:p>
    <w:p w:rsidR="003B6178" w:rsidRDefault="005A4899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C0EB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wg poniższej specyfikacji:</w:t>
      </w:r>
    </w:p>
    <w:tbl>
      <w:tblPr>
        <w:tblW w:w="980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1"/>
        <w:gridCol w:w="1565"/>
        <w:gridCol w:w="1376"/>
        <w:gridCol w:w="1400"/>
        <w:gridCol w:w="1120"/>
        <w:gridCol w:w="2101"/>
      </w:tblGrid>
      <w:tr w:rsidR="007327F9" w:rsidRPr="007327F9" w:rsidTr="00D340C3">
        <w:trPr>
          <w:trHeight w:val="1119"/>
        </w:trPr>
        <w:tc>
          <w:tcPr>
            <w:tcW w:w="2241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Rodzaj badania</w:t>
            </w:r>
          </w:p>
        </w:tc>
        <w:tc>
          <w:tcPr>
            <w:tcW w:w="1565" w:type="dxa"/>
          </w:tcPr>
          <w:p w:rsidR="007327F9" w:rsidRPr="00D574CE" w:rsidRDefault="003B6178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Ilość pobrań</w:t>
            </w:r>
          </w:p>
          <w:p w:rsidR="007327F9" w:rsidRPr="00D574CE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w </w:t>
            </w:r>
            <w:r w:rsidR="003B6178" w:rsidRPr="00D574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trakcie </w:t>
            </w:r>
          </w:p>
          <w:p w:rsidR="003B6178" w:rsidRPr="007327F9" w:rsidRDefault="003B6178" w:rsidP="003B61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umowy </w:t>
            </w:r>
            <w:r w:rsidR="007327F9" w:rsidRPr="00D574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na wszystkich pływalniach</w:t>
            </w:r>
            <w:r w:rsidRPr="00D574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*)</w:t>
            </w:r>
          </w:p>
        </w:tc>
        <w:tc>
          <w:tcPr>
            <w:tcW w:w="1376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Cena netto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za</w:t>
            </w: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1 badanie</w:t>
            </w:r>
          </w:p>
        </w:tc>
        <w:tc>
          <w:tcPr>
            <w:tcW w:w="1400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Wartość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 Netto</w:t>
            </w:r>
          </w:p>
          <w:p w:rsidR="005A4899" w:rsidRDefault="005A4899" w:rsidP="00D574C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( kol. 2x3) </w:t>
            </w:r>
          </w:p>
        </w:tc>
        <w:tc>
          <w:tcPr>
            <w:tcW w:w="1120" w:type="dxa"/>
          </w:tcPr>
          <w:p w:rsidR="007327F9" w:rsidRDefault="005A489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Podatek </w:t>
            </w:r>
            <w:r w:rsid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Vat</w:t>
            </w: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 %</w:t>
            </w:r>
          </w:p>
        </w:tc>
        <w:tc>
          <w:tcPr>
            <w:tcW w:w="2101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Wartość brutto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5A4899" w:rsidRDefault="005A4899" w:rsidP="00D574C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7327F9" w:rsidRPr="007327F9" w:rsidRDefault="005A4899" w:rsidP="005A4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( kol. 4 + </w:t>
            </w:r>
            <w:r w:rsid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5 ) </w:t>
            </w:r>
          </w:p>
        </w:tc>
      </w:tr>
      <w:tr w:rsidR="007327F9" w:rsidRPr="007327F9" w:rsidTr="00D340C3">
        <w:trPr>
          <w:trHeight w:val="236"/>
        </w:trPr>
        <w:tc>
          <w:tcPr>
            <w:tcW w:w="2241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1</w:t>
            </w:r>
          </w:p>
        </w:tc>
        <w:tc>
          <w:tcPr>
            <w:tcW w:w="1565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2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3</w:t>
            </w: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4</w:t>
            </w: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5</w:t>
            </w: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6</w:t>
            </w:r>
          </w:p>
        </w:tc>
      </w:tr>
      <w:tr w:rsidR="007327F9" w:rsidRPr="007327F9" w:rsidTr="00D340C3">
        <w:trPr>
          <w:trHeight w:val="412"/>
        </w:trPr>
        <w:tc>
          <w:tcPr>
            <w:tcW w:w="2241" w:type="dxa"/>
          </w:tcPr>
          <w:p w:rsidR="007327F9" w:rsidRPr="00D574C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Escherichia coli</w:t>
            </w:r>
          </w:p>
        </w:tc>
        <w:tc>
          <w:tcPr>
            <w:tcW w:w="1565" w:type="dxa"/>
          </w:tcPr>
          <w:p w:rsidR="007327F9" w:rsidRPr="009B597E" w:rsidRDefault="00D574CE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362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D340C3">
        <w:trPr>
          <w:trHeight w:val="559"/>
        </w:trPr>
        <w:tc>
          <w:tcPr>
            <w:tcW w:w="2241" w:type="dxa"/>
          </w:tcPr>
          <w:p w:rsidR="007327F9" w:rsidRPr="00D574CE" w:rsidRDefault="007327F9" w:rsidP="003D14C5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Pseudomona aeruginosa</w:t>
            </w:r>
          </w:p>
        </w:tc>
        <w:tc>
          <w:tcPr>
            <w:tcW w:w="1565" w:type="dxa"/>
          </w:tcPr>
          <w:p w:rsidR="007327F9" w:rsidRPr="009B597E" w:rsidRDefault="00D574CE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262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D340C3">
        <w:trPr>
          <w:trHeight w:val="574"/>
        </w:trPr>
        <w:tc>
          <w:tcPr>
            <w:tcW w:w="2241" w:type="dxa"/>
          </w:tcPr>
          <w:p w:rsidR="007327F9" w:rsidRPr="00D574CE" w:rsidRDefault="007327F9" w:rsidP="003D14C5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Ogólne mikroorganizmy</w:t>
            </w:r>
          </w:p>
        </w:tc>
        <w:tc>
          <w:tcPr>
            <w:tcW w:w="1565" w:type="dxa"/>
          </w:tcPr>
          <w:p w:rsidR="007327F9" w:rsidRPr="009B597E" w:rsidRDefault="00D574CE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182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D340C3">
        <w:trPr>
          <w:trHeight w:val="397"/>
        </w:trPr>
        <w:tc>
          <w:tcPr>
            <w:tcW w:w="2241" w:type="dxa"/>
          </w:tcPr>
          <w:p w:rsidR="007327F9" w:rsidRPr="00D574C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Legionella</w:t>
            </w:r>
          </w:p>
        </w:tc>
        <w:tc>
          <w:tcPr>
            <w:tcW w:w="1565" w:type="dxa"/>
          </w:tcPr>
          <w:p w:rsidR="007327F9" w:rsidRPr="009B597E" w:rsidRDefault="00D574CE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D340C3">
        <w:trPr>
          <w:trHeight w:val="397"/>
        </w:trPr>
        <w:tc>
          <w:tcPr>
            <w:tcW w:w="2241" w:type="dxa"/>
          </w:tcPr>
          <w:p w:rsidR="007327F9" w:rsidRPr="00D574C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Gronkowce</w:t>
            </w:r>
          </w:p>
        </w:tc>
        <w:tc>
          <w:tcPr>
            <w:tcW w:w="1565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D340C3">
        <w:trPr>
          <w:trHeight w:val="397"/>
        </w:trPr>
        <w:tc>
          <w:tcPr>
            <w:tcW w:w="2241" w:type="dxa"/>
          </w:tcPr>
          <w:p w:rsidR="007327F9" w:rsidRPr="00D574C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Mętność</w:t>
            </w:r>
          </w:p>
        </w:tc>
        <w:tc>
          <w:tcPr>
            <w:tcW w:w="1565" w:type="dxa"/>
          </w:tcPr>
          <w:p w:rsidR="007327F9" w:rsidRPr="009B597E" w:rsidRDefault="00D574CE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124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D340C3">
        <w:trPr>
          <w:trHeight w:val="421"/>
        </w:trPr>
        <w:tc>
          <w:tcPr>
            <w:tcW w:w="2241" w:type="dxa"/>
          </w:tcPr>
          <w:p w:rsidR="007327F9" w:rsidRPr="00D574CE" w:rsidRDefault="00D574CE" w:rsidP="009B597E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Chloroform </w:t>
            </w:r>
            <w:r w:rsidR="007327F9"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+ THM</w:t>
            </w:r>
          </w:p>
        </w:tc>
        <w:tc>
          <w:tcPr>
            <w:tcW w:w="1565" w:type="dxa"/>
          </w:tcPr>
          <w:p w:rsidR="007327F9" w:rsidRPr="009B597E" w:rsidRDefault="00D574CE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D340C3">
        <w:trPr>
          <w:trHeight w:val="397"/>
        </w:trPr>
        <w:tc>
          <w:tcPr>
            <w:tcW w:w="2241" w:type="dxa"/>
          </w:tcPr>
          <w:p w:rsidR="007327F9" w:rsidRPr="00D574C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Azotany</w:t>
            </w:r>
          </w:p>
        </w:tc>
        <w:tc>
          <w:tcPr>
            <w:tcW w:w="1565" w:type="dxa"/>
          </w:tcPr>
          <w:p w:rsidR="007327F9" w:rsidRPr="009B597E" w:rsidRDefault="00D574CE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37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D340C3">
        <w:trPr>
          <w:trHeight w:val="397"/>
        </w:trPr>
        <w:tc>
          <w:tcPr>
            <w:tcW w:w="2241" w:type="dxa"/>
            <w:tcBorders>
              <w:bottom w:val="single" w:sz="12" w:space="0" w:color="auto"/>
            </w:tcBorders>
          </w:tcPr>
          <w:p w:rsidR="007327F9" w:rsidRPr="00D574C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D574CE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Utlenialność</w:t>
            </w:r>
          </w:p>
        </w:tc>
        <w:tc>
          <w:tcPr>
            <w:tcW w:w="1565" w:type="dxa"/>
            <w:tcBorders>
              <w:bottom w:val="single" w:sz="12" w:space="0" w:color="auto"/>
            </w:tcBorders>
          </w:tcPr>
          <w:p w:rsidR="007327F9" w:rsidRPr="009B597E" w:rsidRDefault="00D574CE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132</w:t>
            </w:r>
          </w:p>
        </w:tc>
        <w:tc>
          <w:tcPr>
            <w:tcW w:w="1376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00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0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01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1C8" w:rsidRPr="007327F9" w:rsidTr="00D340C3">
        <w:trPr>
          <w:trHeight w:val="639"/>
        </w:trPr>
        <w:tc>
          <w:tcPr>
            <w:tcW w:w="770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1C8" w:rsidRPr="005A489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5A48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 xml:space="preserve">RAZEM: </w:t>
            </w:r>
          </w:p>
        </w:tc>
        <w:tc>
          <w:tcPr>
            <w:tcW w:w="2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C151C8" w:rsidRPr="005A4899" w:rsidRDefault="00C151C8" w:rsidP="00D340C3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…………………</w:t>
            </w:r>
          </w:p>
        </w:tc>
      </w:tr>
    </w:tbl>
    <w:p w:rsidR="001C3C21" w:rsidRDefault="001C3C21" w:rsidP="001C3C2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6178" w:rsidRPr="003B6178" w:rsidRDefault="003B6178" w:rsidP="001C3C2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 </w:t>
      </w:r>
      <w:r w:rsidR="007D6027" w:rsidRPr="007D602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Termin wykonania zamówienia: </w:t>
      </w:r>
      <w:r w:rsidR="008F73A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01.06.2020 r. - 31.05.2021</w:t>
      </w:r>
      <w:r w:rsidR="00132D5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4C0EB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</w:t>
      </w:r>
      <w:r w:rsidR="00132D5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:rsidR="007D6027" w:rsidRDefault="003B6178" w:rsidP="001C3C2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zapoznaniu się z warunkami zamówienia akceptujemy je bez zastrzeżeń.</w:t>
      </w:r>
    </w:p>
    <w:p w:rsidR="002A3DD3" w:rsidRPr="004C0EB5" w:rsidRDefault="003B6178" w:rsidP="001C3C2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 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Załąc</w:t>
      </w:r>
      <w:r w:rsidR="004C0EB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znikami do niniejszej oferty są</w:t>
      </w:r>
    </w:p>
    <w:p w:rsidR="007D6027" w:rsidRPr="003B6178" w:rsidRDefault="007D6027" w:rsidP="001C3C21">
      <w:pPr>
        <w:spacing w:after="0" w:line="240" w:lineRule="auto"/>
        <w:ind w:left="36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</w:pPr>
      <w:r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– oświadczenie wykonawcy</w:t>
      </w:r>
      <w:r w:rsidR="00A02737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wg  </w:t>
      </w:r>
      <w:r w:rsidR="004C0EB5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Zał. nr 2</w:t>
      </w:r>
    </w:p>
    <w:p w:rsidR="004E55AD" w:rsidRPr="001C3C21" w:rsidRDefault="007D6027" w:rsidP="001C3C21">
      <w:pPr>
        <w:spacing w:after="0" w:line="240" w:lineRule="auto"/>
        <w:ind w:left="36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</w:pPr>
      <w:r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– zaakceptowany wzór umowy</w:t>
      </w:r>
      <w:r w:rsidR="00A02737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wg </w:t>
      </w:r>
      <w:r w:rsidR="00B62D3F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Zał. nr 4</w:t>
      </w:r>
    </w:p>
    <w:p w:rsidR="004E55AD" w:rsidRDefault="004E55AD" w:rsidP="001C3C21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0"/>
          <w:szCs w:val="20"/>
          <w:lang w:eastAsia="pl-PL"/>
        </w:rPr>
      </w:pPr>
      <w:r w:rsidRPr="001C3C21">
        <w:rPr>
          <w:rFonts w:ascii="Times New Roman" w:eastAsia="Times New Roman" w:hAnsi="Times New Roman"/>
          <w:i/>
          <w:color w:val="000000"/>
          <w:sz w:val="20"/>
          <w:szCs w:val="20"/>
          <w:lang w:eastAsia="pl-PL"/>
        </w:rPr>
        <w:t>*)  z uwzględnieniem różnicy ilości badań na poszczególnych obiektach w okresach ich udostepnienia dla usługobiorców</w:t>
      </w:r>
    </w:p>
    <w:p w:rsidR="001C3C21" w:rsidRPr="001C3C21" w:rsidRDefault="001C3C21" w:rsidP="001C3C21">
      <w:pP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0"/>
          <w:szCs w:val="20"/>
          <w:lang w:eastAsia="pl-PL"/>
        </w:rPr>
      </w:pPr>
    </w:p>
    <w:p w:rsidR="004E55AD" w:rsidRDefault="00DD4FF8" w:rsidP="004E55A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………....</w:t>
      </w:r>
      <w:r w:rsidR="009A7AE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dnia …….....</w:t>
      </w:r>
      <w:r w:rsidR="00521F8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</w:t>
      </w:r>
      <w:r w:rsidR="003364B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2020</w:t>
      </w:r>
      <w:bookmarkStart w:id="0" w:name="_GoBack"/>
      <w:bookmarkEnd w:id="0"/>
      <w:r w:rsidR="004E55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r.</w:t>
      </w:r>
    </w:p>
    <w:p w:rsidR="004E55AD" w:rsidRDefault="004E55AD" w:rsidP="004E55AD">
      <w:pPr>
        <w:spacing w:after="0" w:line="240" w:lineRule="auto"/>
        <w:ind w:left="510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……….....................................................</w:t>
      </w:r>
    </w:p>
    <w:p w:rsidR="004E55AD" w:rsidRPr="00AE0257" w:rsidRDefault="001C3C21" w:rsidP="001C3C21">
      <w:pPr>
        <w:spacing w:after="0" w:line="240" w:lineRule="auto"/>
        <w:ind w:left="5103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</w:t>
      </w:r>
      <w:r w:rsidR="004E55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(podpis upoważnionego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 w:rsidR="004E55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przedstawiciela/li Wykonawcy/</w:t>
      </w:r>
      <w:proofErr w:type="spellStart"/>
      <w:r w:rsidR="004E55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ców</w:t>
      </w:r>
      <w:proofErr w:type="spellEnd"/>
      <w:r w:rsidR="004E55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sectPr w:rsidR="004E55AD" w:rsidRPr="00AE0257" w:rsidSect="001C3C21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969A2"/>
    <w:multiLevelType w:val="hybridMultilevel"/>
    <w:tmpl w:val="68BA0DE2"/>
    <w:lvl w:ilvl="0" w:tplc="04150011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color w:val="auto"/>
      </w:rPr>
    </w:lvl>
    <w:lvl w:ilvl="1" w:tplc="0D3AE544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decimal"/>
      <w:lvlText w:val="%3"/>
      <w:lvlJc w:val="left"/>
      <w:pPr>
        <w:tabs>
          <w:tab w:val="num" w:pos="2100"/>
        </w:tabs>
        <w:ind w:left="2100" w:hanging="360"/>
      </w:pPr>
    </w:lvl>
    <w:lvl w:ilvl="3" w:tplc="0415000F">
      <w:start w:val="21"/>
      <w:numFmt w:val="upperRoman"/>
      <w:lvlText w:val="%4."/>
      <w:lvlJc w:val="left"/>
      <w:pPr>
        <w:tabs>
          <w:tab w:val="num" w:pos="3000"/>
        </w:tabs>
        <w:ind w:left="3000" w:hanging="720"/>
      </w:pPr>
    </w:lvl>
    <w:lvl w:ilvl="4" w:tplc="0415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569562A9"/>
    <w:multiLevelType w:val="hybridMultilevel"/>
    <w:tmpl w:val="EA5A3E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BD5"/>
    <w:rsid w:val="0002287F"/>
    <w:rsid w:val="000D2A12"/>
    <w:rsid w:val="00132D58"/>
    <w:rsid w:val="001C3C21"/>
    <w:rsid w:val="001F0D8B"/>
    <w:rsid w:val="002378E9"/>
    <w:rsid w:val="002A3DD3"/>
    <w:rsid w:val="003364B7"/>
    <w:rsid w:val="00365523"/>
    <w:rsid w:val="00366C35"/>
    <w:rsid w:val="003B6178"/>
    <w:rsid w:val="003C2E62"/>
    <w:rsid w:val="003D14C5"/>
    <w:rsid w:val="004C0EB5"/>
    <w:rsid w:val="004E55AD"/>
    <w:rsid w:val="00521F84"/>
    <w:rsid w:val="005A4899"/>
    <w:rsid w:val="00656754"/>
    <w:rsid w:val="00685507"/>
    <w:rsid w:val="006C78A9"/>
    <w:rsid w:val="007327F9"/>
    <w:rsid w:val="007712BF"/>
    <w:rsid w:val="007D6027"/>
    <w:rsid w:val="008F73AF"/>
    <w:rsid w:val="009A1BA1"/>
    <w:rsid w:val="009A7AE3"/>
    <w:rsid w:val="009B597E"/>
    <w:rsid w:val="00A02737"/>
    <w:rsid w:val="00A4501A"/>
    <w:rsid w:val="00AE0257"/>
    <w:rsid w:val="00AF34CC"/>
    <w:rsid w:val="00AF3662"/>
    <w:rsid w:val="00B04BB3"/>
    <w:rsid w:val="00B62D3F"/>
    <w:rsid w:val="00BD0EC2"/>
    <w:rsid w:val="00BE2E56"/>
    <w:rsid w:val="00C151C8"/>
    <w:rsid w:val="00C7625D"/>
    <w:rsid w:val="00D340C3"/>
    <w:rsid w:val="00D574CE"/>
    <w:rsid w:val="00DC038C"/>
    <w:rsid w:val="00DD2BD5"/>
    <w:rsid w:val="00DD4FF8"/>
    <w:rsid w:val="00DF2D07"/>
    <w:rsid w:val="00E87434"/>
    <w:rsid w:val="00EF0BE3"/>
    <w:rsid w:val="00F5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02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6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02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6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1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C4510AB6</Template>
  <TotalTime>13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Monika Gumuła</cp:lastModifiedBy>
  <cp:revision>31</cp:revision>
  <dcterms:created xsi:type="dcterms:W3CDTF">2016-05-11T07:42:00Z</dcterms:created>
  <dcterms:modified xsi:type="dcterms:W3CDTF">2020-04-24T06:44:00Z</dcterms:modified>
</cp:coreProperties>
</file>