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557" w:rsidRPr="00242557" w:rsidRDefault="00C91375" w:rsidP="00242557">
      <w:pPr>
        <w:pStyle w:val="Standard"/>
        <w:jc w:val="right"/>
        <w:rPr>
          <w:rFonts w:ascii="Times New Roman" w:hAnsi="Times New Roman"/>
          <w:i/>
          <w:iCs/>
          <w:color w:val="auto"/>
          <w:szCs w:val="24"/>
        </w:rPr>
      </w:pPr>
      <w:r>
        <w:rPr>
          <w:rFonts w:ascii="Times New Roman" w:hAnsi="Times New Roman"/>
          <w:i/>
          <w:iCs/>
          <w:color w:val="auto"/>
          <w:szCs w:val="24"/>
        </w:rPr>
        <w:t>Załącznik nr 2</w:t>
      </w:r>
      <w:r w:rsidR="00A40B85">
        <w:rPr>
          <w:rFonts w:ascii="Times New Roman" w:hAnsi="Times New Roman"/>
          <w:i/>
          <w:iCs/>
          <w:color w:val="auto"/>
          <w:szCs w:val="24"/>
        </w:rPr>
        <w:t xml:space="preserve">a </w:t>
      </w:r>
      <w:r w:rsidR="00E97F85">
        <w:rPr>
          <w:rFonts w:ascii="Times New Roman" w:hAnsi="Times New Roman"/>
          <w:i/>
          <w:iCs/>
          <w:color w:val="auto"/>
          <w:szCs w:val="24"/>
        </w:rPr>
        <w:t xml:space="preserve">) </w:t>
      </w:r>
      <w:r w:rsidR="00242557" w:rsidRPr="00242557">
        <w:rPr>
          <w:rFonts w:ascii="Times New Roman" w:hAnsi="Times New Roman"/>
          <w:i/>
          <w:iCs/>
          <w:color w:val="auto"/>
          <w:szCs w:val="24"/>
        </w:rPr>
        <w:t xml:space="preserve">  do SIWZ</w:t>
      </w:r>
      <w:r w:rsidR="006F3614">
        <w:rPr>
          <w:rFonts w:ascii="Times New Roman" w:hAnsi="Times New Roman"/>
          <w:i/>
          <w:iCs/>
          <w:color w:val="auto"/>
          <w:szCs w:val="24"/>
        </w:rPr>
        <w:t xml:space="preserve"> </w:t>
      </w:r>
    </w:p>
    <w:p w:rsidR="00242557" w:rsidRPr="00242557" w:rsidRDefault="00242557" w:rsidP="00242557">
      <w:pPr>
        <w:pStyle w:val="Standard"/>
        <w:spacing w:line="360" w:lineRule="auto"/>
        <w:rPr>
          <w:rFonts w:ascii="Times New Roman" w:hAnsi="Times New Roman"/>
          <w:color w:val="auto"/>
          <w:szCs w:val="24"/>
        </w:rPr>
      </w:pPr>
      <w:r w:rsidRPr="00242557">
        <w:rPr>
          <w:rFonts w:ascii="Times New Roman" w:hAnsi="Times New Roman"/>
          <w:color w:val="auto"/>
          <w:szCs w:val="24"/>
        </w:rPr>
        <w:t>.........................................................</w:t>
      </w:r>
    </w:p>
    <w:p w:rsidR="00242557" w:rsidRPr="002479C2" w:rsidRDefault="00242557" w:rsidP="002479C2">
      <w:pPr>
        <w:pStyle w:val="Standard"/>
        <w:spacing w:line="360" w:lineRule="auto"/>
        <w:rPr>
          <w:rFonts w:ascii="Times New Roman" w:hAnsi="Times New Roman"/>
          <w:color w:val="auto"/>
          <w:szCs w:val="24"/>
        </w:rPr>
      </w:pPr>
      <w:r w:rsidRPr="00242557">
        <w:rPr>
          <w:rFonts w:ascii="Times New Roman" w:hAnsi="Times New Roman"/>
          <w:color w:val="auto"/>
          <w:szCs w:val="24"/>
        </w:rPr>
        <w:t>(</w:t>
      </w:r>
      <w:r w:rsidRPr="00242557">
        <w:rPr>
          <w:rFonts w:ascii="Times New Roman" w:hAnsi="Times New Roman"/>
          <w:i/>
          <w:iCs/>
          <w:color w:val="auto"/>
          <w:szCs w:val="24"/>
        </w:rPr>
        <w:t>pieczęć adresowa</w:t>
      </w:r>
      <w:r w:rsidR="00243C3B">
        <w:rPr>
          <w:rFonts w:ascii="Times New Roman" w:hAnsi="Times New Roman"/>
          <w:i/>
          <w:iCs/>
          <w:color w:val="auto"/>
          <w:szCs w:val="24"/>
        </w:rPr>
        <w:t xml:space="preserve"> Wykonawcy </w:t>
      </w:r>
      <w:r w:rsidRPr="00242557">
        <w:rPr>
          <w:rFonts w:ascii="Times New Roman" w:hAnsi="Times New Roman"/>
          <w:color w:val="auto"/>
          <w:szCs w:val="24"/>
        </w:rPr>
        <w:t>)</w:t>
      </w:r>
    </w:p>
    <w:p w:rsidR="00242557" w:rsidRPr="00242557" w:rsidRDefault="00A40B85" w:rsidP="00242557">
      <w:pPr>
        <w:pStyle w:val="Standard"/>
        <w:jc w:val="center"/>
        <w:rPr>
          <w:rFonts w:ascii="Times New Roman" w:hAnsi="Times New Roman"/>
          <w:b/>
          <w:bCs/>
          <w:color w:val="auto"/>
          <w:szCs w:val="24"/>
        </w:rPr>
      </w:pPr>
      <w:r>
        <w:rPr>
          <w:rFonts w:ascii="Times New Roman" w:hAnsi="Times New Roman"/>
          <w:b/>
          <w:bCs/>
          <w:color w:val="auto"/>
          <w:szCs w:val="24"/>
        </w:rPr>
        <w:t>FORMULARZ CENOWY</w:t>
      </w:r>
    </w:p>
    <w:p w:rsidR="00242557" w:rsidRPr="00242557" w:rsidRDefault="00242557" w:rsidP="00242557">
      <w:pPr>
        <w:pStyle w:val="Standard"/>
        <w:jc w:val="both"/>
        <w:rPr>
          <w:rFonts w:ascii="Times New Roman" w:hAnsi="Times New Roman"/>
          <w:b/>
          <w:bCs/>
          <w:color w:val="auto"/>
          <w:szCs w:val="24"/>
        </w:rPr>
      </w:pPr>
    </w:p>
    <w:tbl>
      <w:tblPr>
        <w:tblW w:w="15692" w:type="dxa"/>
        <w:tblInd w:w="-5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1985"/>
        <w:gridCol w:w="3969"/>
        <w:gridCol w:w="1559"/>
        <w:gridCol w:w="1701"/>
        <w:gridCol w:w="1417"/>
        <w:gridCol w:w="993"/>
        <w:gridCol w:w="2225"/>
      </w:tblGrid>
      <w:tr w:rsidR="002479C2" w:rsidRPr="00242557" w:rsidTr="00C31681">
        <w:trPr>
          <w:trHeight w:val="1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79C2" w:rsidRPr="00E97F85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E97F85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Grupa Taryfowa </w:t>
            </w:r>
          </w:p>
          <w:p w:rsidR="002479C2" w:rsidRPr="00E97F85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OSD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Default="002479C2" w:rsidP="00CA5A66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Ilość, </w:t>
            </w:r>
          </w:p>
          <w:p w:rsidR="002479C2" w:rsidRPr="00E97F85" w:rsidRDefault="002479C2" w:rsidP="00CA5A66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>adres</w:t>
            </w:r>
          </w:p>
          <w:p w:rsidR="002479C2" w:rsidRPr="00E97F85" w:rsidRDefault="002479C2" w:rsidP="00CA5A66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 pkt poboru: </w:t>
            </w:r>
          </w:p>
          <w:p w:rsidR="002479C2" w:rsidRPr="00E97F85" w:rsidRDefault="002479C2" w:rsidP="00CA5A66">
            <w:pPr>
              <w:pStyle w:val="Standard"/>
              <w:snapToGrid w:val="0"/>
              <w:rPr>
                <w:rFonts w:ascii="Times New Roman" w:hAnsi="Times New Roman"/>
                <w:b/>
                <w:color w:val="auto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E97F85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>OPIS OPŁATY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Liczba jednostek </w:t>
            </w:r>
          </w:p>
          <w:p w:rsidR="002479C2" w:rsidRPr="00E97F85" w:rsidRDefault="004D6F9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Cs w:val="24"/>
              </w:rPr>
              <w:t xml:space="preserve">w okresie </w:t>
            </w:r>
            <w:r w:rsidR="002479C2"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 </w:t>
            </w:r>
          </w:p>
          <w:p w:rsidR="002479C2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Cs w:val="24"/>
              </w:rPr>
              <w:t>12 miesięcy</w:t>
            </w:r>
          </w:p>
          <w:p w:rsidR="00EF59DD" w:rsidRDefault="00EF59DD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EF59DD">
              <w:rPr>
                <w:rFonts w:ascii="Times New Roman" w:hAnsi="Times New Roman"/>
                <w:color w:val="auto"/>
                <w:szCs w:val="24"/>
              </w:rPr>
              <w:t>(366 dni)</w:t>
            </w:r>
          </w:p>
          <w:p w:rsidR="00EF59DD" w:rsidRPr="00EF59DD" w:rsidRDefault="00EF59DD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E97F85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Cena </w:t>
            </w:r>
            <w:r w:rsidR="00EC3EA1">
              <w:rPr>
                <w:rFonts w:ascii="Times New Roman" w:hAnsi="Times New Roman"/>
                <w:b/>
                <w:color w:val="auto"/>
                <w:szCs w:val="24"/>
              </w:rPr>
              <w:t>jednostkowa*</w:t>
            </w: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 netto</w:t>
            </w:r>
          </w:p>
          <w:p w:rsidR="002479C2" w:rsidRPr="00E97F85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w zł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E97F85" w:rsidRDefault="00EE59E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Cs w:val="24"/>
              </w:rPr>
              <w:t>Cena netto ogółem*</w:t>
            </w:r>
            <w:r w:rsidR="002479C2"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 </w:t>
            </w:r>
          </w:p>
          <w:p w:rsidR="002479C2" w:rsidRPr="00E97F85" w:rsidRDefault="002479C2" w:rsidP="00242557">
            <w:pPr>
              <w:pStyle w:val="Standard"/>
              <w:snapToGrid w:val="0"/>
              <w:rPr>
                <w:rFonts w:ascii="Times New Roman" w:hAnsi="Times New Roman"/>
                <w:b/>
                <w:color w:val="auto"/>
                <w:szCs w:val="24"/>
              </w:rPr>
            </w:pPr>
          </w:p>
          <w:p w:rsidR="002479C2" w:rsidRPr="00E97F85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w  zł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E97F85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Stawka Vat </w:t>
            </w:r>
          </w:p>
          <w:p w:rsidR="002479C2" w:rsidRPr="00E97F85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>w %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E97F85" w:rsidRDefault="00EE59EE" w:rsidP="007D4B1E">
            <w:pPr>
              <w:pStyle w:val="Standard"/>
              <w:snapToGrid w:val="0"/>
              <w:rPr>
                <w:rFonts w:ascii="Times New Roman" w:hAnsi="Times New Roman"/>
                <w:b/>
                <w:color w:val="auto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Cs w:val="24"/>
              </w:rPr>
              <w:t>CENA BRUTTO*</w:t>
            </w:r>
            <w:r w:rsidR="002479C2"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 </w:t>
            </w:r>
          </w:p>
          <w:p w:rsidR="002479C2" w:rsidRPr="00E97F85" w:rsidRDefault="002479C2" w:rsidP="007D4B1E">
            <w:pPr>
              <w:pStyle w:val="Standard"/>
              <w:snapToGrid w:val="0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W zł </w:t>
            </w:r>
          </w:p>
        </w:tc>
      </w:tr>
      <w:tr w:rsidR="007E646B" w:rsidRPr="00242557" w:rsidTr="007E646B">
        <w:trPr>
          <w:trHeight w:val="42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646B" w:rsidRPr="007E646B" w:rsidRDefault="007E646B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i/>
                <w:color w:val="auto"/>
                <w:sz w:val="20"/>
              </w:rPr>
            </w:pPr>
            <w:r w:rsidRPr="007E646B">
              <w:rPr>
                <w:rFonts w:ascii="Times New Roman" w:hAnsi="Times New Roman"/>
                <w:b/>
                <w:i/>
                <w:color w:val="auto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646B" w:rsidRPr="007E646B" w:rsidRDefault="007E646B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i/>
                <w:color w:val="auto"/>
                <w:sz w:val="20"/>
              </w:rPr>
            </w:pPr>
            <w:r w:rsidRPr="007E646B">
              <w:rPr>
                <w:rFonts w:ascii="Times New Roman" w:hAnsi="Times New Roman"/>
                <w:b/>
                <w:i/>
                <w:color w:val="auto"/>
                <w:sz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646B" w:rsidRPr="007E646B" w:rsidRDefault="007E646B" w:rsidP="00CA5A66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i/>
                <w:color w:val="auto"/>
                <w:sz w:val="20"/>
              </w:rPr>
            </w:pPr>
            <w:r w:rsidRPr="007E646B">
              <w:rPr>
                <w:rFonts w:ascii="Times New Roman" w:hAnsi="Times New Roman"/>
                <w:b/>
                <w:i/>
                <w:color w:val="auto"/>
                <w:sz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646B" w:rsidRPr="007E646B" w:rsidRDefault="007E646B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i/>
                <w:color w:val="auto"/>
                <w:sz w:val="20"/>
              </w:rPr>
            </w:pPr>
            <w:r w:rsidRPr="007E646B">
              <w:rPr>
                <w:rFonts w:ascii="Times New Roman" w:hAnsi="Times New Roman"/>
                <w:b/>
                <w:i/>
                <w:color w:val="auto"/>
                <w:sz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646B" w:rsidRPr="007E646B" w:rsidRDefault="007E646B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i/>
                <w:color w:val="auto"/>
                <w:sz w:val="20"/>
              </w:rPr>
            </w:pPr>
            <w:r w:rsidRPr="007E646B">
              <w:rPr>
                <w:rFonts w:ascii="Times New Roman" w:hAnsi="Times New Roman"/>
                <w:b/>
                <w:i/>
                <w:color w:val="auto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646B" w:rsidRPr="007E646B" w:rsidRDefault="007E646B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i/>
                <w:color w:val="auto"/>
                <w:sz w:val="20"/>
              </w:rPr>
            </w:pPr>
            <w:r w:rsidRPr="007E646B">
              <w:rPr>
                <w:rFonts w:ascii="Times New Roman" w:hAnsi="Times New Roman"/>
                <w:b/>
                <w:i/>
                <w:color w:val="auto"/>
                <w:sz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646B" w:rsidRPr="007E646B" w:rsidRDefault="007E646B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i/>
                <w:color w:val="auto"/>
                <w:sz w:val="20"/>
              </w:rPr>
            </w:pPr>
            <w:r w:rsidRPr="007E646B">
              <w:rPr>
                <w:rFonts w:ascii="Times New Roman" w:hAnsi="Times New Roman"/>
                <w:b/>
                <w:i/>
                <w:color w:val="auto"/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646B" w:rsidRPr="007E646B" w:rsidRDefault="007E646B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i/>
                <w:color w:val="auto"/>
                <w:sz w:val="20"/>
              </w:rPr>
            </w:pPr>
            <w:r w:rsidRPr="007E646B">
              <w:rPr>
                <w:rFonts w:ascii="Times New Roman" w:hAnsi="Times New Roman"/>
                <w:b/>
                <w:i/>
                <w:color w:val="auto"/>
                <w:sz w:val="20"/>
              </w:rPr>
              <w:t>8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646B" w:rsidRPr="007E646B" w:rsidRDefault="007E646B" w:rsidP="007D4B1E">
            <w:pPr>
              <w:pStyle w:val="Standard"/>
              <w:snapToGrid w:val="0"/>
              <w:rPr>
                <w:rFonts w:ascii="Times New Roman" w:hAnsi="Times New Roman"/>
                <w:b/>
                <w:i/>
                <w:color w:val="auto"/>
                <w:sz w:val="20"/>
              </w:rPr>
            </w:pPr>
            <w:r w:rsidRPr="007E646B">
              <w:rPr>
                <w:rFonts w:ascii="Times New Roman" w:hAnsi="Times New Roman"/>
                <w:b/>
                <w:i/>
                <w:color w:val="auto"/>
                <w:sz w:val="20"/>
              </w:rPr>
              <w:t>9</w:t>
            </w:r>
          </w:p>
        </w:tc>
      </w:tr>
      <w:tr w:rsidR="002479C2" w:rsidRPr="00242557" w:rsidTr="002479C2">
        <w:trPr>
          <w:trHeight w:val="351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auto"/>
            </w:tcBorders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>1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242557">
              <w:rPr>
                <w:rFonts w:ascii="Times New Roman" w:hAnsi="Times New Roman"/>
                <w:color w:val="auto"/>
                <w:szCs w:val="24"/>
              </w:rPr>
              <w:t>W-5</w:t>
            </w:r>
            <w:r w:rsidR="00EC3EA1">
              <w:rPr>
                <w:rFonts w:ascii="Times New Roman" w:hAnsi="Times New Roman"/>
                <w:color w:val="auto"/>
                <w:szCs w:val="24"/>
              </w:rPr>
              <w:t>.1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>1</w:t>
            </w:r>
          </w:p>
          <w:p w:rsidR="002479C2" w:rsidRDefault="002479C2" w:rsidP="00CA5A66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CA5A66">
              <w:rPr>
                <w:rFonts w:ascii="Times New Roman" w:hAnsi="Times New Roman"/>
                <w:color w:val="auto"/>
                <w:szCs w:val="24"/>
              </w:rPr>
              <w:t xml:space="preserve">Kryta Pływalnia FOKA </w:t>
            </w:r>
          </w:p>
          <w:p w:rsidR="002479C2" w:rsidRPr="00242557" w:rsidRDefault="002479C2" w:rsidP="00CA5A66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CA5A66">
              <w:rPr>
                <w:rFonts w:ascii="Times New Roman" w:hAnsi="Times New Roman"/>
                <w:color w:val="auto"/>
                <w:szCs w:val="24"/>
              </w:rPr>
              <w:t xml:space="preserve">ul. Barwinek 31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2557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242557">
              <w:rPr>
                <w:rFonts w:ascii="Times New Roman" w:hAnsi="Times New Roman"/>
                <w:color w:val="auto"/>
                <w:szCs w:val="24"/>
              </w:rPr>
              <w:t>Opłata za paliwo gazowe zł/kWh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EF59DD" w:rsidRDefault="00EF59DD" w:rsidP="00EF59D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EF59DD">
              <w:rPr>
                <w:rFonts w:ascii="Times New Roman" w:hAnsi="Times New Roman"/>
                <w:color w:val="auto"/>
                <w:szCs w:val="24"/>
              </w:rPr>
              <w:t>1 263 100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</w:tr>
      <w:tr w:rsidR="002479C2" w:rsidRPr="00242557" w:rsidTr="002479C2">
        <w:trPr>
          <w:trHeight w:val="98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2479C2" w:rsidRPr="00242557" w:rsidRDefault="002479C2" w:rsidP="002479C2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2557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242557">
              <w:rPr>
                <w:rFonts w:ascii="Times New Roman" w:hAnsi="Times New Roman"/>
                <w:color w:val="auto"/>
                <w:szCs w:val="24"/>
              </w:rPr>
              <w:t>Abonament zł/m- /m-c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EF59DD" w:rsidRDefault="002479C2" w:rsidP="00EF59D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EF59DD">
              <w:rPr>
                <w:rFonts w:ascii="Times New Roman" w:hAnsi="Times New Roman"/>
                <w:color w:val="auto"/>
                <w:szCs w:val="24"/>
              </w:rPr>
              <w:t>12  mies.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</w:tr>
      <w:tr w:rsidR="002479C2" w:rsidRPr="00242557" w:rsidTr="002479C2">
        <w:trPr>
          <w:trHeight w:val="98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2479C2" w:rsidRPr="00242557" w:rsidRDefault="002479C2" w:rsidP="002479C2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42140F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242557">
              <w:rPr>
                <w:rFonts w:ascii="Times New Roman" w:hAnsi="Times New Roman"/>
                <w:color w:val="auto"/>
                <w:szCs w:val="24"/>
              </w:rPr>
              <w:t xml:space="preserve">Opłata dystrybucyjna zmienna </w:t>
            </w:r>
            <w:r w:rsidR="0042140F" w:rsidRPr="0042140F">
              <w:rPr>
                <w:rFonts w:ascii="Times New Roman" w:hAnsi="Times New Roman"/>
                <w:color w:val="auto"/>
                <w:szCs w:val="24"/>
                <w:highlight w:val="lightGray"/>
              </w:rPr>
              <w:t>gr</w:t>
            </w:r>
            <w:r w:rsidRPr="0042140F">
              <w:rPr>
                <w:rFonts w:ascii="Times New Roman" w:hAnsi="Times New Roman"/>
                <w:color w:val="auto"/>
                <w:szCs w:val="24"/>
                <w:highlight w:val="lightGray"/>
              </w:rPr>
              <w:t>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EF59DD" w:rsidRDefault="00EF59DD" w:rsidP="00EF59D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  <w:highlight w:val="yellow"/>
              </w:rPr>
            </w:pPr>
            <w:r w:rsidRPr="00EF59DD">
              <w:rPr>
                <w:rFonts w:ascii="Times New Roman" w:hAnsi="Times New Roman"/>
                <w:color w:val="auto"/>
                <w:szCs w:val="24"/>
              </w:rPr>
              <w:t>1 263 100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</w:tr>
      <w:tr w:rsidR="002479C2" w:rsidRPr="001378E6" w:rsidTr="002479C2">
        <w:trPr>
          <w:trHeight w:val="98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2479C2" w:rsidRPr="00242557" w:rsidRDefault="002479C2" w:rsidP="002479C2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242557" w:rsidRDefault="002479C2" w:rsidP="002479C2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1378E6" w:rsidRDefault="002479C2" w:rsidP="0042140F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1378E6">
              <w:rPr>
                <w:rFonts w:ascii="Times New Roman" w:hAnsi="Times New Roman"/>
                <w:color w:val="auto"/>
                <w:szCs w:val="24"/>
              </w:rPr>
              <w:t xml:space="preserve">Opłata dystrybucyjna stała </w:t>
            </w:r>
            <w:r w:rsidR="0042140F" w:rsidRPr="0042140F">
              <w:rPr>
                <w:rFonts w:ascii="Times New Roman" w:hAnsi="Times New Roman"/>
                <w:color w:val="auto"/>
                <w:szCs w:val="24"/>
                <w:highlight w:val="lightGray"/>
              </w:rPr>
              <w:t xml:space="preserve">[gr/(kWh/h)za h] </w:t>
            </w:r>
            <w:r w:rsidR="004D6F92" w:rsidRPr="0042140F">
              <w:rPr>
                <w:rFonts w:ascii="Times New Roman" w:hAnsi="Times New Roman"/>
                <w:color w:val="auto"/>
                <w:szCs w:val="24"/>
                <w:highlight w:val="lightGray"/>
              </w:rPr>
              <w:t>**)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EF59DD" w:rsidRDefault="00EF59DD" w:rsidP="00EF59D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>4 339 296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1378E6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1378E6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1378E6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000000"/>
              <w:bottom w:val="single" w:sz="1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1378E6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</w:tr>
      <w:tr w:rsidR="002479C2" w:rsidRPr="001378E6" w:rsidTr="00EC3EA1">
        <w:trPr>
          <w:trHeight w:val="565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79C2" w:rsidRPr="001378E6" w:rsidRDefault="002479C2" w:rsidP="00242557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  <w:tc>
          <w:tcPr>
            <w:tcW w:w="10490" w:type="dxa"/>
            <w:gridSpan w:val="5"/>
            <w:tcBorders>
              <w:left w:val="single" w:sz="4" w:space="0" w:color="auto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1378E6" w:rsidRDefault="002479C2" w:rsidP="00A40B85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1378E6">
              <w:rPr>
                <w:rFonts w:ascii="Times New Roman" w:hAnsi="Times New Roman"/>
                <w:b/>
                <w:bCs/>
                <w:color w:val="auto"/>
                <w:szCs w:val="24"/>
              </w:rPr>
              <w:t>RAZEM Poz. 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1378E6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  <w:tc>
          <w:tcPr>
            <w:tcW w:w="9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1378E6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  <w:tc>
          <w:tcPr>
            <w:tcW w:w="22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9C2" w:rsidRPr="001378E6" w:rsidRDefault="002479C2" w:rsidP="00895D1A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</w:tr>
    </w:tbl>
    <w:p w:rsidR="007D4B1E" w:rsidRPr="001378E6" w:rsidRDefault="007D4B1E" w:rsidP="007D4B1E">
      <w:pPr>
        <w:pStyle w:val="Standard"/>
        <w:jc w:val="both"/>
        <w:rPr>
          <w:rFonts w:ascii="Times New Roman" w:hAnsi="Times New Roman"/>
          <w:b/>
          <w:bCs/>
          <w:color w:val="auto"/>
          <w:szCs w:val="24"/>
        </w:rPr>
      </w:pPr>
    </w:p>
    <w:tbl>
      <w:tblPr>
        <w:tblW w:w="16851" w:type="dxa"/>
        <w:tblInd w:w="-5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1985"/>
        <w:gridCol w:w="3969"/>
        <w:gridCol w:w="1559"/>
        <w:gridCol w:w="1701"/>
        <w:gridCol w:w="1417"/>
        <w:gridCol w:w="993"/>
        <w:gridCol w:w="2268"/>
        <w:gridCol w:w="1116"/>
      </w:tblGrid>
      <w:tr w:rsidR="007D4B1E" w:rsidRPr="001378E6" w:rsidTr="00EC3EA1">
        <w:trPr>
          <w:trHeight w:val="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  <w:p w:rsidR="007D4B1E" w:rsidRPr="001378E6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1378E6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EC3EA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1378E6">
              <w:rPr>
                <w:rFonts w:ascii="Times New Roman" w:hAnsi="Times New Roman"/>
                <w:szCs w:val="24"/>
              </w:rPr>
              <w:t>W-6</w:t>
            </w:r>
            <w:r w:rsidR="00631DCA">
              <w:rPr>
                <w:rFonts w:ascii="Times New Roman" w:hAnsi="Times New Roman"/>
                <w:szCs w:val="24"/>
              </w:rPr>
              <w:t>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1378E6">
              <w:rPr>
                <w:rFonts w:ascii="Times New Roman" w:hAnsi="Times New Roman"/>
                <w:szCs w:val="24"/>
              </w:rPr>
              <w:t>1</w:t>
            </w:r>
          </w:p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1378E6">
              <w:rPr>
                <w:rFonts w:ascii="Times New Roman" w:hAnsi="Times New Roman"/>
                <w:szCs w:val="24"/>
              </w:rPr>
              <w:t>Kryta Pływalnia DELFIN, Kielce</w:t>
            </w:r>
          </w:p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1378E6">
              <w:rPr>
                <w:rFonts w:ascii="Times New Roman" w:hAnsi="Times New Roman"/>
                <w:szCs w:val="24"/>
              </w:rPr>
              <w:t>ul. Krakowska 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1378E6">
              <w:rPr>
                <w:rFonts w:ascii="Times New Roman" w:hAnsi="Times New Roman"/>
                <w:color w:val="auto"/>
                <w:szCs w:val="24"/>
              </w:rPr>
              <w:t>Opłata za paliwo gazowe zł/kWh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EF59DD" w:rsidRDefault="00EF59DD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EF59DD">
              <w:rPr>
                <w:rFonts w:ascii="Times New Roman" w:hAnsi="Times New Roman"/>
                <w:color w:val="auto"/>
                <w:szCs w:val="24"/>
              </w:rPr>
              <w:t>1 241 360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 w:val="restart"/>
            <w:tcBorders>
              <w:left w:val="single" w:sz="18" w:space="0" w:color="auto"/>
              <w:right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1378E6" w:rsidTr="00EC3EA1">
        <w:trPr>
          <w:trHeight w:val="98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1378E6">
              <w:rPr>
                <w:rFonts w:ascii="Times New Roman" w:hAnsi="Times New Roman"/>
                <w:color w:val="auto"/>
                <w:szCs w:val="24"/>
              </w:rPr>
              <w:t>Abonament zł/m- /m-c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EF59DD" w:rsidRDefault="007E646B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EF59DD">
              <w:rPr>
                <w:rFonts w:ascii="Times New Roman" w:hAnsi="Times New Roman"/>
                <w:color w:val="auto"/>
                <w:szCs w:val="24"/>
              </w:rPr>
              <w:t>12</w:t>
            </w:r>
            <w:r w:rsidR="007D4B1E" w:rsidRPr="00EF59DD">
              <w:rPr>
                <w:rFonts w:ascii="Times New Roman" w:hAnsi="Times New Roman"/>
                <w:color w:val="auto"/>
                <w:szCs w:val="24"/>
              </w:rPr>
              <w:t xml:space="preserve"> mies</w:t>
            </w:r>
            <w:r w:rsidR="00EF59DD">
              <w:rPr>
                <w:rFonts w:ascii="Times New Roman" w:hAnsi="Times New Roman"/>
                <w:color w:val="auto"/>
                <w:szCs w:val="24"/>
              </w:rPr>
              <w:t>.</w:t>
            </w:r>
            <w:r w:rsidR="007D4B1E" w:rsidRPr="00EF59DD">
              <w:rPr>
                <w:rFonts w:ascii="Times New Roman" w:hAnsi="Times New Roman"/>
                <w:color w:val="auto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1378E6" w:rsidTr="00EC3EA1">
        <w:trPr>
          <w:trHeight w:val="98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42140F" w:rsidP="002479C2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 xml:space="preserve">Opłata dystrybucyjna zmienna </w:t>
            </w:r>
            <w:r w:rsidRPr="0042140F">
              <w:rPr>
                <w:rFonts w:ascii="Times New Roman" w:hAnsi="Times New Roman"/>
                <w:color w:val="auto"/>
                <w:szCs w:val="24"/>
                <w:highlight w:val="lightGray"/>
              </w:rPr>
              <w:t>gr</w:t>
            </w:r>
            <w:r w:rsidR="007D4B1E" w:rsidRPr="0042140F">
              <w:rPr>
                <w:rFonts w:ascii="Times New Roman" w:hAnsi="Times New Roman"/>
                <w:color w:val="auto"/>
                <w:szCs w:val="24"/>
                <w:highlight w:val="lightGray"/>
              </w:rPr>
              <w:t>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EF59DD" w:rsidRDefault="00EF59DD" w:rsidP="00EF59D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EF59DD">
              <w:rPr>
                <w:rFonts w:ascii="Times New Roman" w:hAnsi="Times New Roman"/>
                <w:color w:val="auto"/>
                <w:szCs w:val="24"/>
              </w:rPr>
              <w:t xml:space="preserve">1 241 360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1378E6" w:rsidTr="00EC3EA1">
        <w:trPr>
          <w:trHeight w:val="98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1378E6">
              <w:rPr>
                <w:rFonts w:ascii="Times New Roman" w:hAnsi="Times New Roman"/>
                <w:color w:val="auto"/>
                <w:szCs w:val="24"/>
              </w:rPr>
              <w:t>O</w:t>
            </w:r>
            <w:r w:rsidR="0042140F">
              <w:rPr>
                <w:rFonts w:ascii="Times New Roman" w:hAnsi="Times New Roman"/>
                <w:color w:val="auto"/>
                <w:szCs w:val="24"/>
              </w:rPr>
              <w:t xml:space="preserve">płata dystrybucyjna stała </w:t>
            </w:r>
            <w:r w:rsidR="0042140F" w:rsidRPr="0042140F">
              <w:rPr>
                <w:rFonts w:ascii="Times New Roman" w:hAnsi="Times New Roman"/>
                <w:color w:val="auto"/>
                <w:szCs w:val="24"/>
                <w:highlight w:val="lightGray"/>
              </w:rPr>
              <w:t>[gr/(kWh/h)za h] **)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EF59DD" w:rsidRDefault="00EF59DD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>7 712 352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1378E6" w:rsidTr="00EC3EA1">
        <w:trPr>
          <w:trHeight w:val="9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049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1378E6">
              <w:rPr>
                <w:rFonts w:ascii="Times New Roman" w:hAnsi="Times New Roman"/>
                <w:b/>
                <w:bCs/>
                <w:color w:val="auto"/>
                <w:szCs w:val="24"/>
              </w:rPr>
              <w:t xml:space="preserve">RAZEM </w:t>
            </w:r>
            <w:r w:rsidR="002479C2" w:rsidRPr="001378E6">
              <w:rPr>
                <w:rFonts w:ascii="Times New Roman" w:hAnsi="Times New Roman"/>
                <w:b/>
                <w:bCs/>
                <w:color w:val="auto"/>
                <w:szCs w:val="24"/>
              </w:rPr>
              <w:t>Poz. 2</w:t>
            </w:r>
          </w:p>
          <w:p w:rsidR="007D4B1E" w:rsidRPr="001378E6" w:rsidRDefault="007D4B1E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7D4B1E" w:rsidRPr="001378E6" w:rsidTr="00EC3EA1">
        <w:tc>
          <w:tcPr>
            <w:tcW w:w="567" w:type="dxa"/>
            <w:vMerge w:val="restart"/>
            <w:tcBorders>
              <w:left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  <w:p w:rsidR="007D4B1E" w:rsidRPr="001378E6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1378E6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1378E6">
              <w:rPr>
                <w:rFonts w:ascii="Times New Roman" w:hAnsi="Times New Roman"/>
                <w:szCs w:val="24"/>
              </w:rPr>
              <w:t>W-5</w:t>
            </w:r>
            <w:r w:rsidR="00631DCA">
              <w:rPr>
                <w:rFonts w:ascii="Times New Roman" w:hAnsi="Times New Roman"/>
                <w:szCs w:val="24"/>
              </w:rPr>
              <w:t>.1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1378E6">
              <w:rPr>
                <w:rFonts w:ascii="Times New Roman" w:hAnsi="Times New Roman"/>
                <w:szCs w:val="24"/>
              </w:rPr>
              <w:t>1</w:t>
            </w:r>
          </w:p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1378E6">
              <w:rPr>
                <w:rFonts w:ascii="Times New Roman" w:hAnsi="Times New Roman"/>
                <w:szCs w:val="24"/>
              </w:rPr>
              <w:t>Hala Sportowa Kielce ul. Warszawska 338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1378E6">
              <w:rPr>
                <w:rFonts w:ascii="Times New Roman" w:hAnsi="Times New Roman"/>
                <w:color w:val="auto"/>
                <w:szCs w:val="24"/>
              </w:rPr>
              <w:t>Opłata za paliwo gazowe zł/kWh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EF59DD" w:rsidRDefault="00EF59DD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EF59DD">
              <w:rPr>
                <w:rFonts w:ascii="Times New Roman" w:hAnsi="Times New Roman"/>
                <w:color w:val="auto"/>
                <w:szCs w:val="24"/>
              </w:rPr>
              <w:t>113 195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1378E6" w:rsidTr="00EC3EA1"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1378E6">
              <w:rPr>
                <w:rFonts w:ascii="Times New Roman" w:hAnsi="Times New Roman"/>
                <w:color w:val="auto"/>
                <w:szCs w:val="24"/>
              </w:rPr>
              <w:t>Abonament zł/m- /m-c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EF59DD" w:rsidRDefault="007E646B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EF59DD">
              <w:rPr>
                <w:rFonts w:ascii="Times New Roman" w:hAnsi="Times New Roman"/>
                <w:color w:val="auto"/>
                <w:szCs w:val="24"/>
              </w:rPr>
              <w:t>12</w:t>
            </w:r>
            <w:r w:rsidR="007D4B1E" w:rsidRPr="00EF59DD">
              <w:rPr>
                <w:rFonts w:ascii="Times New Roman" w:hAnsi="Times New Roman"/>
                <w:color w:val="auto"/>
                <w:szCs w:val="24"/>
              </w:rPr>
              <w:t xml:space="preserve"> mies</w:t>
            </w:r>
            <w:r w:rsidR="00EF59DD">
              <w:rPr>
                <w:rFonts w:ascii="Times New Roman" w:hAnsi="Times New Roman"/>
                <w:color w:val="auto"/>
                <w:szCs w:val="24"/>
              </w:rPr>
              <w:t>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1378E6" w:rsidTr="00EC3EA1"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42140F" w:rsidP="002479C2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 xml:space="preserve">Opłata dystrybucyjna zmienna </w:t>
            </w:r>
            <w:r w:rsidRPr="0042140F">
              <w:rPr>
                <w:rFonts w:ascii="Times New Roman" w:hAnsi="Times New Roman"/>
                <w:color w:val="auto"/>
                <w:szCs w:val="24"/>
                <w:highlight w:val="lightGray"/>
              </w:rPr>
              <w:t>gr</w:t>
            </w:r>
            <w:r w:rsidR="007D4B1E" w:rsidRPr="0042140F">
              <w:rPr>
                <w:rFonts w:ascii="Times New Roman" w:hAnsi="Times New Roman"/>
                <w:color w:val="auto"/>
                <w:szCs w:val="24"/>
                <w:highlight w:val="lightGray"/>
              </w:rPr>
              <w:t>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EF59DD" w:rsidRDefault="00EF59DD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EF59DD">
              <w:rPr>
                <w:rFonts w:ascii="Times New Roman" w:hAnsi="Times New Roman"/>
                <w:color w:val="auto"/>
                <w:szCs w:val="24"/>
              </w:rPr>
              <w:t>113 195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1378E6" w:rsidTr="00EC3EA1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42140F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1378E6">
              <w:rPr>
                <w:rFonts w:ascii="Times New Roman" w:hAnsi="Times New Roman"/>
                <w:color w:val="auto"/>
                <w:szCs w:val="24"/>
              </w:rPr>
              <w:t xml:space="preserve">Opłata dystrybucyjna stała </w:t>
            </w:r>
            <w:r w:rsidR="0042140F" w:rsidRPr="0042140F">
              <w:rPr>
                <w:rFonts w:ascii="Times New Roman" w:hAnsi="Times New Roman"/>
                <w:color w:val="auto"/>
                <w:szCs w:val="24"/>
                <w:highlight w:val="lightGray"/>
              </w:rPr>
              <w:t>[gr/(kWh/h)za h] **)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AC19DD" w:rsidRDefault="00EF59DD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EF59DD">
              <w:rPr>
                <w:rFonts w:ascii="Times New Roman" w:hAnsi="Times New Roman"/>
                <w:color w:val="auto"/>
                <w:szCs w:val="24"/>
              </w:rPr>
              <w:t>1 756 800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1378E6" w:rsidTr="00EC3EA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049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1378E6">
              <w:rPr>
                <w:rFonts w:ascii="Times New Roman" w:hAnsi="Times New Roman"/>
                <w:b/>
                <w:bCs/>
                <w:color w:val="auto"/>
                <w:szCs w:val="24"/>
              </w:rPr>
              <w:t xml:space="preserve"> RAZEM </w:t>
            </w:r>
            <w:r w:rsidR="004F681D" w:rsidRPr="001378E6">
              <w:rPr>
                <w:rFonts w:ascii="Times New Roman" w:hAnsi="Times New Roman"/>
                <w:b/>
                <w:bCs/>
                <w:color w:val="auto"/>
                <w:szCs w:val="24"/>
              </w:rPr>
              <w:t>Poz. 3</w:t>
            </w:r>
          </w:p>
          <w:p w:rsidR="007D4B1E" w:rsidRDefault="007D4B1E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  <w:p w:rsidR="00EF59DD" w:rsidRPr="001378E6" w:rsidRDefault="00EF59DD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1378E6" w:rsidTr="00EC3EA1">
        <w:tc>
          <w:tcPr>
            <w:tcW w:w="567" w:type="dxa"/>
            <w:vMerge w:val="restart"/>
            <w:tcBorders>
              <w:left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  <w:p w:rsidR="007D4B1E" w:rsidRPr="001378E6" w:rsidRDefault="002479C2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1378E6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1378E6">
              <w:rPr>
                <w:rFonts w:ascii="Times New Roman" w:hAnsi="Times New Roman"/>
                <w:szCs w:val="24"/>
              </w:rPr>
              <w:t>W-5</w:t>
            </w:r>
            <w:r w:rsidR="00EC3EA1">
              <w:rPr>
                <w:rFonts w:ascii="Times New Roman" w:hAnsi="Times New Roman"/>
                <w:szCs w:val="24"/>
              </w:rPr>
              <w:t>.1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1378E6">
              <w:rPr>
                <w:rFonts w:ascii="Times New Roman" w:hAnsi="Times New Roman"/>
                <w:szCs w:val="24"/>
              </w:rPr>
              <w:t>1</w:t>
            </w:r>
          </w:p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1378E6">
              <w:rPr>
                <w:rFonts w:ascii="Times New Roman" w:hAnsi="Times New Roman"/>
                <w:szCs w:val="24"/>
              </w:rPr>
              <w:t>Stadion Piłkarski Kielce ul. Szczepaniaka 29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1378E6">
              <w:rPr>
                <w:rFonts w:ascii="Times New Roman" w:hAnsi="Times New Roman"/>
                <w:color w:val="auto"/>
                <w:szCs w:val="24"/>
              </w:rPr>
              <w:t>Opłata za paliwo gazowe zł/kWh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E11511" w:rsidRDefault="00EF59DD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E11511">
              <w:rPr>
                <w:rFonts w:ascii="Times New Roman" w:hAnsi="Times New Roman"/>
                <w:color w:val="auto"/>
                <w:szCs w:val="24"/>
              </w:rPr>
              <w:t>146 585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1378E6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776561" w:rsidTr="00EC3EA1"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1378E6" w:rsidRDefault="007D4B1E" w:rsidP="002479C2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1378E6">
              <w:rPr>
                <w:rFonts w:ascii="Times New Roman" w:hAnsi="Times New Roman"/>
                <w:color w:val="auto"/>
                <w:szCs w:val="24"/>
              </w:rPr>
              <w:t>Abonament zł/m- /m-c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E11511" w:rsidRDefault="007E646B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E11511">
              <w:rPr>
                <w:rFonts w:ascii="Times New Roman" w:hAnsi="Times New Roman"/>
                <w:color w:val="auto"/>
                <w:szCs w:val="24"/>
              </w:rPr>
              <w:t>12</w:t>
            </w:r>
            <w:r w:rsidR="007D4B1E" w:rsidRPr="00E11511">
              <w:rPr>
                <w:rFonts w:ascii="Times New Roman" w:hAnsi="Times New Roman"/>
                <w:color w:val="auto"/>
                <w:szCs w:val="24"/>
              </w:rPr>
              <w:t xml:space="preserve"> </w:t>
            </w:r>
            <w:proofErr w:type="spellStart"/>
            <w:r w:rsidR="007D4B1E" w:rsidRPr="00E11511">
              <w:rPr>
                <w:rFonts w:ascii="Times New Roman" w:hAnsi="Times New Roman"/>
                <w:color w:val="auto"/>
                <w:szCs w:val="24"/>
              </w:rPr>
              <w:t>mies</w:t>
            </w:r>
            <w:proofErr w:type="spellEnd"/>
            <w:r w:rsidR="007D4B1E" w:rsidRPr="00E11511">
              <w:rPr>
                <w:rFonts w:ascii="Times New Roman" w:hAnsi="Times New Roman"/>
                <w:color w:val="auto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776561" w:rsidTr="00EC3EA1"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7D4B1E" w:rsidRPr="00776561" w:rsidRDefault="007D4B1E" w:rsidP="002479C2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42140F" w:rsidP="002479C2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 xml:space="preserve">Opłata dystrybucyjna zmienna </w:t>
            </w:r>
            <w:r w:rsidRPr="0042140F">
              <w:rPr>
                <w:rFonts w:ascii="Times New Roman" w:hAnsi="Times New Roman"/>
                <w:color w:val="auto"/>
                <w:szCs w:val="24"/>
                <w:highlight w:val="lightGray"/>
              </w:rPr>
              <w:t>gr</w:t>
            </w:r>
            <w:r w:rsidR="007D4B1E" w:rsidRPr="0042140F">
              <w:rPr>
                <w:rFonts w:ascii="Times New Roman" w:hAnsi="Times New Roman"/>
                <w:color w:val="auto"/>
                <w:szCs w:val="24"/>
                <w:highlight w:val="lightGray"/>
              </w:rPr>
              <w:t>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E11511" w:rsidRDefault="00EF59DD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E11511">
              <w:rPr>
                <w:rFonts w:ascii="Times New Roman" w:hAnsi="Times New Roman"/>
                <w:color w:val="auto"/>
                <w:szCs w:val="24"/>
              </w:rPr>
              <w:t>146 585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776561" w:rsidTr="00EC3EA1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7D4B1E" w:rsidRPr="00776561" w:rsidRDefault="007D4B1E" w:rsidP="002479C2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776561">
              <w:rPr>
                <w:rFonts w:ascii="Times New Roman" w:hAnsi="Times New Roman"/>
                <w:color w:val="auto"/>
                <w:szCs w:val="24"/>
              </w:rPr>
              <w:t>O</w:t>
            </w:r>
            <w:r w:rsidR="0042140F">
              <w:rPr>
                <w:rFonts w:ascii="Times New Roman" w:hAnsi="Times New Roman"/>
                <w:color w:val="auto"/>
                <w:szCs w:val="24"/>
              </w:rPr>
              <w:t xml:space="preserve">płata dystrybucyjna stała </w:t>
            </w:r>
            <w:r w:rsidR="0042140F" w:rsidRPr="0042140F">
              <w:rPr>
                <w:rFonts w:ascii="Times New Roman" w:hAnsi="Times New Roman"/>
                <w:color w:val="auto"/>
                <w:szCs w:val="24"/>
                <w:highlight w:val="lightGray"/>
              </w:rPr>
              <w:t>[gr/(kWh/h)za h] **)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E11511" w:rsidRDefault="00E11511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E11511">
              <w:rPr>
                <w:rFonts w:ascii="Times New Roman" w:hAnsi="Times New Roman"/>
                <w:color w:val="auto"/>
                <w:szCs w:val="24"/>
              </w:rPr>
              <w:t>1 159 488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776561" w:rsidTr="00EC3EA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7D4B1E" w:rsidRPr="00776561" w:rsidRDefault="007D4B1E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049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  <w:r w:rsidRPr="00776561">
              <w:rPr>
                <w:rFonts w:ascii="Times New Roman" w:hAnsi="Times New Roman"/>
                <w:b/>
                <w:bCs/>
                <w:szCs w:val="24"/>
              </w:rPr>
              <w:t xml:space="preserve">RAZEM </w:t>
            </w:r>
            <w:r w:rsidR="004F681D">
              <w:rPr>
                <w:rFonts w:ascii="Times New Roman" w:hAnsi="Times New Roman"/>
                <w:b/>
                <w:bCs/>
                <w:szCs w:val="24"/>
              </w:rPr>
              <w:t>Poz. 4</w:t>
            </w:r>
            <w:bookmarkStart w:id="0" w:name="_GoBack"/>
            <w:bookmarkEnd w:id="0"/>
          </w:p>
          <w:p w:rsidR="007D4B1E" w:rsidRDefault="007D4B1E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  <w:p w:rsidR="00C31681" w:rsidRPr="00776561" w:rsidRDefault="00C31681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D4B1E" w:rsidRPr="00776561" w:rsidTr="00EC3EA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7D4B1E" w:rsidRPr="00776561" w:rsidRDefault="007D4B1E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  <w:r w:rsidRPr="00776561">
              <w:rPr>
                <w:rFonts w:ascii="Times New Roman" w:hAnsi="Times New Roman"/>
                <w:b/>
                <w:bCs/>
                <w:szCs w:val="24"/>
              </w:rPr>
              <w:t xml:space="preserve">    </w:t>
            </w:r>
          </w:p>
          <w:p w:rsidR="007D4B1E" w:rsidRPr="00776561" w:rsidRDefault="002479C2" w:rsidP="002479C2">
            <w:pPr>
              <w:pStyle w:val="Standard"/>
              <w:snapToGrid w:val="0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 xml:space="preserve">    5</w:t>
            </w:r>
          </w:p>
        </w:tc>
        <w:tc>
          <w:tcPr>
            <w:tcW w:w="1049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Default="007D4B1E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  <w:p w:rsidR="00C31681" w:rsidRDefault="00C31681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  <w:p w:rsidR="007D4B1E" w:rsidRDefault="007D4B1E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  <w:r w:rsidRPr="00776561">
              <w:rPr>
                <w:rFonts w:ascii="Times New Roman" w:hAnsi="Times New Roman"/>
                <w:b/>
                <w:bCs/>
                <w:szCs w:val="24"/>
              </w:rPr>
              <w:t>CENA CAŁKOWITA</w:t>
            </w:r>
            <w:r w:rsidR="002479C2">
              <w:rPr>
                <w:rFonts w:ascii="Times New Roman" w:hAnsi="Times New Roman"/>
                <w:b/>
                <w:bCs/>
                <w:szCs w:val="24"/>
              </w:rPr>
              <w:t xml:space="preserve"> Poz. 1+2+3+ 4</w:t>
            </w:r>
            <w:r>
              <w:rPr>
                <w:rFonts w:ascii="Times New Roman" w:hAnsi="Times New Roman"/>
                <w:b/>
                <w:bCs/>
                <w:szCs w:val="24"/>
              </w:rPr>
              <w:t>***)</w:t>
            </w:r>
          </w:p>
          <w:p w:rsidR="00C31681" w:rsidRDefault="00C31681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  <w:p w:rsidR="00C31681" w:rsidRPr="00776561" w:rsidRDefault="00C31681" w:rsidP="002479C2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E646B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  <w:highlight w:val="lightGray"/>
              </w:rPr>
            </w:pPr>
          </w:p>
          <w:p w:rsidR="007D4B1E" w:rsidRPr="007E646B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  <w:highlight w:val="lightGray"/>
              </w:rPr>
            </w:pPr>
          </w:p>
          <w:p w:rsidR="007D4B1E" w:rsidRPr="007E646B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  <w:highlight w:val="lightGray"/>
              </w:rPr>
            </w:pPr>
          </w:p>
          <w:p w:rsidR="00C31681" w:rsidRPr="007E646B" w:rsidRDefault="00C31681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  <w:highlight w:val="lightGray"/>
              </w:rPr>
            </w:pPr>
          </w:p>
          <w:p w:rsidR="00C31681" w:rsidRPr="007E646B" w:rsidRDefault="00C31681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  <w:highlight w:val="lightGray"/>
              </w:rPr>
            </w:pPr>
            <w:r w:rsidRPr="007E646B">
              <w:rPr>
                <w:rFonts w:ascii="Times New Roman" w:hAnsi="Times New Roman"/>
                <w:szCs w:val="24"/>
                <w:highlight w:val="lightGray"/>
              </w:rPr>
              <w:t>…………..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E646B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  <w:highlight w:val="lightGray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B1E" w:rsidRPr="007E646B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  <w:highlight w:val="lightGray"/>
              </w:rPr>
            </w:pPr>
          </w:p>
          <w:p w:rsidR="00C31681" w:rsidRPr="007E646B" w:rsidRDefault="00C31681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  <w:highlight w:val="lightGray"/>
              </w:rPr>
            </w:pPr>
          </w:p>
          <w:p w:rsidR="00C31681" w:rsidRPr="007E646B" w:rsidRDefault="00C31681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  <w:highlight w:val="lightGray"/>
              </w:rPr>
            </w:pPr>
          </w:p>
          <w:p w:rsidR="00C31681" w:rsidRPr="007E646B" w:rsidRDefault="00C31681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  <w:highlight w:val="lightGray"/>
              </w:rPr>
            </w:pPr>
          </w:p>
          <w:p w:rsidR="00C31681" w:rsidRPr="007E646B" w:rsidRDefault="00C31681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  <w:highlight w:val="lightGray"/>
              </w:rPr>
            </w:pPr>
            <w:r w:rsidRPr="007E646B">
              <w:rPr>
                <w:rFonts w:ascii="Times New Roman" w:hAnsi="Times New Roman"/>
                <w:szCs w:val="24"/>
                <w:highlight w:val="lightGray"/>
              </w:rPr>
              <w:t>……………………</w:t>
            </w:r>
          </w:p>
        </w:tc>
        <w:tc>
          <w:tcPr>
            <w:tcW w:w="1116" w:type="dxa"/>
            <w:vMerge/>
            <w:tcBorders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7D4B1E" w:rsidRPr="00776561" w:rsidRDefault="007D4B1E" w:rsidP="002479C2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7D4B1E" w:rsidRDefault="007D4B1E" w:rsidP="00242557">
      <w:pPr>
        <w:pStyle w:val="Textbody"/>
        <w:rPr>
          <w:rFonts w:ascii="Times New Roman" w:hAnsi="Times New Roman"/>
          <w:color w:val="auto"/>
          <w:szCs w:val="24"/>
        </w:rPr>
      </w:pPr>
    </w:p>
    <w:p w:rsidR="007D4B1E" w:rsidRPr="00242557" w:rsidRDefault="007D4B1E" w:rsidP="00242557">
      <w:pPr>
        <w:pStyle w:val="Textbody"/>
        <w:rPr>
          <w:rFonts w:ascii="Times New Roman" w:hAnsi="Times New Roman"/>
          <w:color w:val="auto"/>
          <w:szCs w:val="24"/>
        </w:rPr>
      </w:pPr>
    </w:p>
    <w:p w:rsidR="00242557" w:rsidRPr="00AC19DD" w:rsidRDefault="00242557" w:rsidP="00895D1A">
      <w:pPr>
        <w:pStyle w:val="Standard"/>
        <w:snapToGrid w:val="0"/>
        <w:jc w:val="both"/>
        <w:rPr>
          <w:rFonts w:ascii="Times New Roman" w:hAnsi="Times New Roman"/>
          <w:b/>
          <w:i/>
          <w:color w:val="auto"/>
          <w:szCs w:val="24"/>
        </w:rPr>
      </w:pPr>
      <w:r w:rsidRPr="00242557">
        <w:rPr>
          <w:rFonts w:ascii="Times New Roman" w:hAnsi="Times New Roman"/>
          <w:i/>
          <w:color w:val="auto"/>
          <w:szCs w:val="24"/>
        </w:rPr>
        <w:t xml:space="preserve">*) Cenę jednostkową netto należy podać w złotych z dokładnością do 5 miejsc po przecinku, </w:t>
      </w:r>
      <w:r w:rsidRPr="00AC19DD">
        <w:rPr>
          <w:rFonts w:ascii="Times New Roman" w:hAnsi="Times New Roman"/>
          <w:b/>
          <w:i/>
          <w:color w:val="auto"/>
          <w:szCs w:val="24"/>
        </w:rPr>
        <w:t>natomiast cenę netto ogółem i brutto ogółem                             z dokładnością do 2 miejsc po przecinku.</w:t>
      </w:r>
    </w:p>
    <w:p w:rsidR="007E646B" w:rsidRPr="00242557" w:rsidRDefault="007E646B" w:rsidP="00895D1A">
      <w:pPr>
        <w:pStyle w:val="Standard"/>
        <w:snapToGrid w:val="0"/>
        <w:jc w:val="both"/>
        <w:rPr>
          <w:rFonts w:ascii="Times New Roman" w:hAnsi="Times New Roman"/>
          <w:i/>
          <w:color w:val="auto"/>
          <w:szCs w:val="24"/>
        </w:rPr>
      </w:pPr>
    </w:p>
    <w:p w:rsidR="00E97F85" w:rsidRPr="00E725CA" w:rsidRDefault="00242557" w:rsidP="00895D1A">
      <w:pPr>
        <w:pStyle w:val="Standard"/>
        <w:snapToGrid w:val="0"/>
        <w:rPr>
          <w:rFonts w:ascii="Times New Roman" w:hAnsi="Times New Roman"/>
          <w:i/>
          <w:color w:val="auto"/>
          <w:szCs w:val="24"/>
        </w:rPr>
      </w:pPr>
      <w:r w:rsidRPr="00E725CA">
        <w:rPr>
          <w:rFonts w:ascii="Times New Roman" w:hAnsi="Times New Roman"/>
          <w:i/>
          <w:color w:val="auto"/>
          <w:szCs w:val="24"/>
        </w:rPr>
        <w:t xml:space="preserve">**) Ilość jednostek Opłaty dystrybucyjnej stałej została </w:t>
      </w:r>
      <w:r w:rsidR="00EE59EE" w:rsidRPr="00E725CA">
        <w:rPr>
          <w:rFonts w:ascii="Times New Roman" w:hAnsi="Times New Roman"/>
          <w:i/>
          <w:color w:val="auto"/>
          <w:szCs w:val="24"/>
        </w:rPr>
        <w:t xml:space="preserve">wyliczona </w:t>
      </w:r>
      <w:r w:rsidRPr="00E725CA">
        <w:rPr>
          <w:rFonts w:ascii="Times New Roman" w:hAnsi="Times New Roman"/>
          <w:i/>
          <w:color w:val="auto"/>
          <w:szCs w:val="24"/>
        </w:rPr>
        <w:t xml:space="preserve">wg wzoru – ilość godzin w trakcie trwania </w:t>
      </w:r>
      <w:r w:rsidR="006F3614" w:rsidRPr="00E725CA">
        <w:rPr>
          <w:rFonts w:ascii="Times New Roman" w:hAnsi="Times New Roman"/>
          <w:i/>
          <w:color w:val="auto"/>
          <w:szCs w:val="24"/>
        </w:rPr>
        <w:t xml:space="preserve">12 miesięcznej </w:t>
      </w:r>
      <w:r w:rsidRPr="00E725CA">
        <w:rPr>
          <w:rFonts w:ascii="Times New Roman" w:hAnsi="Times New Roman"/>
          <w:i/>
          <w:color w:val="auto"/>
          <w:szCs w:val="24"/>
        </w:rPr>
        <w:t>umowy  x  moc umowna</w:t>
      </w:r>
      <w:r w:rsidR="007D5018" w:rsidRPr="00E725CA">
        <w:rPr>
          <w:rFonts w:ascii="Times New Roman" w:hAnsi="Times New Roman"/>
          <w:i/>
          <w:color w:val="auto"/>
          <w:szCs w:val="24"/>
        </w:rPr>
        <w:t>.</w:t>
      </w:r>
    </w:p>
    <w:p w:rsidR="007D5018" w:rsidRPr="00EE59EE" w:rsidRDefault="007D5018" w:rsidP="00895D1A">
      <w:pPr>
        <w:pStyle w:val="Standard"/>
        <w:snapToGrid w:val="0"/>
        <w:rPr>
          <w:rFonts w:ascii="Times New Roman" w:hAnsi="Times New Roman"/>
          <w:i/>
          <w:color w:val="auto"/>
          <w:szCs w:val="24"/>
        </w:rPr>
      </w:pPr>
      <w:r w:rsidRPr="00E725CA">
        <w:rPr>
          <w:rFonts w:ascii="Times New Roman" w:hAnsi="Times New Roman"/>
          <w:i/>
          <w:color w:val="auto"/>
          <w:szCs w:val="24"/>
        </w:rPr>
        <w:t>w kol. 6 należy przedstawić opłatę dystrybucyjna stałą za 1 miesiąc ( uwzględniając ilość jednostek w kWh określoną w kol. 5 na  okres 12 miesięcy) , a w kol. 7 –</w:t>
      </w:r>
      <w:r w:rsidR="006F3614" w:rsidRPr="00E725CA">
        <w:rPr>
          <w:rFonts w:ascii="Times New Roman" w:hAnsi="Times New Roman"/>
          <w:i/>
          <w:color w:val="auto"/>
          <w:szCs w:val="24"/>
        </w:rPr>
        <w:t xml:space="preserve"> </w:t>
      </w:r>
      <w:r w:rsidRPr="00E725CA">
        <w:rPr>
          <w:rFonts w:ascii="Times New Roman" w:hAnsi="Times New Roman"/>
          <w:i/>
          <w:color w:val="auto"/>
          <w:szCs w:val="24"/>
        </w:rPr>
        <w:t>całkowitą wartość netto opłaty dystrybucyjnej stałej w okresie obowiązywania umowy .</w:t>
      </w:r>
      <w:r>
        <w:rPr>
          <w:rFonts w:ascii="Times New Roman" w:hAnsi="Times New Roman"/>
          <w:i/>
          <w:color w:val="auto"/>
          <w:szCs w:val="24"/>
        </w:rPr>
        <w:t xml:space="preserve">   </w:t>
      </w:r>
    </w:p>
    <w:p w:rsidR="007E646B" w:rsidRDefault="007E646B" w:rsidP="00895D1A">
      <w:pPr>
        <w:pStyle w:val="Standard"/>
        <w:snapToGrid w:val="0"/>
        <w:rPr>
          <w:rFonts w:ascii="Times New Roman" w:hAnsi="Times New Roman"/>
          <w:i/>
          <w:color w:val="auto"/>
          <w:szCs w:val="24"/>
        </w:rPr>
      </w:pPr>
    </w:p>
    <w:p w:rsidR="00E97F85" w:rsidRPr="00242557" w:rsidRDefault="00E97F85" w:rsidP="00895D1A">
      <w:pPr>
        <w:pStyle w:val="Standard"/>
        <w:snapToGrid w:val="0"/>
        <w:rPr>
          <w:rFonts w:ascii="Times New Roman" w:hAnsi="Times New Roman"/>
          <w:i/>
          <w:color w:val="auto"/>
          <w:szCs w:val="24"/>
        </w:rPr>
      </w:pPr>
      <w:r>
        <w:rPr>
          <w:rFonts w:ascii="Times New Roman" w:hAnsi="Times New Roman"/>
          <w:i/>
          <w:color w:val="auto"/>
          <w:szCs w:val="24"/>
        </w:rPr>
        <w:t xml:space="preserve">***) Cenę </w:t>
      </w:r>
      <w:r w:rsidR="002479C2">
        <w:rPr>
          <w:rFonts w:ascii="Times New Roman" w:hAnsi="Times New Roman"/>
          <w:i/>
          <w:color w:val="auto"/>
          <w:szCs w:val="24"/>
        </w:rPr>
        <w:t>CAŁKOWITĄ</w:t>
      </w:r>
      <w:r w:rsidR="00EE59EE">
        <w:rPr>
          <w:rFonts w:ascii="Times New Roman" w:hAnsi="Times New Roman"/>
          <w:i/>
          <w:color w:val="auto"/>
          <w:szCs w:val="24"/>
        </w:rPr>
        <w:t xml:space="preserve"> BRUTTO </w:t>
      </w:r>
      <w:r w:rsidR="002479C2">
        <w:rPr>
          <w:rFonts w:ascii="Times New Roman" w:hAnsi="Times New Roman"/>
          <w:i/>
          <w:color w:val="auto"/>
          <w:szCs w:val="24"/>
        </w:rPr>
        <w:t xml:space="preserve"> </w:t>
      </w:r>
      <w:r w:rsidR="007E646B">
        <w:rPr>
          <w:rFonts w:ascii="Times New Roman" w:hAnsi="Times New Roman"/>
          <w:i/>
          <w:color w:val="auto"/>
          <w:szCs w:val="24"/>
        </w:rPr>
        <w:t xml:space="preserve">z kol. 9 </w:t>
      </w:r>
      <w:r>
        <w:rPr>
          <w:rFonts w:ascii="Times New Roman" w:hAnsi="Times New Roman"/>
          <w:i/>
          <w:color w:val="auto"/>
          <w:szCs w:val="24"/>
        </w:rPr>
        <w:t>należy przenieść do</w:t>
      </w:r>
      <w:r w:rsidR="002479C2">
        <w:rPr>
          <w:rFonts w:ascii="Times New Roman" w:hAnsi="Times New Roman"/>
          <w:i/>
          <w:color w:val="auto"/>
          <w:szCs w:val="24"/>
        </w:rPr>
        <w:t xml:space="preserve"> POZ. 1 </w:t>
      </w:r>
      <w:r>
        <w:rPr>
          <w:rFonts w:ascii="Times New Roman" w:hAnsi="Times New Roman"/>
          <w:i/>
          <w:color w:val="auto"/>
          <w:szCs w:val="24"/>
        </w:rPr>
        <w:t xml:space="preserve"> formularza oferty.</w:t>
      </w:r>
    </w:p>
    <w:p w:rsidR="00242557" w:rsidRPr="00242557" w:rsidRDefault="00242557" w:rsidP="00895D1A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E97F85" w:rsidRDefault="00E97F85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C31681" w:rsidRDefault="00C31681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C31681" w:rsidRDefault="00C31681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C31681" w:rsidRDefault="00C31681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C31681" w:rsidRDefault="00C31681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C31681" w:rsidRDefault="00C31681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C31681" w:rsidRDefault="00C31681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C31681" w:rsidRDefault="00C31681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C31681" w:rsidRDefault="00C31681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C31681" w:rsidRDefault="00C31681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361730" w:rsidRPr="00242557" w:rsidRDefault="00361730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242557" w:rsidRPr="00242557" w:rsidRDefault="00242557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  <w:r w:rsidRPr="00242557">
        <w:rPr>
          <w:rFonts w:ascii="Times New Roman" w:hAnsi="Times New Roman"/>
          <w:color w:val="auto"/>
          <w:szCs w:val="24"/>
        </w:rPr>
        <w:t>.................................,dnia   ……………….</w:t>
      </w:r>
      <w:r w:rsidRPr="00242557">
        <w:rPr>
          <w:rFonts w:ascii="Times New Roman" w:hAnsi="Times New Roman"/>
          <w:color w:val="auto"/>
          <w:szCs w:val="24"/>
        </w:rPr>
        <w:tab/>
      </w:r>
      <w:r w:rsidRPr="00242557">
        <w:rPr>
          <w:rFonts w:ascii="Times New Roman" w:hAnsi="Times New Roman"/>
          <w:color w:val="auto"/>
          <w:szCs w:val="24"/>
        </w:rPr>
        <w:tab/>
      </w:r>
      <w:r w:rsidRPr="00242557">
        <w:rPr>
          <w:rFonts w:ascii="Times New Roman" w:hAnsi="Times New Roman"/>
          <w:color w:val="auto"/>
          <w:szCs w:val="24"/>
        </w:rPr>
        <w:tab/>
      </w:r>
      <w:r w:rsidRPr="00242557">
        <w:rPr>
          <w:rFonts w:ascii="Times New Roman" w:hAnsi="Times New Roman"/>
          <w:color w:val="auto"/>
          <w:szCs w:val="24"/>
        </w:rPr>
        <w:tab/>
      </w:r>
      <w:r w:rsidRPr="00242557">
        <w:rPr>
          <w:rFonts w:ascii="Times New Roman" w:hAnsi="Times New Roman"/>
          <w:color w:val="auto"/>
          <w:szCs w:val="24"/>
        </w:rPr>
        <w:tab/>
      </w:r>
      <w:r w:rsidRPr="00242557">
        <w:rPr>
          <w:rFonts w:ascii="Times New Roman" w:hAnsi="Times New Roman"/>
          <w:color w:val="auto"/>
          <w:szCs w:val="24"/>
        </w:rPr>
        <w:tab/>
        <w:t>...............................................................................................</w:t>
      </w:r>
    </w:p>
    <w:p w:rsidR="00242557" w:rsidRPr="00242557" w:rsidRDefault="00242557" w:rsidP="00242557">
      <w:pPr>
        <w:pStyle w:val="Standard"/>
        <w:ind w:left="7785" w:firstLine="3"/>
        <w:jc w:val="center"/>
        <w:rPr>
          <w:rFonts w:ascii="Times New Roman" w:hAnsi="Times New Roman"/>
          <w:i/>
          <w:iCs/>
          <w:color w:val="auto"/>
          <w:szCs w:val="24"/>
        </w:rPr>
      </w:pPr>
      <w:r w:rsidRPr="00242557">
        <w:rPr>
          <w:rFonts w:ascii="Times New Roman" w:hAnsi="Times New Roman"/>
          <w:i/>
          <w:color w:val="auto"/>
          <w:szCs w:val="24"/>
        </w:rPr>
        <w:lastRenderedPageBreak/>
        <w:t>Imiona, nazwiska i p</w:t>
      </w:r>
      <w:r w:rsidRPr="00242557">
        <w:rPr>
          <w:rFonts w:ascii="Times New Roman" w:hAnsi="Times New Roman"/>
          <w:i/>
          <w:iCs/>
          <w:color w:val="auto"/>
          <w:szCs w:val="24"/>
        </w:rPr>
        <w:t xml:space="preserve">odpis(y) osoby lub osób uprawnionych  </w:t>
      </w:r>
    </w:p>
    <w:p w:rsidR="002821DC" w:rsidRPr="002533B0" w:rsidRDefault="00242557" w:rsidP="002533B0">
      <w:pPr>
        <w:pStyle w:val="Standard"/>
        <w:ind w:left="4245"/>
        <w:jc w:val="center"/>
        <w:rPr>
          <w:rFonts w:ascii="Times New Roman" w:hAnsi="Times New Roman"/>
          <w:color w:val="auto"/>
          <w:szCs w:val="24"/>
        </w:rPr>
      </w:pPr>
      <w:r w:rsidRPr="00242557">
        <w:rPr>
          <w:rFonts w:ascii="Times New Roman" w:hAnsi="Times New Roman"/>
          <w:i/>
          <w:iCs/>
          <w:color w:val="auto"/>
          <w:szCs w:val="24"/>
        </w:rPr>
        <w:t xml:space="preserve">          do reprezentowania Wykonawcy </w:t>
      </w:r>
    </w:p>
    <w:sectPr w:rsidR="002821DC" w:rsidRPr="002533B0" w:rsidSect="00EC3EA1">
      <w:pgSz w:w="16838" w:h="11906" w:orient="landscape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horndale, 'Times New Roman'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557"/>
    <w:rsid w:val="001378E6"/>
    <w:rsid w:val="001B79EB"/>
    <w:rsid w:val="00242557"/>
    <w:rsid w:val="00243C3B"/>
    <w:rsid w:val="002479C2"/>
    <w:rsid w:val="002533B0"/>
    <w:rsid w:val="002821DC"/>
    <w:rsid w:val="00296E57"/>
    <w:rsid w:val="002E3DA9"/>
    <w:rsid w:val="002E3EA8"/>
    <w:rsid w:val="00361730"/>
    <w:rsid w:val="0042140F"/>
    <w:rsid w:val="004D6F92"/>
    <w:rsid w:val="004F681D"/>
    <w:rsid w:val="00631DCA"/>
    <w:rsid w:val="006F3614"/>
    <w:rsid w:val="007D4B1E"/>
    <w:rsid w:val="007D5018"/>
    <w:rsid w:val="007E646B"/>
    <w:rsid w:val="00895D1A"/>
    <w:rsid w:val="008A7609"/>
    <w:rsid w:val="009F00B2"/>
    <w:rsid w:val="00A40B85"/>
    <w:rsid w:val="00AC19DD"/>
    <w:rsid w:val="00B318B5"/>
    <w:rsid w:val="00C31681"/>
    <w:rsid w:val="00C91375"/>
    <w:rsid w:val="00CA5A66"/>
    <w:rsid w:val="00CF3DF2"/>
    <w:rsid w:val="00DA5B1C"/>
    <w:rsid w:val="00E11511"/>
    <w:rsid w:val="00E725CA"/>
    <w:rsid w:val="00E97F85"/>
    <w:rsid w:val="00EB245F"/>
    <w:rsid w:val="00EC3EA1"/>
    <w:rsid w:val="00EE59EE"/>
    <w:rsid w:val="00EF59DD"/>
    <w:rsid w:val="00FF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55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2557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horndale, 'Times New Roman'" w:eastAsia="Times New Roman" w:hAnsi="Thorndale, 'Times New Roman'" w:cs="Times New Roman"/>
      <w:color w:val="000000"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242557"/>
    <w:pPr>
      <w:spacing w:after="1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6E57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E57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55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2557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horndale, 'Times New Roman'" w:eastAsia="Times New Roman" w:hAnsi="Thorndale, 'Times New Roman'" w:cs="Times New Roman"/>
      <w:color w:val="000000"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242557"/>
    <w:pPr>
      <w:spacing w:after="1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6E57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E57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A5862AE0</Template>
  <TotalTime>33</TotalTime>
  <Pages>3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6</cp:revision>
  <cp:lastPrinted>2018-07-03T09:39:00Z</cp:lastPrinted>
  <dcterms:created xsi:type="dcterms:W3CDTF">2018-07-03T09:29:00Z</dcterms:created>
  <dcterms:modified xsi:type="dcterms:W3CDTF">2019-06-19T10:30:00Z</dcterms:modified>
</cp:coreProperties>
</file>