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06E" w:rsidRPr="0038106E" w:rsidRDefault="00E40A28" w:rsidP="0038106E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2</w:t>
      </w:r>
      <w:r w:rsidR="00044D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8106E"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proofErr w:type="spellStart"/>
      <w:r w:rsidR="0038106E"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</w:p>
    <w:p w:rsidR="0038106E" w:rsidRP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38106E" w:rsidRP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Pieczęć, nazwa i dokładny adres Wykonawcy/</w:t>
      </w:r>
      <w:proofErr w:type="spellStart"/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</w:t>
      </w:r>
    </w:p>
    <w:p w:rsidR="0038106E" w:rsidRP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8106E" w:rsidRP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8106E" w:rsidRPr="0038106E" w:rsidRDefault="0038106E" w:rsidP="003810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:rsid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Kompleksowa dostawa gazu ziemnego wysokometanowego obejmująca sprzedaż</w:t>
      </w:r>
      <w:r w:rsidR="00060B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</w:t>
      </w:r>
      <w:r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dystrybucję gazu dla potrzeb obiektów sportowo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-rekreacyjnyc</w:t>
      </w:r>
      <w:r w:rsidR="00C66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h MOSIR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Kielcach</w:t>
      </w:r>
    </w:p>
    <w:p w:rsidR="0038106E" w:rsidRP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8106E" w:rsidRPr="0038106E" w:rsidRDefault="0038106E" w:rsidP="0038106E">
      <w:pP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/My niżej podpisany/i </w:t>
      </w:r>
    </w:p>
    <w:p w:rsidR="0038106E" w:rsidRPr="0038106E" w:rsidRDefault="0038106E" w:rsidP="0038106E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106E"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38106E" w:rsidRPr="0038106E" w:rsidRDefault="0038106E" w:rsidP="0038106E">
      <w:pPr>
        <w:spacing w:after="0" w:line="240" w:lineRule="auto"/>
        <w:ind w:right="4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8106E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38106E" w:rsidRPr="0038106E" w:rsidRDefault="0038106E" w:rsidP="0038106E">
      <w:pP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 w  imieniu  Wykonawcy</w:t>
      </w:r>
      <w:r w:rsidRPr="003810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38106E" w:rsidRPr="0038106E" w:rsidRDefault="0038106E" w:rsidP="0038106E">
      <w:pP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106E" w:rsidRPr="0038106E" w:rsidRDefault="0038106E" w:rsidP="0038106E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</w:pPr>
      <w:r w:rsidRPr="0038106E"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38106E" w:rsidRPr="0038106E" w:rsidRDefault="0038106E" w:rsidP="0038106E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</w:pPr>
    </w:p>
    <w:p w:rsidR="0038106E" w:rsidRPr="0038106E" w:rsidRDefault="0038106E" w:rsidP="0038106E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</w:pPr>
      <w:r w:rsidRPr="0038106E"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38106E" w:rsidRPr="0038106E" w:rsidRDefault="0038106E" w:rsidP="0038106E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38106E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(nazwa /firma i dokładny adres Wykonawcy)</w:t>
      </w:r>
    </w:p>
    <w:p w:rsidR="0038106E" w:rsidRPr="0038106E" w:rsidRDefault="0038106E" w:rsidP="0038106E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</w:p>
    <w:p w:rsidR="0038106E" w:rsidRPr="0038106E" w:rsidRDefault="0038106E" w:rsidP="0038106E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i/>
          <w:spacing w:val="6"/>
          <w:sz w:val="20"/>
          <w:szCs w:val="20"/>
          <w:lang w:eastAsia="pl-PL"/>
        </w:rPr>
      </w:pPr>
      <w:r w:rsidRPr="0038106E">
        <w:rPr>
          <w:rFonts w:ascii="Times New Roman" w:eastAsia="SimSun" w:hAnsi="Times New Roman" w:cs="Times New Roman"/>
          <w:spacing w:val="6"/>
          <w:sz w:val="20"/>
          <w:szCs w:val="20"/>
          <w:vertAlign w:val="superscript"/>
          <w:lang w:eastAsia="pl-PL"/>
        </w:rPr>
        <w:t>1)</w:t>
      </w:r>
      <w:r w:rsidRPr="0038106E">
        <w:rPr>
          <w:rFonts w:ascii="Times New Roman" w:eastAsia="SimSun" w:hAnsi="Times New Roman" w:cs="Times New Roman"/>
          <w:i/>
          <w:spacing w:val="6"/>
          <w:sz w:val="20"/>
          <w:szCs w:val="20"/>
          <w:lang w:eastAsia="pl-PL"/>
        </w:rPr>
        <w:t xml:space="preserve"> </w:t>
      </w:r>
      <w:r w:rsidRPr="0038106E">
        <w:rPr>
          <w:rFonts w:ascii="Times New Roman" w:eastAsia="SimSun" w:hAnsi="Times New Roman" w:cs="Times New Roman"/>
          <w:i/>
          <w:sz w:val="20"/>
          <w:szCs w:val="20"/>
          <w:lang w:eastAsia="pl-PL"/>
        </w:rPr>
        <w:t>w przypadku składania oferty wspólnej - należy podać wszystkich Wykonawców wspólnie ubiegających się o udzielenie zamówienia</w:t>
      </w:r>
      <w:r w:rsidRPr="0038106E">
        <w:rPr>
          <w:rFonts w:ascii="Times New Roman" w:eastAsia="SimSun" w:hAnsi="Times New Roman" w:cs="Times New Roman"/>
          <w:i/>
          <w:spacing w:val="6"/>
          <w:sz w:val="20"/>
          <w:szCs w:val="20"/>
          <w:lang w:eastAsia="pl-PL"/>
        </w:rPr>
        <w:t xml:space="preserve"> </w:t>
      </w:r>
    </w:p>
    <w:p w:rsidR="0038106E" w:rsidRPr="0038106E" w:rsidRDefault="0038106E" w:rsidP="0038106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38106E" w:rsidRP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38106E" w:rsidRPr="0038106E" w:rsidRDefault="0038106E" w:rsidP="003810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A5F40" w:rsidRDefault="003877B6" w:rsidP="00C6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38106E"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przedmiotu zamówienia w zakresie objętym specyfikacją istotnych</w:t>
      </w:r>
    </w:p>
    <w:p w:rsidR="00EA5F40" w:rsidRDefault="0038106E" w:rsidP="00C6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B2772" w:rsidRDefault="0038106E" w:rsidP="00C663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warunków zamówienia</w:t>
      </w:r>
      <w:r w:rsidR="00C663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F05733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za cenę </w:t>
      </w:r>
      <w:r w:rsidR="00EA5F40" w:rsidRPr="003877B6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brutto</w:t>
      </w:r>
      <w:r w:rsidR="003877B6" w:rsidRPr="003877B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:  </w:t>
      </w:r>
      <w:r w:rsidR="001B2772" w:rsidRPr="003877B6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……</w:t>
      </w:r>
      <w:r w:rsidR="003877B6" w:rsidRPr="003877B6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……</w:t>
      </w:r>
      <w:r w:rsidR="005B24D1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…………………………….</w:t>
      </w:r>
      <w:r w:rsidR="003877B6" w:rsidRPr="003877B6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…….</w:t>
      </w:r>
      <w:r w:rsidR="00C66391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…….</w:t>
      </w:r>
      <w:r w:rsidR="001B2772" w:rsidRPr="003877B6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zł </w:t>
      </w:r>
    </w:p>
    <w:p w:rsidR="00C66391" w:rsidRPr="003877B6" w:rsidRDefault="00C66391" w:rsidP="00C66391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CC48FC" w:rsidRDefault="001B2772" w:rsidP="00A26379">
      <w:pPr>
        <w:tabs>
          <w:tab w:val="left" w:pos="284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0391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(słownie:...........................................................................................................</w:t>
      </w:r>
      <w:r w:rsidR="005B24D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</w:t>
      </w:r>
      <w:r w:rsidR="00EA5F40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="005B24D1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Pr="0056039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.............zł)</w:t>
      </w:r>
    </w:p>
    <w:p w:rsidR="00A26379" w:rsidRPr="00A26379" w:rsidRDefault="00A26379" w:rsidP="00A26379">
      <w:pPr>
        <w:tabs>
          <w:tab w:val="left" w:pos="284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106E" w:rsidRPr="00CC48FC" w:rsidRDefault="00F05733" w:rsidP="00CC48FC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5733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wynikającą z </w:t>
      </w:r>
      <w:r w:rsidR="00CC48FC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sumy cen dla  poszczególnych punktów poboru gazu, wg </w:t>
      </w:r>
      <w:r w:rsidRPr="00F05733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załączonego Formularza Cenowego </w:t>
      </w:r>
      <w:r w:rsidR="005B24D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( zał. </w:t>
      </w:r>
      <w:r w:rsidR="00CC48FC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2a).</w:t>
      </w:r>
    </w:p>
    <w:p w:rsidR="00C66391" w:rsidRPr="00817006" w:rsidRDefault="0038106E" w:rsidP="00CC48FC">
      <w:pPr>
        <w:tabs>
          <w:tab w:val="left" w:pos="284"/>
        </w:tabs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3877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przedmiotu zamówienia w terminie</w:t>
      </w:r>
      <w:r w:rsidRPr="003877B6">
        <w:rPr>
          <w:rFonts w:ascii="Times New Roman" w:eastAsia="Times New Roman" w:hAnsi="Times New Roman" w:cs="Times New Roman"/>
          <w:vertAlign w:val="superscript"/>
          <w:lang w:eastAsia="x-none"/>
        </w:rPr>
        <w:t xml:space="preserve"> </w:t>
      </w:r>
      <w:r w:rsidRPr="003877B6">
        <w:rPr>
          <w:rFonts w:ascii="Times New Roman" w:eastAsia="Times New Roman" w:hAnsi="Times New Roman" w:cs="Times New Roman"/>
          <w:lang w:val="x-none" w:eastAsia="x-none"/>
        </w:rPr>
        <w:t>:</w:t>
      </w:r>
      <w:r w:rsidRPr="0038106E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 w:rsidR="00E20E29">
        <w:rPr>
          <w:rFonts w:ascii="Times New Roman" w:eastAsia="Times New Roman" w:hAnsi="Times New Roman" w:cs="Times New Roman"/>
          <w:b/>
          <w:lang w:eastAsia="x-none"/>
        </w:rPr>
        <w:t>…………</w:t>
      </w:r>
      <w:r w:rsidR="00044D43">
        <w:rPr>
          <w:rFonts w:ascii="Times New Roman" w:eastAsia="Times New Roman" w:hAnsi="Times New Roman" w:cs="Times New Roman"/>
          <w:b/>
          <w:lang w:eastAsia="x-none"/>
        </w:rPr>
        <w:t>………….</w:t>
      </w:r>
      <w:r w:rsidR="00E20E29">
        <w:rPr>
          <w:rFonts w:ascii="Times New Roman" w:eastAsia="Times New Roman" w:hAnsi="Times New Roman" w:cs="Times New Roman"/>
          <w:b/>
          <w:lang w:eastAsia="x-none"/>
        </w:rPr>
        <w:t>………..…</w:t>
      </w:r>
      <w:r w:rsidRPr="0038106E">
        <w:rPr>
          <w:rFonts w:ascii="Times New Roman" w:eastAsia="Times New Roman" w:hAnsi="Times New Roman" w:cs="Times New Roman"/>
          <w:b/>
          <w:lang w:eastAsia="x-none"/>
        </w:rPr>
        <w:t>r</w:t>
      </w:r>
    </w:p>
    <w:p w:rsidR="0038106E" w:rsidRPr="0038106E" w:rsidRDefault="0038106E" w:rsidP="00CC48FC">
      <w:pPr>
        <w:numPr>
          <w:ilvl w:val="0"/>
          <w:numId w:val="2"/>
        </w:numPr>
        <w:spacing w:before="120" w:after="240" w:line="240" w:lineRule="auto"/>
        <w:ind w:left="284" w:right="-28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Zgodnie z art. 36b ust.1 ustawy z dnia 29 stycznia 2004 r. Prawo zamówień publicznych 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</w:t>
      </w:r>
      <w:r w:rsidRPr="0038106E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/y, że </w:t>
      </w:r>
      <w:r w:rsidRPr="0038106E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 xml:space="preserve">zamierzamy powierzyć do wykonania podwykonawcom następujące części zamówienia </w:t>
      </w:r>
      <w:r w:rsidR="0081700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3810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</w:p>
    <w:tbl>
      <w:tblPr>
        <w:tblW w:w="9355" w:type="dxa"/>
        <w:tblInd w:w="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0"/>
        <w:gridCol w:w="4347"/>
        <w:gridCol w:w="4348"/>
      </w:tblGrid>
      <w:tr w:rsidR="0038106E" w:rsidRPr="0038106E" w:rsidTr="001B2772">
        <w:trPr>
          <w:cantSplit/>
          <w:trHeight w:val="449"/>
        </w:trPr>
        <w:tc>
          <w:tcPr>
            <w:tcW w:w="6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106E" w:rsidRPr="0038106E" w:rsidRDefault="0038106E" w:rsidP="0038106E">
            <w:pPr>
              <w:spacing w:after="0" w:line="240" w:lineRule="auto"/>
              <w:ind w:right="-6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810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34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106E" w:rsidRPr="0038106E" w:rsidRDefault="0038106E" w:rsidP="0038106E">
            <w:pPr>
              <w:spacing w:before="120" w:after="120" w:line="240" w:lineRule="auto"/>
              <w:ind w:right="-6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810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Opis części zamówienia przewidzianej do wykonania przez podwykonawcę</w:t>
            </w:r>
          </w:p>
        </w:tc>
        <w:tc>
          <w:tcPr>
            <w:tcW w:w="434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106E" w:rsidRPr="0038106E" w:rsidRDefault="0038106E" w:rsidP="0038106E">
            <w:pPr>
              <w:spacing w:before="120" w:after="120" w:line="240" w:lineRule="auto"/>
              <w:ind w:right="-6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810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Firma podwykonawcy</w:t>
            </w:r>
          </w:p>
        </w:tc>
      </w:tr>
      <w:tr w:rsidR="0038106E" w:rsidRPr="0038106E" w:rsidTr="001B2772">
        <w:trPr>
          <w:cantSplit/>
          <w:trHeight w:val="570"/>
        </w:trPr>
        <w:tc>
          <w:tcPr>
            <w:tcW w:w="6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8106E" w:rsidRPr="0038106E" w:rsidRDefault="0038106E" w:rsidP="00381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8106E" w:rsidRDefault="0038106E" w:rsidP="00381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66391" w:rsidRDefault="00C66391" w:rsidP="00381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66391" w:rsidRPr="0038106E" w:rsidRDefault="00C66391" w:rsidP="00381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8106E" w:rsidRPr="0038106E" w:rsidRDefault="0038106E" w:rsidP="00381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17006" w:rsidRDefault="00817006" w:rsidP="00EA5F4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bookmarkStart w:id="0" w:name="_GoBack"/>
      <w:bookmarkEnd w:id="0"/>
    </w:p>
    <w:p w:rsidR="0038106E" w:rsidRPr="0038106E" w:rsidRDefault="0038106E" w:rsidP="0038106E">
      <w:pPr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UWAGA:</w:t>
      </w:r>
    </w:p>
    <w:p w:rsidR="0038106E" w:rsidRPr="0038106E" w:rsidRDefault="00817006" w:rsidP="0038106E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>2</w:t>
      </w:r>
      <w:r w:rsidR="0038106E" w:rsidRPr="0038106E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>)W przypadku, gdy Wykonawca nie wypełni powyższej tabeli, Zamawiający uzna, iż Wykonawca zamierza wykonać całość zamówienia bez udziału podwykonawców.</w:t>
      </w:r>
    </w:p>
    <w:p w:rsidR="0038106E" w:rsidRPr="0038106E" w:rsidRDefault="0038106E" w:rsidP="0038106E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</w:pPr>
    </w:p>
    <w:p w:rsidR="001B2772" w:rsidRPr="00E20E29" w:rsidRDefault="001B2772" w:rsidP="00E20E29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</w:t>
      </w:r>
      <w:r w:rsidR="00E20E2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apoznaliśmy</w:t>
      </w:r>
      <w:r w:rsidRPr="001B27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się ze specyfikacją istotnych warunków zamówienia,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nie wnosimy</w:t>
      </w:r>
      <w:r w:rsidRPr="001B27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do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niej zastrzeżeń  oraz uzyskaliśmy</w:t>
      </w:r>
      <w:r w:rsidRPr="001B27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informacje niezbędne do przygotowania oferty,</w:t>
      </w:r>
    </w:p>
    <w:p w:rsidR="001B2772" w:rsidRPr="00E20E29" w:rsidRDefault="00E20E29" w:rsidP="00E20E29">
      <w:pPr>
        <w:tabs>
          <w:tab w:val="left" w:pos="360"/>
        </w:tabs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5. W</w:t>
      </w:r>
      <w:r w:rsidR="001B2772" w:rsidRPr="001B27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cenie oferty zostały wliczone wszelkie koszty z</w:t>
      </w:r>
      <w:r w:rsidR="007F0D8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wiązane z realizacją zamówienia.</w:t>
      </w:r>
    </w:p>
    <w:p w:rsidR="00E20E29" w:rsidRDefault="00E20E29" w:rsidP="0038106E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6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. Wskazujemy dostępność odpisu z właściwego rejestru lub z centralnej ewidencji i informacji o działalności gospodarczej w formie elektronicznej pod następującym adresem internetowym…………………………………………………………………………….…</w:t>
      </w:r>
    </w:p>
    <w:p w:rsidR="0038106E" w:rsidRPr="0038106E" w:rsidRDefault="00E20E29" w:rsidP="0038106E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7. A</w:t>
      </w:r>
      <w:r w:rsidRPr="00E20E29">
        <w:rPr>
          <w:rFonts w:ascii="Times New Roman" w:eastAsia="Times New Roman" w:hAnsi="Times New Roman" w:cs="Times New Roman"/>
          <w:sz w:val="24"/>
          <w:szCs w:val="24"/>
          <w:lang w:eastAsia="pl-PL"/>
        </w:rPr>
        <w:t>kceptuję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/my </w:t>
      </w:r>
      <w:r w:rsidRPr="00E20E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proponowane przez zamawiającego </w:t>
      </w:r>
      <w:r w:rsidR="00044D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istotne dla stron postanowienia zawarte w projekcie umowy, </w:t>
      </w:r>
      <w:r w:rsidRPr="00E20E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 zostaną wprowadzone do treści zawieranej umowy w sprawie zamówienia publicznego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tbl>
      <w:tblPr>
        <w:tblW w:w="9345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E20E29" w:rsidTr="003877B6">
        <w:trPr>
          <w:trHeight w:val="714"/>
        </w:trPr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0E29" w:rsidRDefault="00E20E29" w:rsidP="00E20E29">
            <w:pPr>
              <w:spacing w:after="120" w:line="240" w:lineRule="auto"/>
              <w:ind w:right="-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20E29" w:rsidRDefault="00E20E29" w:rsidP="00E20E29">
            <w:pPr>
              <w:spacing w:after="120" w:line="240" w:lineRule="auto"/>
              <w:ind w:right="-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 w:rsidRPr="003810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r w:rsidRPr="00E20E2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 xml:space="preserve">Oświadczenie dla </w:t>
            </w:r>
            <w:r w:rsidRPr="00E20E2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Wykonawców nie będących Właścicielami sieci dystrybucyjnej</w:t>
            </w:r>
          </w:p>
        </w:tc>
      </w:tr>
      <w:tr w:rsidR="003877B6" w:rsidTr="003877B6">
        <w:trPr>
          <w:trHeight w:val="2355"/>
        </w:trPr>
        <w:tc>
          <w:tcPr>
            <w:tcW w:w="9345" w:type="dxa"/>
            <w:tcBorders>
              <w:top w:val="single" w:sz="4" w:space="0" w:color="auto"/>
            </w:tcBorders>
          </w:tcPr>
          <w:p w:rsidR="003877B6" w:rsidRPr="00E20E29" w:rsidRDefault="003877B6" w:rsidP="00E20E29">
            <w:pPr>
              <w:spacing w:after="120" w:line="240" w:lineRule="auto"/>
              <w:ind w:left="52" w:right="-28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E20E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Oświadczam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/y</w:t>
            </w:r>
            <w:r w:rsidRPr="00E20E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, że posiadam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/y</w:t>
            </w:r>
            <w:r w:rsidRPr="00E20E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 xml:space="preserve"> aktualną  umowę generalną z Operatorem Systemu Dystrybucyjnego (OSD) na świadczenie usług dystrybucyjnych na obszarze na którym znajduje się miejsce dostarczenia gazu ziemnego. </w:t>
            </w:r>
          </w:p>
          <w:p w:rsidR="003877B6" w:rsidRPr="00E20E29" w:rsidRDefault="003877B6" w:rsidP="00E20E29">
            <w:pPr>
              <w:spacing w:after="120" w:line="240" w:lineRule="auto"/>
              <w:ind w:left="52" w:right="-28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E20E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Oświadczam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/y</w:t>
            </w:r>
            <w:r w:rsidRPr="00E20E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 xml:space="preserve">, że </w:t>
            </w:r>
            <w:r w:rsidRPr="00E20E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do dnia zawarcia umowy z Zamawiającym zostanie podpisania umowa generalna </w:t>
            </w:r>
            <w:r w:rsidRPr="00E20E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z Operatorem Systemu Dystrybucyjnego (OSD) na świadczenie usług dystrybucyjnych na obszarze na którym znajduje się miejsce dostarczenia gazu ziemnego*</w:t>
            </w:r>
          </w:p>
          <w:p w:rsidR="003877B6" w:rsidRDefault="003877B6" w:rsidP="00E20E29">
            <w:pPr>
              <w:spacing w:after="120" w:line="240" w:lineRule="auto"/>
              <w:ind w:left="52" w:right="-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0E2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 xml:space="preserve">* </w:t>
            </w:r>
            <w:r w:rsidRPr="00387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- niepotrzebne skreślić</w:t>
            </w:r>
          </w:p>
        </w:tc>
      </w:tr>
    </w:tbl>
    <w:p w:rsidR="00E20E29" w:rsidRDefault="00E20E29" w:rsidP="0038106E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106E" w:rsidRPr="0038106E" w:rsidRDefault="00E20E29" w:rsidP="0038106E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Informujemy, że </w:t>
      </w:r>
      <w:r w:rsidR="0081700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38106E" w:rsidRPr="0038106E" w:rsidRDefault="00E20E29" w:rsidP="00E20E29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wybór oferty </w:t>
      </w:r>
      <w:r w:rsidR="0038106E"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będzie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podatkowego.</w:t>
      </w:r>
    </w:p>
    <w:p w:rsidR="0038106E" w:rsidRPr="0038106E" w:rsidRDefault="00E20E29" w:rsidP="00E20E29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wybór oferty </w:t>
      </w:r>
      <w:r w:rsidR="0038106E"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będzie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 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odniesieniu do następujących towarów / usług (w zależności od przedmiotu zamówienia):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towarów / usług (w zależności od przedmiotu zamówienia) powodująca obowiązek podatkowy u Zamawiającego to ……………….. zł netto.</w:t>
      </w:r>
    </w:p>
    <w:p w:rsidR="0038106E" w:rsidRPr="0038106E" w:rsidRDefault="00817006" w:rsidP="0038106E">
      <w:pPr>
        <w:spacing w:after="0" w:line="240" w:lineRule="auto"/>
        <w:ind w:left="426" w:right="-28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="0038106E" w:rsidRPr="0038106E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 xml:space="preserve">) </w:t>
      </w:r>
      <w:r w:rsidR="0038106E"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Dotyczy Wykonawców, których oferty będą generować obowiązek doliczania wartości podatku VAT do wartości netto oferty, tj. w przypadku:</w:t>
      </w:r>
    </w:p>
    <w:p w:rsidR="0038106E" w:rsidRPr="0038106E" w:rsidRDefault="0038106E" w:rsidP="0038106E">
      <w:pPr>
        <w:numPr>
          <w:ilvl w:val="0"/>
          <w:numId w:val="4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wewnątrzwspólnotowego nabycia towarów,</w:t>
      </w:r>
    </w:p>
    <w:p w:rsidR="0038106E" w:rsidRPr="0038106E" w:rsidRDefault="0038106E" w:rsidP="0038106E">
      <w:pPr>
        <w:numPr>
          <w:ilvl w:val="0"/>
          <w:numId w:val="4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mechanizmu odwróconego obciążenia, o którym mowa w art. 17 ust. 1 pkt 7 ustawy o podatku od towarów i usług,</w:t>
      </w:r>
    </w:p>
    <w:p w:rsidR="0038106E" w:rsidRPr="0038106E" w:rsidRDefault="0038106E" w:rsidP="0038106E">
      <w:pPr>
        <w:numPr>
          <w:ilvl w:val="0"/>
          <w:numId w:val="4"/>
        </w:numPr>
        <w:spacing w:after="240" w:line="240" w:lineRule="auto"/>
        <w:ind w:left="709" w:right="-28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importu usług lub importu towarów, z którymi wiąże się obowiązek doliczenia przez Zamawiającego przy porównywaniu cen ofertowych podatku VAT.</w:t>
      </w:r>
    </w:p>
    <w:p w:rsidR="0038106E" w:rsidRPr="003877B6" w:rsidRDefault="0038106E" w:rsidP="003877B6">
      <w:pPr>
        <w:pStyle w:val="Akapitzlist"/>
        <w:numPr>
          <w:ilvl w:val="0"/>
          <w:numId w:val="9"/>
        </w:num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Informuję</w:t>
      </w:r>
      <w:r w:rsid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>/my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że </w:t>
      </w:r>
      <w:r w:rsid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jestem</w:t>
      </w:r>
      <w:r w:rsidRP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</w:t>
      </w:r>
      <w:proofErr w:type="spellStart"/>
      <w:r w:rsid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śmy</w:t>
      </w:r>
      <w:proofErr w:type="spellEnd"/>
      <w:r w:rsid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 </w:t>
      </w:r>
      <w:r w:rsidRP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nie jestem</w:t>
      </w:r>
      <w:r w:rsid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</w:t>
      </w:r>
      <w:proofErr w:type="spellStart"/>
      <w:r w:rsid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śmy</w:t>
      </w:r>
      <w:proofErr w:type="spellEnd"/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Pr="003877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niepotrzebne skreślić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małym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</w:t>
      </w:r>
      <w:r w:rsidRP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średnim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1700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</w:t>
      </w:r>
      <w:r w:rsidRPr="003877B6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przedsiębiorcą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17006" w:rsidRDefault="00817006" w:rsidP="00817006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106E" w:rsidRPr="0038106E" w:rsidRDefault="00817006" w:rsidP="00817006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vertAlign w:val="superscript"/>
          <w:lang w:eastAsia="pl-PL"/>
        </w:rPr>
        <w:t>4</w:t>
      </w:r>
      <w:r w:rsidR="0038106E" w:rsidRPr="0038106E">
        <w:rPr>
          <w:rFonts w:ascii="Times New Roman" w:eastAsia="Times New Roman" w:hAnsi="Times New Roman" w:cs="Times New Roman"/>
          <w:i/>
          <w:color w:val="000000"/>
          <w:sz w:val="20"/>
          <w:szCs w:val="20"/>
          <w:vertAlign w:val="superscript"/>
          <w:lang w:eastAsia="pl-PL"/>
        </w:rPr>
        <w:t>)</w:t>
      </w:r>
      <w:r w:rsidR="0038106E" w:rsidRPr="0038106E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 xml:space="preserve"> Małe przedsiębiorstwo</w:t>
      </w:r>
      <w:r w:rsidR="0038106E"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: przedsiębiorstwo, które zatrudnia mniej niż 50 osób i którego roczny obrót lub roczna sum bilansowa nie przekracza 10 milionów EUR.</w:t>
      </w:r>
    </w:p>
    <w:p w:rsidR="00E20E29" w:rsidRPr="00E20E29" w:rsidRDefault="0038106E" w:rsidP="003877B6">
      <w:pPr>
        <w:spacing w:after="240" w:line="240" w:lineRule="auto"/>
        <w:ind w:left="284" w:right="-28"/>
        <w:jc w:val="both"/>
        <w:rPr>
          <w:rFonts w:ascii="Times New Roman" w:eastAsia="Calibri" w:hAnsi="Times New Roman" w:cs="Times New Roman"/>
          <w:i/>
          <w:sz w:val="20"/>
          <w:szCs w:val="20"/>
          <w:lang w:eastAsia="en-GB"/>
        </w:rPr>
      </w:pPr>
      <w:r w:rsidRPr="0038106E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>Średnie przedsiębiorstwa</w:t>
      </w:r>
      <w:r w:rsidRPr="0038106E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: przedsiębiorstwa, które nie są mikroprzedsiębiorstwami ani małymi przedsiębiorstwami</w:t>
      </w:r>
      <w:r w:rsidRPr="0038106E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 xml:space="preserve"> </w:t>
      </w:r>
      <w:r w:rsidRPr="0038106E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i które zatrudniają mniej niż 250 osób i których roczny obrót nie przekracza 50 milionów EUR lub roczna suma bilansowa nie przekracza 43 milionów EUR.</w:t>
      </w:r>
    </w:p>
    <w:p w:rsidR="00817006" w:rsidRPr="00817006" w:rsidRDefault="0038106E" w:rsidP="00817006">
      <w:pPr>
        <w:pStyle w:val="Akapitzlist"/>
        <w:numPr>
          <w:ilvl w:val="0"/>
          <w:numId w:val="9"/>
        </w:numPr>
        <w:spacing w:after="240" w:line="240" w:lineRule="auto"/>
        <w:ind w:left="426" w:right="-28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7B6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Uważamy się za związanych niniejszą ofertą przez okres 30 dni od upływu terminu do składania ofert.</w:t>
      </w:r>
    </w:p>
    <w:p w:rsidR="00817006" w:rsidRPr="00817006" w:rsidRDefault="00817006" w:rsidP="00817006">
      <w:pPr>
        <w:pStyle w:val="Akapitzlist"/>
        <w:spacing w:after="240" w:line="240" w:lineRule="auto"/>
        <w:ind w:left="426"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17006" w:rsidRPr="002D3DD9" w:rsidRDefault="00817006" w:rsidP="00817006">
      <w:pPr>
        <w:pStyle w:val="Akapitzlist"/>
        <w:numPr>
          <w:ilvl w:val="0"/>
          <w:numId w:val="9"/>
        </w:numPr>
        <w:spacing w:after="240" w:line="240" w:lineRule="auto"/>
        <w:ind w:left="426" w:right="-28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DD9">
        <w:rPr>
          <w:rFonts w:ascii="Times New Roman" w:hAnsi="Times New Roman" w:cs="Times New Roman"/>
          <w:sz w:val="24"/>
          <w:szCs w:val="24"/>
        </w:rPr>
        <w:t>Oświadczam</w:t>
      </w:r>
      <w:r w:rsidR="005B24D1" w:rsidRPr="002D3DD9">
        <w:rPr>
          <w:rFonts w:ascii="Times New Roman" w:hAnsi="Times New Roman" w:cs="Times New Roman"/>
          <w:sz w:val="24"/>
          <w:szCs w:val="24"/>
        </w:rPr>
        <w:t>/y</w:t>
      </w:r>
      <w:r w:rsidRPr="002D3DD9">
        <w:rPr>
          <w:rFonts w:ascii="Times New Roman" w:hAnsi="Times New Roman" w:cs="Times New Roman"/>
          <w:sz w:val="24"/>
          <w:szCs w:val="24"/>
        </w:rPr>
        <w:t>, że wypełniłem</w:t>
      </w:r>
      <w:r w:rsidR="005B24D1" w:rsidRPr="002D3DD9">
        <w:rPr>
          <w:rFonts w:ascii="Times New Roman" w:hAnsi="Times New Roman" w:cs="Times New Roman"/>
          <w:sz w:val="24"/>
          <w:szCs w:val="24"/>
        </w:rPr>
        <w:t>/my</w:t>
      </w:r>
      <w:r w:rsidRPr="002D3DD9">
        <w:rPr>
          <w:rFonts w:ascii="Times New Roman" w:hAnsi="Times New Roman" w:cs="Times New Roman"/>
          <w:sz w:val="24"/>
          <w:szCs w:val="24"/>
        </w:rPr>
        <w:t xml:space="preserve">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</w:t>
      </w:r>
      <w:r w:rsidRPr="002D3DD9">
        <w:rPr>
          <w:rFonts w:ascii="Times New Roman" w:hAnsi="Times New Roman" w:cs="Times New Roman"/>
          <w:sz w:val="24"/>
          <w:szCs w:val="24"/>
          <w:u w:val="single"/>
        </w:rPr>
        <w:t xml:space="preserve">wobec osób fizycznych, od których dane osobowe </w:t>
      </w:r>
      <w:r w:rsidRPr="002D3DD9">
        <w:rPr>
          <w:rFonts w:ascii="Times New Roman" w:hAnsi="Times New Roman" w:cs="Times New Roman"/>
          <w:sz w:val="24"/>
          <w:szCs w:val="24"/>
          <w:u w:val="single"/>
        </w:rPr>
        <w:lastRenderedPageBreak/>
        <w:t>bezpośrednio lub pośrednio pozyskałem w celu ubiegania się o udzielenie zamówienia publicznego w niniejszym postępowaniu</w:t>
      </w:r>
      <w:r w:rsidRPr="002D3DD9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5)</w:t>
      </w:r>
      <w:r w:rsidRPr="002D3DD9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2D3DD9" w:rsidRDefault="00817006" w:rsidP="00817006">
      <w:pPr>
        <w:spacing w:after="120"/>
        <w:ind w:left="426" w:right="4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  <w:vertAlign w:val="superscript"/>
        </w:rPr>
        <w:t>5</w:t>
      </w:r>
      <w:r w:rsidRPr="00817006">
        <w:rPr>
          <w:rFonts w:ascii="Times New Roman" w:hAnsi="Times New Roman" w:cs="Times New Roman"/>
          <w:i/>
          <w:sz w:val="20"/>
          <w:szCs w:val="20"/>
        </w:rPr>
        <w:t xml:space="preserve">) W przypadku, gdy Wykonawca nie przekazuje danych osobowych innych niż bezpośrednio jego dotyczących lub zachodzi wyłączenie stosowania obowiązku informacyjnego, stosownie do art. 13 ust. 4 lub art. 14 ust. 5 RODO </w:t>
      </w:r>
    </w:p>
    <w:p w:rsidR="00817006" w:rsidRPr="002D3DD9" w:rsidRDefault="002D3DD9" w:rsidP="002D3DD9">
      <w:pPr>
        <w:spacing w:after="120"/>
        <w:ind w:right="4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</w:t>
      </w:r>
      <w:r w:rsidR="00817006" w:rsidRPr="002D3DD9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817006" w:rsidRPr="002D3DD9">
        <w:rPr>
          <w:rFonts w:ascii="Times New Roman" w:hAnsi="Times New Roman" w:cs="Times New Roman"/>
          <w:b/>
          <w:i/>
          <w:sz w:val="24"/>
          <w:szCs w:val="24"/>
          <w:u w:val="single"/>
        </w:rPr>
        <w:t>treści oświadczenia wykonawca nie składa np. przez jego wykreślenie.</w:t>
      </w:r>
    </w:p>
    <w:p w:rsidR="0038106E" w:rsidRPr="0038106E" w:rsidRDefault="0038106E" w:rsidP="003877B6">
      <w:pPr>
        <w:numPr>
          <w:ilvl w:val="0"/>
          <w:numId w:val="9"/>
        </w:numPr>
        <w:spacing w:after="0" w:line="240" w:lineRule="auto"/>
        <w:ind w:left="426" w:right="-28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</w:t>
      </w:r>
      <w:r w:rsidRPr="0038106E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i dokumenty zawarte na stronach nr od ___ do ____  stanowią </w:t>
      </w:r>
      <w:r w:rsidRPr="0038106E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tajemnicę  przedsiębiorstwa</w:t>
      </w:r>
      <w:r w:rsidRPr="0038106E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 rozumieniu przepisów o zwalczaniu nieuczciwej konkurencji i zastrzegamy, że nie  mogą być udostępniane. </w:t>
      </w:r>
      <w:r w:rsidRPr="0038106E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Uzasadnienie zastrzeżenia</w:t>
      </w:r>
      <w:r w:rsidRPr="0038106E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ww. dokumentów i informacji jako</w:t>
      </w:r>
    </w:p>
    <w:p w:rsidR="0038106E" w:rsidRPr="0038106E" w:rsidRDefault="0038106E" w:rsidP="0038106E">
      <w:pPr>
        <w:tabs>
          <w:tab w:val="left" w:pos="426"/>
        </w:tabs>
        <w:spacing w:after="240" w:line="240" w:lineRule="auto"/>
        <w:ind w:left="426" w:right="-28" w:hanging="426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ab/>
        <w:t xml:space="preserve">tajemnicy przedsiębiorstwa  zostało zawarte na stronach nr od ___ do ___. </w:t>
      </w:r>
    </w:p>
    <w:p w:rsidR="003877B6" w:rsidRDefault="0038106E" w:rsidP="003877B6">
      <w:pPr>
        <w:numPr>
          <w:ilvl w:val="0"/>
          <w:numId w:val="9"/>
        </w:numPr>
        <w:tabs>
          <w:tab w:val="left" w:pos="426"/>
        </w:tabs>
        <w:spacing w:after="240" w:line="240" w:lineRule="auto"/>
        <w:ind w:left="426" w:right="-28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Pod groźbą odpowiedzialności karnej oświadczamy, że załączone do oferty dokumenty opisują     stan faktyczny i prawny aktualny na dzień złożenia oferty (art. 297 kk).</w:t>
      </w:r>
    </w:p>
    <w:p w:rsidR="0038106E" w:rsidRPr="003877B6" w:rsidRDefault="0038106E" w:rsidP="003877B6">
      <w:pPr>
        <w:numPr>
          <w:ilvl w:val="0"/>
          <w:numId w:val="9"/>
        </w:numPr>
        <w:tabs>
          <w:tab w:val="left" w:pos="426"/>
        </w:tabs>
        <w:spacing w:after="240" w:line="240" w:lineRule="auto"/>
        <w:ind w:left="426" w:right="-28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7B6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Wszelką</w:t>
      </w:r>
      <w:r w:rsidRPr="003877B6"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  <w:t xml:space="preserve"> korespondencję w sprawie niniejszego postępowania należy kierować na: poniższy adres:</w:t>
      </w:r>
    </w:p>
    <w:p w:rsidR="0038106E" w:rsidRPr="0038106E" w:rsidRDefault="0038106E" w:rsidP="0038106E">
      <w:pPr>
        <w:widowControl w:val="0"/>
        <w:tabs>
          <w:tab w:val="num" w:pos="426"/>
        </w:tabs>
        <w:spacing w:after="0" w:line="360" w:lineRule="auto"/>
        <w:ind w:left="426" w:right="-3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……………………………………………………………………………............................................................................................................................................................................</w:t>
      </w:r>
    </w:p>
    <w:p w:rsidR="0038106E" w:rsidRPr="0038106E" w:rsidRDefault="0038106E" w:rsidP="0038106E">
      <w:pPr>
        <w:widowControl w:val="0"/>
        <w:tabs>
          <w:tab w:val="num" w:pos="0"/>
        </w:tabs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proofErr w:type="spellStart"/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…………………..…………..…     e- mail: ……………………………………………</w:t>
      </w:r>
    </w:p>
    <w:p w:rsidR="0038106E" w:rsidRPr="0038106E" w:rsidRDefault="0038106E" w:rsidP="003877B6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106E" w:rsidRDefault="0038106E" w:rsidP="003877B6">
      <w:pPr>
        <w:numPr>
          <w:ilvl w:val="0"/>
          <w:numId w:val="9"/>
        </w:numPr>
        <w:spacing w:after="0" w:line="240" w:lineRule="auto"/>
        <w:ind w:left="284" w:right="-3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E20E29" w:rsidRDefault="00E20E29" w:rsidP="00E20E29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0E29" w:rsidRDefault="00E20E29" w:rsidP="00E20E29">
      <w:pPr>
        <w:pStyle w:val="Akapitzlist"/>
        <w:numPr>
          <w:ilvl w:val="0"/>
          <w:numId w:val="8"/>
        </w:num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 cenowy </w:t>
      </w:r>
      <w:r w:rsidR="001D7950">
        <w:rPr>
          <w:rFonts w:ascii="Times New Roman" w:eastAsia="Times New Roman" w:hAnsi="Times New Roman" w:cs="Times New Roman"/>
          <w:sz w:val="24"/>
          <w:szCs w:val="24"/>
          <w:lang w:eastAsia="pl-PL"/>
        </w:rPr>
        <w:t>na zał. nr 2</w:t>
      </w:r>
      <w:r w:rsidR="0081700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C663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E20E29" w:rsidRDefault="00E20E29" w:rsidP="00E20E29">
      <w:pPr>
        <w:pStyle w:val="Akapitzlist"/>
        <w:numPr>
          <w:ilvl w:val="0"/>
          <w:numId w:val="8"/>
        </w:num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</w:t>
      </w:r>
    </w:p>
    <w:p w:rsidR="00E20E29" w:rsidRDefault="00E20E29" w:rsidP="00E20E29">
      <w:pPr>
        <w:pStyle w:val="Akapitzlist"/>
        <w:numPr>
          <w:ilvl w:val="0"/>
          <w:numId w:val="8"/>
        </w:num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……………………...</w:t>
      </w:r>
    </w:p>
    <w:p w:rsidR="00E20E29" w:rsidRDefault="00E20E29" w:rsidP="00E20E29">
      <w:pPr>
        <w:pStyle w:val="Akapitzlist"/>
        <w:numPr>
          <w:ilvl w:val="0"/>
          <w:numId w:val="8"/>
        </w:num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</w:t>
      </w:r>
    </w:p>
    <w:p w:rsidR="00E20E29" w:rsidRDefault="00E20E29" w:rsidP="00E20E29">
      <w:pPr>
        <w:pStyle w:val="Akapitzlist"/>
        <w:numPr>
          <w:ilvl w:val="0"/>
          <w:numId w:val="8"/>
        </w:num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……………………..</w:t>
      </w:r>
    </w:p>
    <w:p w:rsidR="00E20E29" w:rsidRPr="003877B6" w:rsidRDefault="00E20E29" w:rsidP="003877B6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0E29" w:rsidRPr="00E20E29" w:rsidRDefault="00E20E29" w:rsidP="00E20E29">
      <w:pPr>
        <w:pStyle w:val="Akapitzlist"/>
        <w:spacing w:after="0" w:line="240" w:lineRule="auto"/>
        <w:ind w:left="824"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106E" w:rsidRPr="0038106E" w:rsidRDefault="0038106E" w:rsidP="003877B6">
      <w:pPr>
        <w:numPr>
          <w:ilvl w:val="0"/>
          <w:numId w:val="9"/>
        </w:numPr>
        <w:spacing w:after="0" w:line="240" w:lineRule="auto"/>
        <w:ind w:left="284" w:right="-3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nasza wraz z załącznikami obejmuje ........... kolejno ponumerowanych stron.</w:t>
      </w:r>
    </w:p>
    <w:p w:rsidR="0038106E" w:rsidRPr="0038106E" w:rsidRDefault="0038106E" w:rsidP="0038106E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106E" w:rsidRPr="0038106E" w:rsidRDefault="0038106E" w:rsidP="0038106E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106E" w:rsidRPr="0038106E" w:rsidRDefault="0038106E" w:rsidP="0038106E">
      <w:pPr>
        <w:tabs>
          <w:tab w:val="left" w:pos="5100"/>
        </w:tabs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………………………..                                              ………………………………………                 </w:t>
      </w:r>
    </w:p>
    <w:p w:rsidR="0038106E" w:rsidRP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Miejscowość, data</w:t>
      </w: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</w:t>
      </w:r>
      <w:r w:rsidRPr="003810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podpis/y osoby/osób upoważnionej/</w:t>
      </w:r>
      <w:proofErr w:type="spellStart"/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</w:p>
    <w:p w:rsidR="0038106E" w:rsidRP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</w:pP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                    do   reprezentowania Wykonawcy/ców</w:t>
      </w:r>
      <w:r w:rsidR="00E20E29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6</w:t>
      </w:r>
      <w:r w:rsidRPr="0038106E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</w:p>
    <w:p w:rsidR="0038106E" w:rsidRP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6391" w:rsidRDefault="00C66391" w:rsidP="003810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6391" w:rsidRDefault="00C66391" w:rsidP="003810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3DD9" w:rsidRDefault="002D3DD9" w:rsidP="003810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3DD9" w:rsidRDefault="002D3DD9" w:rsidP="003810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3DD9" w:rsidRDefault="002D3DD9" w:rsidP="003810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3DD9" w:rsidRDefault="002D3DD9" w:rsidP="003810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3DD9" w:rsidRDefault="002D3DD9" w:rsidP="003810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3DD9" w:rsidRDefault="002D3DD9" w:rsidP="003810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639EC" w:rsidRPr="00B639EC" w:rsidRDefault="00B639EC" w:rsidP="003810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106E" w:rsidRPr="00B639EC" w:rsidRDefault="00E20E29" w:rsidP="0038106E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B639EC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6</w:t>
      </w:r>
      <w:r w:rsidR="0038106E" w:rsidRPr="00B639EC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)</w:t>
      </w:r>
      <w:r w:rsidR="0038106E" w:rsidRPr="00B639E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38106E" w:rsidRPr="00B639EC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zgodnie z zapisami </w:t>
      </w:r>
      <w:proofErr w:type="spellStart"/>
      <w:r w:rsidR="0038106E" w:rsidRPr="00B639EC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siwz</w:t>
      </w:r>
      <w:proofErr w:type="spellEnd"/>
      <w:r w:rsidR="0038106E" w:rsidRPr="00B639EC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, </w:t>
      </w:r>
      <w:r w:rsidR="0038106E" w:rsidRPr="00B639EC">
        <w:rPr>
          <w:rFonts w:ascii="Times New Roman" w:eastAsia="Times New Roman" w:hAnsi="Times New Roman" w:cs="Times New Roman"/>
          <w:b/>
          <w:i/>
          <w:spacing w:val="-2"/>
          <w:sz w:val="20"/>
          <w:szCs w:val="20"/>
          <w:lang w:eastAsia="pl-PL"/>
        </w:rPr>
        <w:t>podpisem jest</w:t>
      </w:r>
      <w:r w:rsidR="0038106E" w:rsidRPr="00B639EC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: złożony własnoręcznie znak, z którego można odczytać imię i nazwisko podpisującego</w:t>
      </w:r>
      <w:r w:rsidR="0038106E" w:rsidRPr="00B639E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a jeżeli własnoręczny znak jest nieczytelny lub nie zawiera imienia i nazwiska to musi być on uzupełniony napisem  (np. w formie odcisku stempla), z którego można odczytać imię i nazwisko podpisującego</w:t>
      </w:r>
    </w:p>
    <w:p w:rsidR="00D63C46" w:rsidRDefault="00D63C46" w:rsidP="0038106E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63C46" w:rsidRDefault="00D63C46" w:rsidP="0038106E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63C46" w:rsidRDefault="00D63C46" w:rsidP="0038106E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sectPr w:rsidR="00D63C46" w:rsidSect="00B639EC">
      <w:footerReference w:type="default" r:id="rId9"/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379" w:rsidRDefault="00A26379">
      <w:pPr>
        <w:spacing w:after="0" w:line="240" w:lineRule="auto"/>
      </w:pPr>
      <w:r>
        <w:separator/>
      </w:r>
    </w:p>
  </w:endnote>
  <w:endnote w:type="continuationSeparator" w:id="0">
    <w:p w:rsidR="00A26379" w:rsidRDefault="00A26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379" w:rsidRPr="002C072D" w:rsidRDefault="00A26379" w:rsidP="001B2772">
    <w:pPr>
      <w:pStyle w:val="Stopka"/>
      <w:jc w:val="right"/>
      <w:rPr>
        <w:sz w:val="18"/>
        <w:szCs w:val="18"/>
      </w:rPr>
    </w:pPr>
    <w:r w:rsidRPr="002C072D">
      <w:rPr>
        <w:rFonts w:ascii="Cambria" w:hAnsi="Cambria"/>
        <w:sz w:val="18"/>
        <w:szCs w:val="18"/>
      </w:rPr>
      <w:t xml:space="preserve">str. </w:t>
    </w:r>
    <w:r w:rsidRPr="002C072D">
      <w:rPr>
        <w:sz w:val="18"/>
        <w:szCs w:val="18"/>
      </w:rPr>
      <w:fldChar w:fldCharType="begin"/>
    </w:r>
    <w:r w:rsidRPr="002C072D">
      <w:rPr>
        <w:sz w:val="18"/>
        <w:szCs w:val="18"/>
      </w:rPr>
      <w:instrText xml:space="preserve"> PAGE    \* MERGEFORMAT </w:instrText>
    </w:r>
    <w:r w:rsidRPr="002C072D">
      <w:rPr>
        <w:sz w:val="18"/>
        <w:szCs w:val="18"/>
      </w:rPr>
      <w:fldChar w:fldCharType="separate"/>
    </w:r>
    <w:r w:rsidR="00EA5F40" w:rsidRPr="00EA5F40">
      <w:rPr>
        <w:rFonts w:ascii="Cambria" w:hAnsi="Cambria"/>
        <w:noProof/>
        <w:sz w:val="18"/>
        <w:szCs w:val="18"/>
      </w:rPr>
      <w:t>3</w:t>
    </w:r>
    <w:r w:rsidRPr="002C072D">
      <w:rPr>
        <w:sz w:val="18"/>
        <w:szCs w:val="18"/>
      </w:rPr>
      <w:fldChar w:fldCharType="end"/>
    </w:r>
    <w:r>
      <w:rPr>
        <w:sz w:val="18"/>
        <w:szCs w:val="18"/>
      </w:rPr>
      <w:t xml:space="preserve"> z 3</w:t>
    </w:r>
  </w:p>
  <w:p w:rsidR="00A26379" w:rsidRDefault="00A263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379" w:rsidRDefault="00A26379">
      <w:pPr>
        <w:spacing w:after="0" w:line="240" w:lineRule="auto"/>
      </w:pPr>
      <w:r>
        <w:separator/>
      </w:r>
    </w:p>
  </w:footnote>
  <w:footnote w:type="continuationSeparator" w:id="0">
    <w:p w:rsidR="00A26379" w:rsidRDefault="00A263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bullet"/>
      <w:lvlText w:val="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6"/>
      </w:rPr>
    </w:lvl>
  </w:abstractNum>
  <w:abstractNum w:abstractNumId="1">
    <w:nsid w:val="018D37B6"/>
    <w:multiLevelType w:val="hybridMultilevel"/>
    <w:tmpl w:val="F0A0EEFE"/>
    <w:lvl w:ilvl="0" w:tplc="A4CA48BA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 w:tplc="2A4CF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200078"/>
    <w:multiLevelType w:val="hybridMultilevel"/>
    <w:tmpl w:val="7F6EFBE0"/>
    <w:lvl w:ilvl="0" w:tplc="0C103EEE">
      <w:start w:val="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D81B9B"/>
    <w:multiLevelType w:val="hybridMultilevel"/>
    <w:tmpl w:val="BF6E826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39675A"/>
    <w:multiLevelType w:val="hybridMultilevel"/>
    <w:tmpl w:val="6B3EA108"/>
    <w:lvl w:ilvl="0" w:tplc="47C236EC">
      <w:start w:val="1"/>
      <w:numFmt w:val="bullet"/>
      <w:lvlText w:val="‐"/>
      <w:lvlJc w:val="left"/>
      <w:pPr>
        <w:ind w:left="1004" w:hanging="360"/>
      </w:pPr>
      <w:rPr>
        <w:rFonts w:ascii="SimSun" w:eastAsia="SimSun" w:hAnsi="SimSun" w:hint="eastAsia"/>
        <w:b w:val="0"/>
        <w:i w:val="0"/>
        <w:sz w:val="16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C2F4D57"/>
    <w:multiLevelType w:val="hybridMultilevel"/>
    <w:tmpl w:val="88F47E56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B10BAC"/>
    <w:multiLevelType w:val="hybridMultilevel"/>
    <w:tmpl w:val="C0E6C862"/>
    <w:lvl w:ilvl="0" w:tplc="DEB0CA2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8C06F3"/>
    <w:multiLevelType w:val="hybridMultilevel"/>
    <w:tmpl w:val="933623C2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753F3C40"/>
    <w:multiLevelType w:val="hybridMultilevel"/>
    <w:tmpl w:val="E3282434"/>
    <w:lvl w:ilvl="0" w:tplc="8A58D304">
      <w:start w:val="1"/>
      <w:numFmt w:val="decimal"/>
      <w:lvlText w:val="%1)"/>
      <w:lvlJc w:val="left"/>
      <w:pPr>
        <w:ind w:left="8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4" w:hanging="360"/>
      </w:pPr>
    </w:lvl>
    <w:lvl w:ilvl="2" w:tplc="0415001B" w:tentative="1">
      <w:start w:val="1"/>
      <w:numFmt w:val="lowerRoman"/>
      <w:lvlText w:val="%3."/>
      <w:lvlJc w:val="right"/>
      <w:pPr>
        <w:ind w:left="2264" w:hanging="180"/>
      </w:pPr>
    </w:lvl>
    <w:lvl w:ilvl="3" w:tplc="0415000F" w:tentative="1">
      <w:start w:val="1"/>
      <w:numFmt w:val="decimal"/>
      <w:lvlText w:val="%4."/>
      <w:lvlJc w:val="left"/>
      <w:pPr>
        <w:ind w:left="2984" w:hanging="360"/>
      </w:pPr>
    </w:lvl>
    <w:lvl w:ilvl="4" w:tplc="04150019" w:tentative="1">
      <w:start w:val="1"/>
      <w:numFmt w:val="lowerLetter"/>
      <w:lvlText w:val="%5."/>
      <w:lvlJc w:val="left"/>
      <w:pPr>
        <w:ind w:left="3704" w:hanging="360"/>
      </w:pPr>
    </w:lvl>
    <w:lvl w:ilvl="5" w:tplc="0415001B" w:tentative="1">
      <w:start w:val="1"/>
      <w:numFmt w:val="lowerRoman"/>
      <w:lvlText w:val="%6."/>
      <w:lvlJc w:val="right"/>
      <w:pPr>
        <w:ind w:left="4424" w:hanging="180"/>
      </w:pPr>
    </w:lvl>
    <w:lvl w:ilvl="6" w:tplc="0415000F" w:tentative="1">
      <w:start w:val="1"/>
      <w:numFmt w:val="decimal"/>
      <w:lvlText w:val="%7."/>
      <w:lvlJc w:val="left"/>
      <w:pPr>
        <w:ind w:left="5144" w:hanging="360"/>
      </w:pPr>
    </w:lvl>
    <w:lvl w:ilvl="7" w:tplc="04150019" w:tentative="1">
      <w:start w:val="1"/>
      <w:numFmt w:val="lowerLetter"/>
      <w:lvlText w:val="%8."/>
      <w:lvlJc w:val="left"/>
      <w:pPr>
        <w:ind w:left="5864" w:hanging="360"/>
      </w:pPr>
    </w:lvl>
    <w:lvl w:ilvl="8" w:tplc="0415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9">
    <w:nsid w:val="7B873DC3"/>
    <w:multiLevelType w:val="hybridMultilevel"/>
    <w:tmpl w:val="174C298C"/>
    <w:lvl w:ilvl="0" w:tplc="C57845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7"/>
  </w:num>
  <w:num w:numId="5">
    <w:abstractNumId w:val="2"/>
  </w:num>
  <w:num w:numId="6">
    <w:abstractNumId w:val="9"/>
  </w:num>
  <w:num w:numId="7">
    <w:abstractNumId w:val="0"/>
  </w:num>
  <w:num w:numId="8">
    <w:abstractNumId w:val="8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06E"/>
    <w:rsid w:val="00044D43"/>
    <w:rsid w:val="00060B68"/>
    <w:rsid w:val="001B2772"/>
    <w:rsid w:val="001B37E4"/>
    <w:rsid w:val="001D3302"/>
    <w:rsid w:val="001D7950"/>
    <w:rsid w:val="0021225C"/>
    <w:rsid w:val="002D3DD9"/>
    <w:rsid w:val="0038106E"/>
    <w:rsid w:val="003877B6"/>
    <w:rsid w:val="003C5503"/>
    <w:rsid w:val="004A45B3"/>
    <w:rsid w:val="00560391"/>
    <w:rsid w:val="005B24D1"/>
    <w:rsid w:val="005F32BD"/>
    <w:rsid w:val="006622E8"/>
    <w:rsid w:val="00682CB0"/>
    <w:rsid w:val="007F0D86"/>
    <w:rsid w:val="00817006"/>
    <w:rsid w:val="00A26379"/>
    <w:rsid w:val="00B639EC"/>
    <w:rsid w:val="00C66391"/>
    <w:rsid w:val="00C97040"/>
    <w:rsid w:val="00CC48FC"/>
    <w:rsid w:val="00CE149C"/>
    <w:rsid w:val="00D63C46"/>
    <w:rsid w:val="00E20E29"/>
    <w:rsid w:val="00E2770F"/>
    <w:rsid w:val="00E40A28"/>
    <w:rsid w:val="00E91B38"/>
    <w:rsid w:val="00EA2EE8"/>
    <w:rsid w:val="00EA5F40"/>
    <w:rsid w:val="00F05733"/>
    <w:rsid w:val="00F8068A"/>
    <w:rsid w:val="00FA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81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106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B27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81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106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B27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55AA9-D421-45BF-A47B-425A41733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29B9251D</Template>
  <TotalTime>41</TotalTime>
  <Pages>3</Pages>
  <Words>1061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7413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13</cp:revision>
  <dcterms:created xsi:type="dcterms:W3CDTF">2017-05-30T12:51:00Z</dcterms:created>
  <dcterms:modified xsi:type="dcterms:W3CDTF">2018-06-27T07:04:00Z</dcterms:modified>
</cp:coreProperties>
</file>