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C0B" w:rsidRPr="004F1C03" w:rsidRDefault="001E5C0B" w:rsidP="00D45FE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 w:rsidRPr="004F1C03"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Załącznik nr 2.1. do SIWZ - Cz. I.</w:t>
      </w:r>
    </w:p>
    <w:p w:rsidR="001E5C0B" w:rsidRPr="004F1C03" w:rsidRDefault="001E5C0B" w:rsidP="001E5C0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E5C0B" w:rsidRPr="004F1C03" w:rsidRDefault="001E5C0B" w:rsidP="001E5C0B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1E5C0B" w:rsidRPr="004F1C03" w:rsidRDefault="001E5C0B" w:rsidP="001E5C0B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C83E83" w:rsidRDefault="001E5C0B" w:rsidP="00C83E83">
      <w:pPr>
        <w:spacing w:line="240" w:lineRule="auto"/>
        <w:ind w:left="5954"/>
        <w:rPr>
          <w:rFonts w:ascii="Times New Roman" w:hAnsi="Times New Roman" w:cs="Times New Roman"/>
          <w:i/>
          <w:sz w:val="24"/>
          <w:szCs w:val="24"/>
        </w:rPr>
      </w:pPr>
      <w:r w:rsidRPr="004F1C03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1E5C0B" w:rsidRPr="004F1C03" w:rsidRDefault="001E5C0B" w:rsidP="00C83E83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1E5C0B" w:rsidRPr="004F1C03" w:rsidRDefault="001E5C0B" w:rsidP="001E5C0B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E5C0B" w:rsidRPr="004F1C03" w:rsidRDefault="001E5C0B" w:rsidP="001E5C0B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4F1C03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F1C0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4F1C03">
        <w:rPr>
          <w:rFonts w:ascii="Times New Roman" w:hAnsi="Times New Roman" w:cs="Times New Roman"/>
          <w:i/>
          <w:sz w:val="24"/>
          <w:szCs w:val="24"/>
        </w:rPr>
        <w:t>)</w:t>
      </w:r>
    </w:p>
    <w:p w:rsidR="001E5C0B" w:rsidRPr="004F1C03" w:rsidRDefault="001E5C0B" w:rsidP="001E5C0B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F1C03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1E5C0B" w:rsidRPr="004F1C03" w:rsidRDefault="00C83E83" w:rsidP="00C83E83">
      <w:pPr>
        <w:spacing w:after="0" w:line="240" w:lineRule="auto"/>
        <w:ind w:right="467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  <w:r w:rsidR="001E5C0B" w:rsidRPr="004F1C03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......</w:t>
      </w:r>
    </w:p>
    <w:p w:rsidR="001E5C0B" w:rsidRPr="004F1C03" w:rsidRDefault="000D28E2" w:rsidP="00C83E83">
      <w:pPr>
        <w:tabs>
          <w:tab w:val="left" w:pos="4111"/>
        </w:tabs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(imię, </w:t>
      </w:r>
      <w:r w:rsidR="00C83E83">
        <w:rPr>
          <w:rFonts w:ascii="Times New Roman" w:hAnsi="Times New Roman" w:cs="Times New Roman"/>
          <w:i/>
          <w:sz w:val="24"/>
          <w:szCs w:val="24"/>
        </w:rPr>
        <w:t xml:space="preserve">nazwisko, </w:t>
      </w:r>
      <w:r w:rsidR="001E5C0B" w:rsidRPr="004F1C03">
        <w:rPr>
          <w:rFonts w:ascii="Times New Roman" w:hAnsi="Times New Roman" w:cs="Times New Roman"/>
          <w:i/>
          <w:sz w:val="24"/>
          <w:szCs w:val="24"/>
        </w:rPr>
        <w:t>stanowisko/podstawa do reprezentacji)</w:t>
      </w:r>
    </w:p>
    <w:p w:rsidR="001E5C0B" w:rsidRPr="004F1C03" w:rsidRDefault="001E5C0B" w:rsidP="001E5C0B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1C03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1E5C0B" w:rsidRPr="004F1C03" w:rsidRDefault="001E5C0B" w:rsidP="001E5C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1E5C0B" w:rsidRPr="004F1C03" w:rsidRDefault="001E5C0B" w:rsidP="001E5C0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Pzp), </w:t>
      </w:r>
    </w:p>
    <w:p w:rsidR="001E5C0B" w:rsidRPr="004F1C03" w:rsidRDefault="001E5C0B" w:rsidP="001E5C0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1C03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1E5C0B" w:rsidRPr="004F1C03" w:rsidRDefault="001E5C0B" w:rsidP="001E5C0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Na potrzeby </w:t>
      </w:r>
      <w:r w:rsidR="001D6CD0">
        <w:rPr>
          <w:rFonts w:ascii="Times New Roman" w:hAnsi="Times New Roman" w:cs="Times New Roman"/>
          <w:sz w:val="24"/>
          <w:szCs w:val="24"/>
        </w:rPr>
        <w:t xml:space="preserve">II </w:t>
      </w:r>
      <w:r w:rsidRPr="004F1C03">
        <w:rPr>
          <w:rFonts w:ascii="Times New Roman" w:hAnsi="Times New Roman" w:cs="Times New Roman"/>
          <w:sz w:val="24"/>
          <w:szCs w:val="24"/>
        </w:rPr>
        <w:t xml:space="preserve">postępowania o udzielenie zamówienia publicznego </w:t>
      </w:r>
      <w:r w:rsidRPr="004F1C03">
        <w:rPr>
          <w:rFonts w:ascii="Times New Roman" w:hAnsi="Times New Roman" w:cs="Times New Roman"/>
          <w:sz w:val="24"/>
          <w:szCs w:val="24"/>
        </w:rPr>
        <w:br/>
        <w:t xml:space="preserve">pn: </w:t>
      </w:r>
      <w:r w:rsidRPr="004F1C03">
        <w:rPr>
          <w:rFonts w:ascii="Times New Roman" w:eastAsia="Calibri" w:hAnsi="Times New Roman" w:cs="Times New Roman"/>
          <w:b/>
          <w:sz w:val="24"/>
          <w:szCs w:val="24"/>
        </w:rPr>
        <w:t xml:space="preserve">Usługi sprzątania i utrzymania czystości na terenie obiektów Miejskiego Ośrodka </w:t>
      </w:r>
      <w:r w:rsidR="0016099E">
        <w:rPr>
          <w:rFonts w:ascii="Times New Roman" w:eastAsia="Calibri" w:hAnsi="Times New Roman" w:cs="Times New Roman"/>
          <w:b/>
          <w:sz w:val="24"/>
          <w:szCs w:val="24"/>
        </w:rPr>
        <w:t xml:space="preserve">Sportu  i Rekreacji w Kielcach </w:t>
      </w:r>
      <w:r w:rsidRPr="004F1C03">
        <w:rPr>
          <w:rFonts w:ascii="Times New Roman" w:eastAsia="Calibri" w:hAnsi="Times New Roman" w:cs="Times New Roman"/>
          <w:b/>
          <w:sz w:val="24"/>
          <w:szCs w:val="24"/>
        </w:rPr>
        <w:t xml:space="preserve">– </w:t>
      </w:r>
      <w:r w:rsidRPr="00E67625">
        <w:rPr>
          <w:rFonts w:ascii="Times New Roman" w:eastAsia="Calibri" w:hAnsi="Times New Roman" w:cs="Times New Roman"/>
          <w:b/>
          <w:sz w:val="24"/>
          <w:szCs w:val="24"/>
          <w:u w:val="single"/>
        </w:rPr>
        <w:t>cz. I.</w:t>
      </w:r>
      <w:r w:rsidR="0016099E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  <w:r w:rsidR="00E67625" w:rsidRPr="00E67625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Świadczenie usług sprzątania i utrzymania czystości na terenie obiektów sportowo-rekreacyjnych MOSIR w Kielcach w obiekcie: Stadion piłkarski  przy ul. Ściegiennego 8 w Kielcach</w:t>
      </w:r>
      <w:r w:rsidRPr="004F1C03">
        <w:rPr>
          <w:rFonts w:ascii="Times New Roman" w:eastAsia="Calibri" w:hAnsi="Times New Roman" w:cs="Times New Roman"/>
          <w:b/>
          <w:sz w:val="24"/>
          <w:szCs w:val="24"/>
        </w:rPr>
        <w:t xml:space="preserve">,  </w:t>
      </w:r>
      <w:r w:rsidRPr="004F1C03">
        <w:rPr>
          <w:rFonts w:ascii="Times New Roman" w:hAnsi="Times New Roman" w:cs="Times New Roman"/>
          <w:sz w:val="24"/>
          <w:szCs w:val="24"/>
        </w:rPr>
        <w:t>prowadzonego przez : Miejski Ośrodek Spo</w:t>
      </w:r>
      <w:r w:rsidR="00E67625">
        <w:rPr>
          <w:rFonts w:ascii="Times New Roman" w:hAnsi="Times New Roman" w:cs="Times New Roman"/>
          <w:sz w:val="24"/>
          <w:szCs w:val="24"/>
        </w:rPr>
        <w:t>rtu</w:t>
      </w:r>
      <w:r w:rsidR="00C83E83">
        <w:rPr>
          <w:rFonts w:ascii="Times New Roman" w:hAnsi="Times New Roman" w:cs="Times New Roman"/>
          <w:sz w:val="24"/>
          <w:szCs w:val="24"/>
        </w:rPr>
        <w:t xml:space="preserve"> </w:t>
      </w:r>
      <w:r w:rsidRPr="004F1C03">
        <w:rPr>
          <w:rFonts w:ascii="Times New Roman" w:hAnsi="Times New Roman" w:cs="Times New Roman"/>
          <w:sz w:val="24"/>
          <w:szCs w:val="24"/>
        </w:rPr>
        <w:t>i Rekreacji  w Kielcach oświadczam, co następuje: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1E5C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1E5C0B" w:rsidRPr="004F1C03" w:rsidRDefault="001E5C0B" w:rsidP="001E5C0B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1E5C0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4F1C03">
        <w:rPr>
          <w:rFonts w:ascii="Times New Roman" w:hAnsi="Times New Roman" w:cs="Times New Roman"/>
          <w:b/>
          <w:sz w:val="24"/>
          <w:szCs w:val="24"/>
        </w:rPr>
        <w:t>nie podlegam</w:t>
      </w:r>
      <w:r w:rsidRPr="004F1C03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4F1C03">
        <w:rPr>
          <w:rFonts w:ascii="Times New Roman" w:hAnsi="Times New Roman" w:cs="Times New Roman"/>
          <w:sz w:val="24"/>
          <w:szCs w:val="24"/>
        </w:rPr>
        <w:br/>
        <w:t xml:space="preserve">art. 24 ust 1 pkt </w:t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 xml:space="preserve"> 12-22 ustawy </w:t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>.</w:t>
      </w:r>
    </w:p>
    <w:p w:rsidR="001E5C0B" w:rsidRPr="004F1C03" w:rsidRDefault="001E5C0B" w:rsidP="001E5C0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4F1C03">
        <w:rPr>
          <w:rFonts w:ascii="Times New Roman" w:hAnsi="Times New Roman" w:cs="Times New Roman"/>
          <w:b/>
          <w:sz w:val="24"/>
          <w:szCs w:val="24"/>
        </w:rPr>
        <w:t>nie podlegam</w:t>
      </w:r>
      <w:r w:rsidRPr="004F1C03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4F1C03">
        <w:rPr>
          <w:rFonts w:ascii="Times New Roman" w:hAnsi="Times New Roman" w:cs="Times New Roman"/>
          <w:sz w:val="24"/>
          <w:szCs w:val="24"/>
        </w:rPr>
        <w:br/>
        <w:t>art. 24 ust. 5. ppkt. 1) i 7)  ustawy Pzp.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F1C0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F1C03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C83E83" w:rsidRDefault="001E5C0B" w:rsidP="001E5C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</w:p>
    <w:p w:rsidR="00D45FE0" w:rsidRDefault="00D45FE0" w:rsidP="001E5C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5FE0" w:rsidRDefault="00D45FE0" w:rsidP="001E5C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C83E83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1E5C0B" w:rsidRPr="004F1C03" w:rsidRDefault="001E5C0B" w:rsidP="001E5C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(podpis)</w:t>
      </w:r>
    </w:p>
    <w:p w:rsidR="00C83E83" w:rsidRDefault="00C83E83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Oświadczam, </w:t>
      </w:r>
      <w:r w:rsidRPr="004F1C03">
        <w:rPr>
          <w:rFonts w:ascii="Times New Roman" w:hAnsi="Times New Roman" w:cs="Times New Roman"/>
          <w:b/>
          <w:sz w:val="24"/>
          <w:szCs w:val="24"/>
        </w:rPr>
        <w:t>że zachodzą</w:t>
      </w:r>
      <w:r w:rsidR="000D28E2" w:rsidRPr="001639FC">
        <w:rPr>
          <w:rFonts w:ascii="Times New Roman" w:hAnsi="Times New Roman" w:cs="Times New Roman"/>
          <w:b/>
          <w:sz w:val="24"/>
          <w:szCs w:val="24"/>
          <w:vertAlign w:val="superscript"/>
        </w:rPr>
        <w:t>*)</w:t>
      </w:r>
      <w:r w:rsidRPr="004F1C03">
        <w:rPr>
          <w:rFonts w:ascii="Times New Roman" w:hAnsi="Times New Roman" w:cs="Times New Roman"/>
          <w:sz w:val="24"/>
          <w:szCs w:val="24"/>
        </w:rPr>
        <w:t xml:space="preserve"> w stosunku do mnie podstawy wykluczenia z postępowania na podstawie art. …………. ustawy Pzp </w:t>
      </w:r>
      <w:r w:rsidRPr="004F1C03">
        <w:rPr>
          <w:rFonts w:ascii="Times New Roman" w:hAnsi="Times New Roman" w:cs="Times New Roman"/>
          <w:i/>
          <w:sz w:val="24"/>
          <w:szCs w:val="24"/>
        </w:rPr>
        <w:t>(podać mającą zastosowanie podstawę wykluczenia spośród wymienionych w art. 24 ust. 1 pkt 13-14, 16-20 lub art. 24 ust. 5 ustawy Pzp).</w:t>
      </w:r>
      <w:r w:rsidRPr="004F1C03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Pzp podjąłem następujące środki naprawcze:…………………………………….. …………………………………………………………………………………………………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F1C0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F1C03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1639FC" w:rsidRPr="004F1C03" w:rsidRDefault="001E5C0B" w:rsidP="001639F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F1C0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0D28E2" w:rsidRDefault="000D28E2" w:rsidP="000D28E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922F0">
        <w:rPr>
          <w:rFonts w:ascii="Times New Roman" w:hAnsi="Times New Roman" w:cs="Times New Roman"/>
          <w:b/>
          <w:i/>
          <w:sz w:val="24"/>
          <w:szCs w:val="24"/>
        </w:rPr>
        <w:t>*)o ile dotyczy.</w:t>
      </w:r>
      <w:r w:rsidR="001639FC" w:rsidRPr="00B922F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922F0">
        <w:rPr>
          <w:rFonts w:ascii="Times New Roman" w:hAnsi="Times New Roman" w:cs="Times New Roman"/>
          <w:b/>
          <w:i/>
          <w:sz w:val="24"/>
          <w:szCs w:val="24"/>
        </w:rPr>
        <w:t>Jeżeli – nie , nie należy podpisywać tej części oświadczenia.</w:t>
      </w:r>
    </w:p>
    <w:p w:rsidR="00D45FE0" w:rsidRPr="00B922F0" w:rsidRDefault="00D45FE0" w:rsidP="000D28E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0D28E2" w:rsidRPr="004F1C03" w:rsidRDefault="000D28E2" w:rsidP="000D28E2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E5C0B" w:rsidRPr="004F1C03" w:rsidRDefault="001E5C0B" w:rsidP="001E5C0B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4F1C03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4F1C03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4F1C03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4F1C03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4F1C03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4F1C03">
        <w:rPr>
          <w:rFonts w:ascii="Times New Roman" w:hAnsi="Times New Roman" w:cs="Times New Roman"/>
          <w:b/>
          <w:sz w:val="24"/>
          <w:szCs w:val="24"/>
        </w:rPr>
        <w:t>nie zachodzą</w:t>
      </w:r>
      <w:r w:rsidRPr="004F1C03">
        <w:rPr>
          <w:rFonts w:ascii="Times New Roman" w:hAnsi="Times New Roman" w:cs="Times New Roman"/>
          <w:sz w:val="24"/>
          <w:szCs w:val="24"/>
        </w:rPr>
        <w:t xml:space="preserve"> podstawy wykluczenia z postępowania o udzielenie zamówienia.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F1C0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F1C03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1E5C0B" w:rsidRDefault="001E5C0B" w:rsidP="001E5C0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F1C0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A696C" w:rsidRDefault="00BA696C" w:rsidP="001E5C0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A696C" w:rsidRPr="004F1C03" w:rsidRDefault="00BA696C" w:rsidP="001E5C0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639FC" w:rsidRPr="00062671" w:rsidRDefault="001639FC" w:rsidP="001639FC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1639FC" w:rsidRPr="00062671" w:rsidRDefault="001639FC" w:rsidP="001639FC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639FC" w:rsidRPr="00062671" w:rsidRDefault="001639FC" w:rsidP="001639F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, będącego/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podwykonawcą/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ami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:……………………………………………………………………..….…</w:t>
      </w:r>
    </w:p>
    <w:p w:rsidR="001639FC" w:rsidRPr="00062671" w:rsidRDefault="001639FC" w:rsidP="001639F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podstawy wykluczenia z postępowania o udzielenie zamówienia.</w:t>
      </w:r>
    </w:p>
    <w:p w:rsidR="001639FC" w:rsidRPr="00062671" w:rsidRDefault="001639FC" w:rsidP="001639F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639FC" w:rsidRDefault="001639FC" w:rsidP="001639F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:rsidR="001639FC" w:rsidRPr="00062671" w:rsidRDefault="001639FC" w:rsidP="001639F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639FC" w:rsidRDefault="001639FC" w:rsidP="001639F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1E5C0B" w:rsidRDefault="001639F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</w:t>
      </w:r>
      <w:r w:rsidRPr="00E2774B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1639FC" w:rsidRDefault="001639F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639FC" w:rsidRDefault="001639F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A696C" w:rsidRDefault="00BA696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A696C" w:rsidRDefault="00BA696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A696C" w:rsidRDefault="00BA696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A696C" w:rsidRPr="001639FC" w:rsidRDefault="00BA696C" w:rsidP="001639F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639FC" w:rsidRDefault="001639FC" w:rsidP="001E5C0B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C0B" w:rsidRPr="004F1C03" w:rsidRDefault="001E5C0B" w:rsidP="001E5C0B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1C03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4F1C03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4F1C03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4F1C03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5C0B" w:rsidRPr="004F1C03" w:rsidRDefault="001E5C0B" w:rsidP="001E5C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</w:r>
      <w:r w:rsidRPr="004F1C03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1E5C0B" w:rsidRPr="004F1C03" w:rsidRDefault="001E5C0B" w:rsidP="001E5C0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F1C0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E96557" w:rsidRDefault="00E96557"/>
    <w:p w:rsidR="001639FC" w:rsidRDefault="001639F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1639FC" w:rsidRDefault="001639F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1639FC" w:rsidRDefault="001639F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1639FC" w:rsidRDefault="001639F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1639FC" w:rsidRDefault="001639FC" w:rsidP="00CF11B3">
      <w:pPr>
        <w:keepNext/>
        <w:keepLines/>
        <w:spacing w:before="480" w:after="0" w:line="240" w:lineRule="auto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1639FC" w:rsidRDefault="001639FC" w:rsidP="009956C0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</w:p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Pr="00361DC8" w:rsidRDefault="001D6CD0" w:rsidP="00497236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Theme="majorEastAsia" w:hAnsi="Times New Roman" w:cs="Times New Roman"/>
          <w:b/>
          <w:bCs/>
          <w:sz w:val="24"/>
          <w:szCs w:val="24"/>
          <w:lang w:eastAsia="pl-PL"/>
        </w:rPr>
        <w:t>Załącznik nr 2.2. do SIWZ - Cz. II</w:t>
      </w:r>
    </w:p>
    <w:p w:rsidR="00497236" w:rsidRDefault="00497236" w:rsidP="0049723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97236" w:rsidRPr="00361DC8" w:rsidRDefault="00497236" w:rsidP="00497236">
      <w:pPr>
        <w:spacing w:after="0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497236" w:rsidRPr="00361DC8" w:rsidRDefault="00497236" w:rsidP="00497236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97236" w:rsidRPr="00361DC8" w:rsidRDefault="00497236" w:rsidP="00497236">
      <w:pPr>
        <w:spacing w:line="240" w:lineRule="auto"/>
        <w:ind w:left="5954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(pełna nazwa/firma, adres)</w:t>
      </w:r>
    </w:p>
    <w:p w:rsidR="00497236" w:rsidRPr="00361DC8" w:rsidRDefault="00497236" w:rsidP="0049723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Wykonawca:</w:t>
      </w:r>
    </w:p>
    <w:p w:rsidR="00497236" w:rsidRPr="00361DC8" w:rsidRDefault="00497236" w:rsidP="0049723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497236" w:rsidRPr="00361DC8" w:rsidRDefault="00497236" w:rsidP="00497236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361DC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361DC8">
        <w:rPr>
          <w:rFonts w:ascii="Times New Roman" w:hAnsi="Times New Roman" w:cs="Times New Roman"/>
          <w:i/>
          <w:sz w:val="24"/>
          <w:szCs w:val="24"/>
        </w:rPr>
        <w:t>)</w:t>
      </w:r>
    </w:p>
    <w:p w:rsidR="00497236" w:rsidRPr="00361DC8" w:rsidRDefault="00497236" w:rsidP="00497236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361DC8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497236" w:rsidRPr="00361DC8" w:rsidRDefault="00497236" w:rsidP="00497236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:rsidR="00497236" w:rsidRPr="00361DC8" w:rsidRDefault="00497236" w:rsidP="00497236">
      <w:pPr>
        <w:spacing w:after="0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(imię, nazwisko, stanowisko/podstawa do reprezentacji)</w:t>
      </w:r>
    </w:p>
    <w:p w:rsidR="00497236" w:rsidRPr="00361DC8" w:rsidRDefault="00497236" w:rsidP="00497236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61DC8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497236" w:rsidRPr="00361DC8" w:rsidRDefault="00497236" w:rsidP="0049723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:rsidR="00497236" w:rsidRPr="00361DC8" w:rsidRDefault="00497236" w:rsidP="0049723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Pzp), </w:t>
      </w:r>
    </w:p>
    <w:p w:rsidR="00497236" w:rsidRPr="00361DC8" w:rsidRDefault="00497236" w:rsidP="00497236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61DC8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497236" w:rsidRPr="00361DC8" w:rsidRDefault="00497236" w:rsidP="004972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Na potrzeby </w:t>
      </w:r>
      <w:r w:rsidR="001D6CD0">
        <w:rPr>
          <w:rFonts w:ascii="Times New Roman" w:hAnsi="Times New Roman" w:cs="Times New Roman"/>
          <w:sz w:val="24"/>
          <w:szCs w:val="24"/>
        </w:rPr>
        <w:t xml:space="preserve">II </w:t>
      </w:r>
      <w:r w:rsidRPr="00361DC8">
        <w:rPr>
          <w:rFonts w:ascii="Times New Roman" w:hAnsi="Times New Roman" w:cs="Times New Roman"/>
          <w:sz w:val="24"/>
          <w:szCs w:val="24"/>
        </w:rPr>
        <w:t xml:space="preserve">postępowania o udzielenie zamówienia publicznego </w:t>
      </w:r>
      <w:r w:rsidRPr="00361DC8">
        <w:rPr>
          <w:rFonts w:ascii="Times New Roman" w:hAnsi="Times New Roman" w:cs="Times New Roman"/>
          <w:sz w:val="24"/>
          <w:szCs w:val="24"/>
        </w:rPr>
        <w:br/>
        <w:t xml:space="preserve">pn: </w:t>
      </w:r>
      <w:r w:rsidRPr="00361DC8">
        <w:rPr>
          <w:rFonts w:ascii="Times New Roman" w:eastAsia="Calibri" w:hAnsi="Times New Roman" w:cs="Times New Roman"/>
          <w:b/>
          <w:sz w:val="24"/>
          <w:szCs w:val="24"/>
        </w:rPr>
        <w:t>Usługi sprzątania i utrzymania czystości na terenie obiektów Miejskiego Ośrodka Sp</w:t>
      </w:r>
      <w:r w:rsidR="00D40CA8">
        <w:rPr>
          <w:rFonts w:ascii="Times New Roman" w:eastAsia="Calibri" w:hAnsi="Times New Roman" w:cs="Times New Roman"/>
          <w:b/>
          <w:sz w:val="24"/>
          <w:szCs w:val="24"/>
        </w:rPr>
        <w:t xml:space="preserve">ortu  i Rekreacji w Kielcach - </w:t>
      </w:r>
      <w:r w:rsidRPr="00361DC8">
        <w:rPr>
          <w:rFonts w:ascii="Times New Roman" w:eastAsia="Calibri" w:hAnsi="Times New Roman" w:cs="Times New Roman"/>
          <w:b/>
          <w:sz w:val="24"/>
          <w:szCs w:val="24"/>
        </w:rPr>
        <w:t>cz. II</w:t>
      </w:r>
      <w:r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="00D40CA8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497236">
        <w:t xml:space="preserve"> </w:t>
      </w:r>
      <w:r w:rsidRPr="00497236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Świadczenie usług sprzątania i utrzymania czystości na terenie obiektów sportowo-rekreacyjnych MOSIR w Kielcach w obiekcie: Wielofunkcyjna Hala Sportowa przy ul. Drogosza 2 w Kielcach</w:t>
      </w:r>
      <w:r w:rsidRPr="00497236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Pr="00361DC8">
        <w:rPr>
          <w:rFonts w:ascii="Times New Roman" w:hAnsi="Times New Roman" w:cs="Times New Roman"/>
          <w:sz w:val="24"/>
          <w:szCs w:val="24"/>
        </w:rPr>
        <w:t xml:space="preserve">prowadzonego przez : Miejski Ośrodek Sportu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1DC8">
        <w:rPr>
          <w:rFonts w:ascii="Times New Roman" w:hAnsi="Times New Roman" w:cs="Times New Roman"/>
          <w:sz w:val="24"/>
          <w:szCs w:val="24"/>
        </w:rPr>
        <w:t>i Rekreacji  w Kielcach oświadczam, co następuje: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OŚWIADCZENIA DOTYCZĄCE WYKONAWCY:</w:t>
      </w:r>
    </w:p>
    <w:p w:rsidR="00497236" w:rsidRPr="00361DC8" w:rsidRDefault="00497236" w:rsidP="00497236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361DC8">
        <w:rPr>
          <w:rFonts w:ascii="Times New Roman" w:hAnsi="Times New Roman" w:cs="Times New Roman"/>
          <w:b/>
          <w:sz w:val="24"/>
          <w:szCs w:val="24"/>
        </w:rPr>
        <w:t>nie podlegam</w:t>
      </w:r>
      <w:r w:rsidRPr="00361DC8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361DC8">
        <w:rPr>
          <w:rFonts w:ascii="Times New Roman" w:hAnsi="Times New Roman" w:cs="Times New Roman"/>
          <w:sz w:val="24"/>
          <w:szCs w:val="24"/>
        </w:rPr>
        <w:br/>
        <w:t xml:space="preserve">art. 24 ust 1 pkt 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 12-22 ustawy 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>.</w:t>
      </w:r>
    </w:p>
    <w:p w:rsidR="00497236" w:rsidRPr="00361DC8" w:rsidRDefault="00497236" w:rsidP="00497236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Pr="00361DC8">
        <w:rPr>
          <w:rFonts w:ascii="Times New Roman" w:hAnsi="Times New Roman" w:cs="Times New Roman"/>
          <w:b/>
          <w:sz w:val="24"/>
          <w:szCs w:val="24"/>
        </w:rPr>
        <w:t>nie podlegam</w:t>
      </w:r>
      <w:r w:rsidRPr="00361DC8">
        <w:rPr>
          <w:rFonts w:ascii="Times New Roman" w:hAnsi="Times New Roman" w:cs="Times New Roman"/>
          <w:sz w:val="24"/>
          <w:szCs w:val="24"/>
        </w:rPr>
        <w:t xml:space="preserve"> wykluczeniu z postępowania na podstawie </w:t>
      </w:r>
      <w:r w:rsidRPr="00361DC8">
        <w:rPr>
          <w:rFonts w:ascii="Times New Roman" w:hAnsi="Times New Roman" w:cs="Times New Roman"/>
          <w:sz w:val="24"/>
          <w:szCs w:val="24"/>
        </w:rPr>
        <w:br/>
        <w:t>art. 24 ust. 5. ppkt. 1) i 7)  ustawy Pzp.</w:t>
      </w:r>
    </w:p>
    <w:p w:rsidR="00497236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………….……. r. 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97236" w:rsidRDefault="00497236" w:rsidP="0049723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(podpis)</w:t>
      </w:r>
    </w:p>
    <w:p w:rsidR="00497236" w:rsidRDefault="00497236" w:rsidP="0049723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97236" w:rsidRDefault="00497236" w:rsidP="0049723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97236" w:rsidRDefault="00497236" w:rsidP="0049723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97236" w:rsidRDefault="00497236" w:rsidP="00497236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97236" w:rsidRPr="00361DC8" w:rsidRDefault="00497236" w:rsidP="004972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</w:t>
      </w:r>
      <w:r w:rsidRPr="00361DC8">
        <w:rPr>
          <w:rFonts w:ascii="Times New Roman" w:hAnsi="Times New Roman" w:cs="Times New Roman"/>
          <w:b/>
          <w:sz w:val="24"/>
          <w:szCs w:val="24"/>
        </w:rPr>
        <w:t>że zachodzą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*)</w:t>
      </w:r>
      <w:r w:rsidRPr="00361DC8">
        <w:rPr>
          <w:rFonts w:ascii="Times New Roman" w:hAnsi="Times New Roman" w:cs="Times New Roman"/>
          <w:sz w:val="24"/>
          <w:szCs w:val="24"/>
        </w:rPr>
        <w:t xml:space="preserve"> w stosunku do mnie podstawy wykluczenia z postępowania na podstawie art. …………. ustawy Pzp </w:t>
      </w:r>
      <w:r w:rsidRPr="00361DC8">
        <w:rPr>
          <w:rFonts w:ascii="Times New Roman" w:hAnsi="Times New Roman" w:cs="Times New Roman"/>
          <w:i/>
          <w:sz w:val="24"/>
          <w:szCs w:val="24"/>
        </w:rPr>
        <w:t>(podać mającą zastosowanie podstawę wykluczenia spośród wymienionych w art. 24 ust. 1 pkt 13-14, 16-20 lub art. 24 ust. 5 ustawy Pzp).</w:t>
      </w:r>
      <w:r w:rsidRPr="00361DC8">
        <w:rPr>
          <w:rFonts w:ascii="Times New Roman" w:hAnsi="Times New Roman" w:cs="Times New Roman"/>
          <w:sz w:val="24"/>
          <w:szCs w:val="24"/>
        </w:rPr>
        <w:t xml:space="preserve"> Jednocześnie oświadczam, że w związku z ww. okolicznością, na podstawie art. 24 ust. 8 ustawy Pzp podjąłem następujące środki naprawcze:…………………………………….. …………………………………………………………………………………………………</w:t>
      </w:r>
    </w:p>
    <w:p w:rsidR="00497236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97236" w:rsidRDefault="00497236" w:rsidP="0049723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97236" w:rsidRPr="00361DC8" w:rsidRDefault="00497236" w:rsidP="0049723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7236" w:rsidRDefault="00497236" w:rsidP="004972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922F0">
        <w:rPr>
          <w:rFonts w:ascii="Times New Roman" w:hAnsi="Times New Roman" w:cs="Times New Roman"/>
          <w:b/>
          <w:i/>
          <w:sz w:val="24"/>
          <w:szCs w:val="24"/>
        </w:rPr>
        <w:t>*)o ile dotyczy. Jeżeli – nie , nie należy podpisywać tej części oświadczenia.</w:t>
      </w:r>
    </w:p>
    <w:p w:rsidR="00497236" w:rsidRPr="00B922F0" w:rsidRDefault="00497236" w:rsidP="0049723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7236" w:rsidRPr="00361DC8" w:rsidRDefault="00497236" w:rsidP="0049723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OŚWIADCZENIE DOTYCZĄCE PODMIOTU, NA KTÓREGO ZASOBY POWOŁUJE SIĘ WYKONAWCA: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>Oświadczam, że w stosunku do następującego/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 podmiotu/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>, na którego/</w:t>
      </w:r>
      <w:proofErr w:type="spellStart"/>
      <w:r w:rsidRPr="00361DC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361DC8">
        <w:rPr>
          <w:rFonts w:ascii="Times New Roman" w:hAnsi="Times New Roman" w:cs="Times New Roman"/>
          <w:sz w:val="24"/>
          <w:szCs w:val="24"/>
        </w:rPr>
        <w:t xml:space="preserve"> zasoby powołuję się w niniejszym postępowaniu, tj.: …………………………………………………………… </w:t>
      </w:r>
      <w:r w:rsidRPr="00361DC8">
        <w:rPr>
          <w:rFonts w:ascii="Times New Roman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361DC8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361DC8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Pr="00361DC8">
        <w:rPr>
          <w:rFonts w:ascii="Times New Roman" w:hAnsi="Times New Roman" w:cs="Times New Roman"/>
          <w:b/>
          <w:sz w:val="24"/>
          <w:szCs w:val="24"/>
        </w:rPr>
        <w:t>nie zachodzą</w:t>
      </w:r>
      <w:r w:rsidRPr="00361DC8">
        <w:rPr>
          <w:rFonts w:ascii="Times New Roman" w:hAnsi="Times New Roman" w:cs="Times New Roman"/>
          <w:sz w:val="24"/>
          <w:szCs w:val="24"/>
        </w:rPr>
        <w:t xml:space="preserve"> podstawy wykluczenia z postępowania o udzielenie zamówienia.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97236" w:rsidRPr="00361DC8" w:rsidRDefault="00497236" w:rsidP="0049723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97236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7236" w:rsidRPr="00062671" w:rsidRDefault="00497236" w:rsidP="00497236">
      <w:pPr>
        <w:shd w:val="clear" w:color="auto" w:fill="BFBFB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62671">
        <w:rPr>
          <w:rFonts w:ascii="Times New Roman" w:eastAsia="Calibri" w:hAnsi="Times New Roman" w:cs="Times New Roman"/>
          <w:b/>
          <w:sz w:val="24"/>
          <w:szCs w:val="24"/>
        </w:rPr>
        <w:t>OŚWIADCZENIE DOTYCZĄCE PODWYKONAWCY NIEBĘDĄCEGO PODMIOTEM, NA KTÓREGO ZASOBY POWOŁUJE SIĘ WYKONAWCA:</w:t>
      </w:r>
    </w:p>
    <w:p w:rsidR="00497236" w:rsidRPr="00062671" w:rsidRDefault="00497236" w:rsidP="00497236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97236" w:rsidRPr="00062671" w:rsidRDefault="00497236" w:rsidP="004972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>Oświadczam, że w stosunku do następującego/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, będącego/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podwykonawcą/</w:t>
      </w:r>
      <w:proofErr w:type="spellStart"/>
      <w:r w:rsidRPr="00062671">
        <w:rPr>
          <w:rFonts w:ascii="Times New Roman" w:eastAsia="Calibri" w:hAnsi="Times New Roman" w:cs="Times New Roman"/>
          <w:sz w:val="24"/>
          <w:szCs w:val="24"/>
        </w:rPr>
        <w:t>ami</w:t>
      </w:r>
      <w:proofErr w:type="spellEnd"/>
      <w:r w:rsidRPr="00062671">
        <w:rPr>
          <w:rFonts w:ascii="Times New Roman" w:eastAsia="Calibri" w:hAnsi="Times New Roman" w:cs="Times New Roman"/>
          <w:sz w:val="24"/>
          <w:szCs w:val="24"/>
        </w:rPr>
        <w:t>:……………………………………………………………………..….…</w:t>
      </w:r>
    </w:p>
    <w:p w:rsidR="00497236" w:rsidRPr="00062671" w:rsidRDefault="00497236" w:rsidP="004972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i/>
          <w:sz w:val="24"/>
          <w:szCs w:val="24"/>
        </w:rPr>
        <w:t>(podać pełną nazwę/firmę, adres, a także w zależności od podmiotu: NIP/PESEL, KRS/</w:t>
      </w:r>
      <w:proofErr w:type="spellStart"/>
      <w:r w:rsidRPr="00062671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062671">
        <w:rPr>
          <w:rFonts w:ascii="Times New Roman" w:eastAsia="Calibri" w:hAnsi="Times New Roman" w:cs="Times New Roman"/>
          <w:i/>
          <w:sz w:val="24"/>
          <w:szCs w:val="24"/>
        </w:rPr>
        <w:t>)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062671">
        <w:rPr>
          <w:rFonts w:ascii="Times New Roman" w:eastAsia="Calibri" w:hAnsi="Times New Roman" w:cs="Times New Roman"/>
          <w:b/>
          <w:sz w:val="24"/>
          <w:szCs w:val="24"/>
        </w:rPr>
        <w:t>nie zachodzą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 podstawy wykluczenia z postępowania o udzielenie zamówienia.</w:t>
      </w:r>
    </w:p>
    <w:p w:rsidR="00497236" w:rsidRPr="00062671" w:rsidRDefault="00497236" w:rsidP="004972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7236" w:rsidRDefault="00497236" w:rsidP="004972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062671">
        <w:rPr>
          <w:rFonts w:ascii="Times New Roman" w:eastAsia="Calibri" w:hAnsi="Times New Roman" w:cs="Times New Roman"/>
          <w:i/>
          <w:sz w:val="24"/>
          <w:szCs w:val="24"/>
        </w:rPr>
        <w:t xml:space="preserve">(miejscowość), </w:t>
      </w:r>
      <w:r w:rsidRPr="00062671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:rsidR="00497236" w:rsidRPr="00062671" w:rsidRDefault="00497236" w:rsidP="0049723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97236" w:rsidRDefault="00497236" w:rsidP="0049723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</w:r>
      <w:r w:rsidRPr="00062671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:rsidR="00497236" w:rsidRDefault="00497236" w:rsidP="0049723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</w:t>
      </w:r>
      <w:r w:rsidRPr="00E2774B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97236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7236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97236" w:rsidRDefault="00497236" w:rsidP="0049723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7236" w:rsidRPr="00361DC8" w:rsidRDefault="00497236" w:rsidP="0049723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DC8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361DC8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497236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CA8" w:rsidRPr="00361DC8" w:rsidRDefault="00D40CA8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361DC8">
        <w:rPr>
          <w:rFonts w:ascii="Times New Roman" w:hAnsi="Times New Roman" w:cs="Times New Roman"/>
          <w:i/>
          <w:sz w:val="24"/>
          <w:szCs w:val="24"/>
        </w:rPr>
        <w:t xml:space="preserve">(miejscowość), </w:t>
      </w:r>
      <w:r w:rsidRPr="00361DC8">
        <w:rPr>
          <w:rFonts w:ascii="Times New Roman" w:hAnsi="Times New Roman" w:cs="Times New Roman"/>
          <w:sz w:val="24"/>
          <w:szCs w:val="24"/>
        </w:rPr>
        <w:t xml:space="preserve">dnia …………………. r. </w:t>
      </w:r>
    </w:p>
    <w:p w:rsidR="00497236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CA8" w:rsidRPr="00361DC8" w:rsidRDefault="00D40CA8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97236" w:rsidRPr="00361DC8" w:rsidRDefault="00497236" w:rsidP="004972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</w:r>
      <w:r w:rsidRPr="00361DC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497236" w:rsidRPr="00361DC8" w:rsidRDefault="00497236" w:rsidP="0049723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61DC8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Default="00497236"/>
    <w:p w:rsidR="00497236" w:rsidRPr="004F1C03" w:rsidRDefault="00497236"/>
    <w:sectPr w:rsidR="00497236" w:rsidRPr="004F1C03" w:rsidSect="00E67625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1C775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7A0DD2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0E02DD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70681D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8E6EEB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C0B"/>
    <w:rsid w:val="000D28E2"/>
    <w:rsid w:val="0016099E"/>
    <w:rsid w:val="001639FC"/>
    <w:rsid w:val="001D6CD0"/>
    <w:rsid w:val="001E03D0"/>
    <w:rsid w:val="001E5C0B"/>
    <w:rsid w:val="00497236"/>
    <w:rsid w:val="004F1C03"/>
    <w:rsid w:val="00687D99"/>
    <w:rsid w:val="009956C0"/>
    <w:rsid w:val="00B922F0"/>
    <w:rsid w:val="00BA696C"/>
    <w:rsid w:val="00C83E83"/>
    <w:rsid w:val="00CF11B3"/>
    <w:rsid w:val="00D40CA8"/>
    <w:rsid w:val="00D45FE0"/>
    <w:rsid w:val="00E67625"/>
    <w:rsid w:val="00E9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5C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5C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78583A09</Template>
  <TotalTime>50</TotalTime>
  <Pages>7</Pages>
  <Words>971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6790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17</cp:revision>
  <dcterms:created xsi:type="dcterms:W3CDTF">2017-10-18T08:05:00Z</dcterms:created>
  <dcterms:modified xsi:type="dcterms:W3CDTF">2019-12-03T11:21:00Z</dcterms:modified>
</cp:coreProperties>
</file>