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EA2" w:rsidRPr="00B56A5B" w:rsidRDefault="00264AE3" w:rsidP="00571EA2">
      <w:pPr>
        <w:jc w:val="right"/>
        <w:rPr>
          <w:sz w:val="24"/>
          <w:szCs w:val="24"/>
        </w:rPr>
      </w:pPr>
      <w:r>
        <w:rPr>
          <w:sz w:val="24"/>
          <w:szCs w:val="24"/>
        </w:rPr>
        <w:t>Załącznik nr 2</w:t>
      </w:r>
    </w:p>
    <w:p w:rsidR="00571EA2" w:rsidRPr="00B56A5B" w:rsidRDefault="00571EA2" w:rsidP="00571EA2">
      <w:pPr>
        <w:jc w:val="right"/>
        <w:rPr>
          <w:sz w:val="24"/>
          <w:szCs w:val="24"/>
        </w:rPr>
      </w:pPr>
    </w:p>
    <w:p w:rsidR="00571EA2" w:rsidRPr="00B56A5B" w:rsidRDefault="00571EA2" w:rsidP="00571EA2">
      <w:pPr>
        <w:jc w:val="right"/>
        <w:rPr>
          <w:sz w:val="24"/>
          <w:szCs w:val="24"/>
        </w:rPr>
      </w:pPr>
    </w:p>
    <w:p w:rsidR="00571EA2" w:rsidRPr="00B56A5B" w:rsidRDefault="00571EA2" w:rsidP="00571EA2">
      <w:pPr>
        <w:jc w:val="center"/>
        <w:rPr>
          <w:b/>
          <w:sz w:val="24"/>
          <w:szCs w:val="24"/>
        </w:rPr>
      </w:pPr>
      <w:r w:rsidRPr="00B56A5B">
        <w:rPr>
          <w:b/>
          <w:sz w:val="24"/>
          <w:szCs w:val="24"/>
        </w:rPr>
        <w:t xml:space="preserve">OŚWIADCZENIE  WYKONAWCY </w:t>
      </w:r>
    </w:p>
    <w:p w:rsidR="00571EA2" w:rsidRPr="00B56A5B" w:rsidRDefault="00571EA2" w:rsidP="00571EA2">
      <w:pPr>
        <w:jc w:val="center"/>
        <w:rPr>
          <w:b/>
          <w:sz w:val="24"/>
          <w:szCs w:val="24"/>
        </w:rPr>
      </w:pPr>
    </w:p>
    <w:p w:rsidR="00571EA2" w:rsidRPr="00B56A5B" w:rsidRDefault="00571EA2" w:rsidP="00571EA2">
      <w:pPr>
        <w:pStyle w:val="Bezodstpw"/>
        <w:jc w:val="center"/>
        <w:rPr>
          <w:b/>
          <w:i/>
          <w:sz w:val="24"/>
          <w:szCs w:val="24"/>
        </w:rPr>
      </w:pPr>
      <w:r w:rsidRPr="00B56A5B">
        <w:rPr>
          <w:b/>
          <w:i/>
          <w:sz w:val="24"/>
          <w:szCs w:val="24"/>
        </w:rPr>
        <w:t>(  dot. zamówienia o wartości szacunkowej do 30</w:t>
      </w:r>
      <w:r w:rsidR="005A7B17" w:rsidRPr="00B56A5B">
        <w:rPr>
          <w:b/>
          <w:i/>
          <w:sz w:val="24"/>
          <w:szCs w:val="24"/>
        </w:rPr>
        <w:t xml:space="preserve"> tys.</w:t>
      </w:r>
      <w:r w:rsidRPr="00B56A5B">
        <w:rPr>
          <w:b/>
          <w:i/>
          <w:sz w:val="24"/>
          <w:szCs w:val="24"/>
        </w:rPr>
        <w:t xml:space="preserve"> euro)</w:t>
      </w:r>
    </w:p>
    <w:p w:rsidR="00571EA2" w:rsidRPr="00B56A5B" w:rsidRDefault="00571EA2" w:rsidP="00571EA2">
      <w:pPr>
        <w:pStyle w:val="Bezodstpw"/>
        <w:jc w:val="center"/>
        <w:rPr>
          <w:b/>
          <w:i/>
          <w:sz w:val="24"/>
          <w:szCs w:val="24"/>
        </w:rPr>
      </w:pPr>
    </w:p>
    <w:p w:rsidR="00571EA2" w:rsidRPr="00B56A5B" w:rsidRDefault="005A7B17" w:rsidP="00B4145F">
      <w:pPr>
        <w:pStyle w:val="Bezodstpw"/>
        <w:jc w:val="both"/>
        <w:rPr>
          <w:sz w:val="24"/>
          <w:szCs w:val="24"/>
        </w:rPr>
      </w:pPr>
      <w:r w:rsidRPr="00B56A5B">
        <w:rPr>
          <w:sz w:val="24"/>
          <w:szCs w:val="24"/>
        </w:rPr>
        <w:t xml:space="preserve">na: </w:t>
      </w:r>
      <w:r w:rsidR="00B4145F">
        <w:rPr>
          <w:b/>
          <w:sz w:val="24"/>
          <w:szCs w:val="24"/>
        </w:rPr>
        <w:t>Wykonanie p</w:t>
      </w:r>
      <w:r w:rsidR="00B4145F" w:rsidRPr="0030323B">
        <w:rPr>
          <w:b/>
          <w:sz w:val="24"/>
          <w:szCs w:val="24"/>
        </w:rPr>
        <w:t>oboru i badania próbek wody z basenów pływalni MOSIR Kielce</w:t>
      </w:r>
      <w:r w:rsidR="00B4145F">
        <w:rPr>
          <w:b/>
          <w:sz w:val="24"/>
          <w:szCs w:val="24"/>
        </w:rPr>
        <w:t>, zgodnie z wymaganiami rozporządzenia Ministra Zdrowia , jakim powinna odpowiadać woda na pływalniach.</w:t>
      </w:r>
    </w:p>
    <w:p w:rsidR="00571EA2" w:rsidRPr="00B56A5B" w:rsidRDefault="00571EA2" w:rsidP="00571EA2">
      <w:pPr>
        <w:pStyle w:val="Bezodstpw"/>
        <w:rPr>
          <w:sz w:val="24"/>
          <w:szCs w:val="24"/>
        </w:rPr>
      </w:pPr>
    </w:p>
    <w:p w:rsidR="00571EA2" w:rsidRPr="00B56A5B" w:rsidRDefault="00571EA2" w:rsidP="00571EA2">
      <w:pPr>
        <w:pStyle w:val="Tekstpodstawowy"/>
        <w:tabs>
          <w:tab w:val="left" w:pos="709"/>
        </w:tabs>
        <w:spacing w:line="360" w:lineRule="auto"/>
      </w:pPr>
      <w:r w:rsidRPr="00B56A5B">
        <w:t>Ja/My  ( imię i nazwisko/imiona i nazwiska): 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571EA2" w:rsidRPr="00B56A5B" w:rsidRDefault="00571EA2" w:rsidP="00571EA2">
      <w:pPr>
        <w:pStyle w:val="Tekstpodstawowy"/>
        <w:tabs>
          <w:tab w:val="left" w:pos="709"/>
        </w:tabs>
        <w:spacing w:line="360" w:lineRule="auto"/>
      </w:pPr>
      <w:r w:rsidRPr="00B56A5B">
        <w:t>………………………………………………………</w:t>
      </w:r>
      <w:r w:rsidR="00B56A5B">
        <w:t>…………………………………………</w:t>
      </w:r>
      <w:r w:rsidRPr="00B56A5B">
        <w:t>.</w:t>
      </w:r>
    </w:p>
    <w:p w:rsidR="00571EA2" w:rsidRPr="00B56A5B" w:rsidRDefault="00571EA2" w:rsidP="00571EA2">
      <w:pPr>
        <w:pStyle w:val="Tekstpodstawowy"/>
        <w:tabs>
          <w:tab w:val="left" w:pos="709"/>
        </w:tabs>
        <w:spacing w:line="360" w:lineRule="auto"/>
      </w:pPr>
      <w:r w:rsidRPr="00B56A5B">
        <w:t xml:space="preserve">jako upoważniony/upoważnieni  przedstawiciel/e Firmy </w:t>
      </w:r>
    </w:p>
    <w:p w:rsidR="00571EA2" w:rsidRPr="00B56A5B" w:rsidRDefault="00571EA2" w:rsidP="00571EA2">
      <w:pPr>
        <w:spacing w:line="360" w:lineRule="auto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…………..………………………………………...................</w:t>
      </w:r>
      <w:r w:rsidR="00B56A5B">
        <w:rPr>
          <w:sz w:val="24"/>
          <w:szCs w:val="24"/>
        </w:rPr>
        <w:t>..................………………………</w:t>
      </w:r>
    </w:p>
    <w:p w:rsidR="00571EA2" w:rsidRPr="00B56A5B" w:rsidRDefault="00571EA2" w:rsidP="00571EA2">
      <w:pPr>
        <w:jc w:val="both"/>
        <w:rPr>
          <w:sz w:val="24"/>
          <w:szCs w:val="24"/>
        </w:rPr>
      </w:pPr>
    </w:p>
    <w:p w:rsidR="00571EA2" w:rsidRPr="00B56A5B" w:rsidRDefault="00571EA2" w:rsidP="00571EA2">
      <w:pPr>
        <w:jc w:val="both"/>
        <w:rPr>
          <w:sz w:val="24"/>
          <w:szCs w:val="24"/>
        </w:rPr>
      </w:pPr>
      <w:r w:rsidRPr="00B56A5B">
        <w:rPr>
          <w:sz w:val="24"/>
          <w:szCs w:val="24"/>
        </w:rPr>
        <w:t xml:space="preserve">w imieniu reprezentowanej przeze mnie/nas Firmy </w:t>
      </w:r>
    </w:p>
    <w:p w:rsidR="00571EA2" w:rsidRPr="00B56A5B" w:rsidRDefault="00571EA2" w:rsidP="00571EA2">
      <w:pPr>
        <w:jc w:val="both"/>
        <w:rPr>
          <w:b/>
          <w:sz w:val="24"/>
          <w:szCs w:val="24"/>
        </w:rPr>
      </w:pPr>
    </w:p>
    <w:p w:rsidR="00571EA2" w:rsidRPr="00B56A5B" w:rsidRDefault="00571EA2" w:rsidP="00571EA2">
      <w:pPr>
        <w:jc w:val="both"/>
        <w:rPr>
          <w:b/>
          <w:sz w:val="24"/>
          <w:szCs w:val="24"/>
        </w:rPr>
      </w:pPr>
      <w:r w:rsidRPr="00B56A5B">
        <w:rPr>
          <w:b/>
          <w:sz w:val="24"/>
          <w:szCs w:val="24"/>
        </w:rPr>
        <w:t>oświadczam/y, że:</w:t>
      </w:r>
    </w:p>
    <w:p w:rsidR="00571EA2" w:rsidRPr="00B56A5B" w:rsidRDefault="00571EA2" w:rsidP="00571EA2">
      <w:pPr>
        <w:jc w:val="both"/>
        <w:rPr>
          <w:b/>
          <w:sz w:val="24"/>
          <w:szCs w:val="24"/>
        </w:rPr>
      </w:pP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Posiadam /y/ wymagane uprawnienia  do wykonania określonych działalności lub czynności, jeżeli ustawy nakładają obowiązek posiadania takich uprawnień.</w:t>
      </w: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 xml:space="preserve">Posiadam /y/ niezbędną wiedzę i doświadczenie oraz dysponujemy potencjałem  technicznym  i osobami zdolnymi   do wykonania zamówienia. </w:t>
      </w: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Znajduje/my/ się w sytuacji  ekonomicznej i finansowej zapewniającej wykonanie zamówienia.</w:t>
      </w: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Zamówienia wykonuje/m/y należycie, bez szkody dla Zamawiającego.</w:t>
      </w: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B56A5B">
      <w:pPr>
        <w:ind w:left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………………………………………</w:t>
      </w:r>
      <w:r w:rsidRPr="00B56A5B">
        <w:rPr>
          <w:sz w:val="24"/>
          <w:szCs w:val="24"/>
        </w:rPr>
        <w:tab/>
      </w:r>
      <w:r w:rsidR="00B56A5B">
        <w:rPr>
          <w:sz w:val="24"/>
          <w:szCs w:val="24"/>
        </w:rPr>
        <w:t>………………………………………..</w:t>
      </w:r>
      <w:r w:rsidRPr="00B56A5B">
        <w:rPr>
          <w:sz w:val="24"/>
          <w:szCs w:val="24"/>
        </w:rPr>
        <w:tab/>
      </w:r>
      <w:r w:rsidRPr="00B56A5B">
        <w:rPr>
          <w:sz w:val="24"/>
          <w:szCs w:val="24"/>
        </w:rPr>
        <w:tab/>
      </w:r>
      <w:r w:rsidRPr="00B56A5B">
        <w:rPr>
          <w:sz w:val="24"/>
          <w:szCs w:val="24"/>
        </w:rPr>
        <w:tab/>
      </w:r>
      <w:r w:rsidR="00B56A5B">
        <w:rPr>
          <w:sz w:val="24"/>
          <w:szCs w:val="24"/>
        </w:rPr>
        <w:tab/>
      </w:r>
      <w:r w:rsidR="00B56A5B">
        <w:rPr>
          <w:sz w:val="24"/>
          <w:szCs w:val="24"/>
        </w:rPr>
        <w:tab/>
      </w:r>
    </w:p>
    <w:p w:rsidR="00571EA2" w:rsidRPr="00B56A5B" w:rsidRDefault="00571EA2" w:rsidP="00571EA2">
      <w:pPr>
        <w:ind w:left="5664" w:hanging="5304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( miejscowość, data )</w:t>
      </w:r>
      <w:r w:rsidRPr="00B56A5B">
        <w:rPr>
          <w:sz w:val="24"/>
          <w:szCs w:val="24"/>
        </w:rPr>
        <w:tab/>
        <w:t>(podpis/y/osoby/</w:t>
      </w:r>
      <w:proofErr w:type="spellStart"/>
      <w:r w:rsidRPr="00B56A5B">
        <w:rPr>
          <w:sz w:val="24"/>
          <w:szCs w:val="24"/>
        </w:rPr>
        <w:t>ób</w:t>
      </w:r>
      <w:proofErr w:type="spellEnd"/>
      <w:r w:rsidRPr="00B56A5B">
        <w:rPr>
          <w:sz w:val="24"/>
          <w:szCs w:val="24"/>
        </w:rPr>
        <w:t>/ uprawnionej/</w:t>
      </w:r>
      <w:proofErr w:type="spellStart"/>
      <w:r w:rsidRPr="00B56A5B">
        <w:rPr>
          <w:sz w:val="24"/>
          <w:szCs w:val="24"/>
        </w:rPr>
        <w:t>ych</w:t>
      </w:r>
      <w:proofErr w:type="spellEnd"/>
      <w:r w:rsidRPr="00B56A5B">
        <w:rPr>
          <w:sz w:val="24"/>
          <w:szCs w:val="24"/>
        </w:rPr>
        <w:t xml:space="preserve">/ do </w:t>
      </w:r>
    </w:p>
    <w:p w:rsidR="00571EA2" w:rsidRPr="00B56A5B" w:rsidRDefault="00571EA2" w:rsidP="00571EA2">
      <w:pPr>
        <w:ind w:left="5316" w:firstLine="348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złożenia oświadczenia</w:t>
      </w:r>
    </w:p>
    <w:p w:rsidR="00C761EC" w:rsidRPr="00B56A5B" w:rsidRDefault="00B4145F"/>
    <w:sectPr w:rsidR="00C761EC" w:rsidRPr="00B56A5B" w:rsidSect="00794A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768D"/>
    <w:multiLevelType w:val="singleLevel"/>
    <w:tmpl w:val="AB0A216A"/>
    <w:lvl w:ilvl="0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EA2"/>
    <w:rsid w:val="00264AE3"/>
    <w:rsid w:val="00571EA2"/>
    <w:rsid w:val="005A7B17"/>
    <w:rsid w:val="00966EF1"/>
    <w:rsid w:val="00B4145F"/>
    <w:rsid w:val="00B56A5B"/>
    <w:rsid w:val="00D37747"/>
    <w:rsid w:val="00EF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E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71EA2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71E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571E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E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71EA2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71E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571E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47B06189</Template>
  <TotalTime>3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7</cp:revision>
  <dcterms:created xsi:type="dcterms:W3CDTF">2014-06-04T09:33:00Z</dcterms:created>
  <dcterms:modified xsi:type="dcterms:W3CDTF">2018-04-19T09:54:00Z</dcterms:modified>
</cp:coreProperties>
</file>