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06E" w:rsidRPr="0038106E" w:rsidRDefault="00E40A28" w:rsidP="0038106E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  <w:r w:rsidR="00C66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.I.</w:t>
      </w:r>
      <w:r w:rsidR="00060B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8106E"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proofErr w:type="spellStart"/>
      <w:r w:rsidR="0038106E"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Pieczęć, nazwa i dokładny adres Wykonawcy/</w:t>
      </w:r>
      <w:proofErr w:type="spellStart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Kompleksowa dostawa gazu ziemnego wysokometanowego obejmująca sprzedaż</w:t>
      </w:r>
      <w:r w:rsidR="00060B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</w:t>
      </w: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dystrybucję gazu dla potrzeb obiektów sportowo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-rekreacyjnyc</w:t>
      </w:r>
      <w:r w:rsidR="00C66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h MOSIR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Kielcach</w:t>
      </w:r>
    </w:p>
    <w:p w:rsidR="0038106E" w:rsidRPr="00C66391" w:rsidRDefault="00C66391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663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Cz. I. </w:t>
      </w:r>
      <w:r w:rsidR="007F0D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–</w:t>
      </w:r>
      <w:r w:rsidRPr="00C663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proofErr w:type="spellStart"/>
      <w:r w:rsidR="007F0D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</w:t>
      </w:r>
      <w:proofErr w:type="spellEnd"/>
      <w:r w:rsidR="007F0D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: </w:t>
      </w:r>
      <w:r w:rsidRPr="00C663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Kryta pływalnia FOKA ul. Barwinek 31 w Kielcach</w:t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/My niżej podpisany/i </w:t>
      </w: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106E"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 w  imieniu  Wykonawcy</w:t>
      </w:r>
      <w:r w:rsidRPr="003810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38106E" w:rsidRPr="0038106E" w:rsidRDefault="0038106E" w:rsidP="0038106E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(nazwa /firma i dokładny adres Wykonawcy)</w:t>
      </w: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i/>
          <w:spacing w:val="6"/>
          <w:sz w:val="20"/>
          <w:szCs w:val="20"/>
          <w:lang w:eastAsia="pl-PL"/>
        </w:rPr>
      </w:pPr>
      <w:r w:rsidRPr="0038106E">
        <w:rPr>
          <w:rFonts w:ascii="Times New Roman" w:eastAsia="SimSun" w:hAnsi="Times New Roman" w:cs="Times New Roman"/>
          <w:spacing w:val="6"/>
          <w:sz w:val="20"/>
          <w:szCs w:val="20"/>
          <w:vertAlign w:val="superscript"/>
          <w:lang w:eastAsia="pl-PL"/>
        </w:rPr>
        <w:t>1)</w:t>
      </w:r>
      <w:r w:rsidRPr="0038106E">
        <w:rPr>
          <w:rFonts w:ascii="Times New Roman" w:eastAsia="SimSun" w:hAnsi="Times New Roman" w:cs="Times New Roman"/>
          <w:i/>
          <w:spacing w:val="6"/>
          <w:sz w:val="20"/>
          <w:szCs w:val="20"/>
          <w:lang w:eastAsia="pl-PL"/>
        </w:rPr>
        <w:t xml:space="preserve"> </w:t>
      </w:r>
      <w:r w:rsidRPr="0038106E">
        <w:rPr>
          <w:rFonts w:ascii="Times New Roman" w:eastAsia="SimSun" w:hAnsi="Times New Roman" w:cs="Times New Roman"/>
          <w:i/>
          <w:sz w:val="20"/>
          <w:szCs w:val="20"/>
          <w:lang w:eastAsia="pl-PL"/>
        </w:rPr>
        <w:t>w przypadku składania oferty wspólnej - należy podać wszystkich Wykonawców wspólnie ubiegających się o udzielenie zamówienia</w:t>
      </w:r>
      <w:r w:rsidRPr="0038106E">
        <w:rPr>
          <w:rFonts w:ascii="Times New Roman" w:eastAsia="SimSun" w:hAnsi="Times New Roman" w:cs="Times New Roman"/>
          <w:i/>
          <w:spacing w:val="6"/>
          <w:sz w:val="20"/>
          <w:szCs w:val="20"/>
          <w:lang w:eastAsia="pl-PL"/>
        </w:rPr>
        <w:t xml:space="preserve"> </w:t>
      </w:r>
    </w:p>
    <w:p w:rsidR="0038106E" w:rsidRPr="0038106E" w:rsidRDefault="0038106E" w:rsidP="0038106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38106E" w:rsidRPr="0038106E" w:rsidRDefault="0038106E" w:rsidP="00381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2772" w:rsidRDefault="003877B6" w:rsidP="00C663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38106E"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 w zakresie objętym specyfikacją istotnych warunków zamówienia </w:t>
      </w:r>
      <w:r w:rsidR="00C66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obowiązującymi normami, </w:t>
      </w:r>
      <w:r w:rsidR="00F057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za cenę </w:t>
      </w:r>
      <w:r w:rsidRPr="003877B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:  </w:t>
      </w:r>
      <w:r w:rsidR="001B2772"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</w:t>
      </w:r>
      <w:r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………….</w:t>
      </w:r>
      <w:r w:rsidR="00C6639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…….</w:t>
      </w:r>
      <w:r w:rsidR="001B2772"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zł brutto</w:t>
      </w:r>
    </w:p>
    <w:p w:rsidR="00C66391" w:rsidRPr="003877B6" w:rsidRDefault="00C66391" w:rsidP="00C66391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1B2772" w:rsidRPr="00560391" w:rsidRDefault="001B2772" w:rsidP="00C66391">
      <w:pPr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391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(słownie:........................................................................................................................zł)</w:t>
      </w:r>
    </w:p>
    <w:p w:rsidR="001B2772" w:rsidRPr="003877B6" w:rsidRDefault="00F05733" w:rsidP="003877B6">
      <w:pPr>
        <w:spacing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057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wynikającą z załączonego Formularza Cenowego </w:t>
      </w:r>
      <w:r w:rsidR="003877B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obliczoną w następujący sposób: </w:t>
      </w:r>
    </w:p>
    <w:p w:rsidR="001B2772" w:rsidRPr="00C66391" w:rsidRDefault="001B2772" w:rsidP="001B2772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tbl>
      <w:tblPr>
        <w:tblW w:w="8961" w:type="dxa"/>
        <w:jc w:val="center"/>
        <w:tblInd w:w="7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3398"/>
        <w:gridCol w:w="4645"/>
      </w:tblGrid>
      <w:tr w:rsidR="001B2772" w:rsidRPr="00060B68" w:rsidTr="00560391">
        <w:trPr>
          <w:trHeight w:val="639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/>
                <w:bCs/>
                <w:iCs/>
                <w:spacing w:val="-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  <w:t>Składniki ceny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  <w:t>Suma wartości z formularza cenowego</w:t>
            </w:r>
          </w:p>
        </w:tc>
      </w:tr>
      <w:tr w:rsidR="001B2772" w:rsidRPr="00060B68" w:rsidTr="00560391">
        <w:trPr>
          <w:trHeight w:val="56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Cena netto (PLN)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</w:p>
        </w:tc>
      </w:tr>
      <w:tr w:rsidR="001B2772" w:rsidRPr="00060B68" w:rsidTr="00560391">
        <w:trPr>
          <w:trHeight w:val="556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Podatek VAT 23% (PLN)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</w:p>
        </w:tc>
      </w:tr>
      <w:tr w:rsidR="001B2772" w:rsidRPr="00E20E29" w:rsidTr="00560391">
        <w:trPr>
          <w:trHeight w:val="551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733" w:rsidRPr="00C66391" w:rsidRDefault="00F05733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 xml:space="preserve">Cena brutto </w:t>
            </w:r>
          </w:p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wraz z podatkiem VAT (PLN)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772" w:rsidRPr="00C66391" w:rsidRDefault="001B2772" w:rsidP="001B2772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</w:p>
        </w:tc>
      </w:tr>
    </w:tbl>
    <w:p w:rsidR="0038106E" w:rsidRPr="0038106E" w:rsidRDefault="0038106E" w:rsidP="0038106E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106E" w:rsidRPr="0038106E" w:rsidRDefault="0038106E" w:rsidP="001B2772">
      <w:pPr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38106E" w:rsidRDefault="0038106E" w:rsidP="0038106E">
      <w:pPr>
        <w:tabs>
          <w:tab w:val="left" w:pos="284"/>
        </w:tabs>
        <w:spacing w:after="0"/>
        <w:ind w:right="39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3877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przedmiotu zamówienia w terminie</w:t>
      </w:r>
      <w:r w:rsidRPr="003877B6">
        <w:rPr>
          <w:rFonts w:ascii="Times New Roman" w:eastAsia="Times New Roman" w:hAnsi="Times New Roman" w:cs="Times New Roman"/>
          <w:vertAlign w:val="superscript"/>
          <w:lang w:eastAsia="x-none"/>
        </w:rPr>
        <w:t xml:space="preserve">2) </w:t>
      </w:r>
      <w:r w:rsidRPr="003877B6">
        <w:rPr>
          <w:rFonts w:ascii="Times New Roman" w:eastAsia="Times New Roman" w:hAnsi="Times New Roman" w:cs="Times New Roman"/>
          <w:lang w:val="x-none" w:eastAsia="x-none"/>
        </w:rPr>
        <w:t>:</w:t>
      </w:r>
      <w:r w:rsidRPr="0038106E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="00E20E29">
        <w:rPr>
          <w:rFonts w:ascii="Times New Roman" w:eastAsia="Times New Roman" w:hAnsi="Times New Roman" w:cs="Times New Roman"/>
          <w:b/>
          <w:lang w:eastAsia="x-none"/>
        </w:rPr>
        <w:t>…………………..…2018</w:t>
      </w:r>
      <w:r w:rsidRPr="0038106E">
        <w:rPr>
          <w:rFonts w:ascii="Times New Roman" w:eastAsia="Times New Roman" w:hAnsi="Times New Roman" w:cs="Times New Roman"/>
          <w:b/>
          <w:lang w:eastAsia="x-none"/>
        </w:rPr>
        <w:t>r</w:t>
      </w:r>
    </w:p>
    <w:p w:rsidR="00C66391" w:rsidRPr="00C66391" w:rsidRDefault="00C66391" w:rsidP="0038106E">
      <w:pPr>
        <w:tabs>
          <w:tab w:val="left" w:pos="284"/>
        </w:tabs>
        <w:spacing w:after="0"/>
        <w:ind w:right="39"/>
        <w:jc w:val="both"/>
        <w:rPr>
          <w:rFonts w:ascii="Times New Roman" w:eastAsia="Times New Roman" w:hAnsi="Times New Roman" w:cs="Times New Roman"/>
          <w:b/>
          <w:lang w:eastAsia="x-none"/>
        </w:rPr>
      </w:pPr>
    </w:p>
    <w:p w:rsidR="0038106E" w:rsidRDefault="0038106E" w:rsidP="00C66391">
      <w:pPr>
        <w:tabs>
          <w:tab w:val="left" w:pos="284"/>
        </w:tabs>
        <w:spacing w:after="0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x-none"/>
        </w:rPr>
        <w:t>2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val="x-none" w:eastAsia="x-none"/>
        </w:rPr>
        <w:t xml:space="preserve">) 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zgodnie z zap</w:t>
      </w:r>
      <w:r w:rsidR="001B2772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isem rozdz. VII </w:t>
      </w:r>
      <w:proofErr w:type="spellStart"/>
      <w:r w:rsidR="001B2772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>siwz</w:t>
      </w:r>
      <w:proofErr w:type="spellEnd"/>
      <w:r w:rsidR="001B2772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termin </w:t>
      </w:r>
      <w:r w:rsidR="00E20E29"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>określono</w:t>
      </w:r>
      <w:r w:rsidR="001B2772"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 xml:space="preserve">: </w:t>
      </w:r>
      <w:r w:rsidR="00E20E29"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 xml:space="preserve">od 20 sierpnia 2017 r. do </w:t>
      </w:r>
      <w:r w:rsidR="00C66391"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 xml:space="preserve">30 września </w:t>
      </w:r>
      <w:r w:rsidR="00E20E29" w:rsidRPr="00E20E29"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 xml:space="preserve"> 2018r</w:t>
      </w:r>
    </w:p>
    <w:p w:rsidR="00C66391" w:rsidRPr="00C66391" w:rsidRDefault="00C66391" w:rsidP="00C66391">
      <w:pPr>
        <w:tabs>
          <w:tab w:val="left" w:pos="284"/>
        </w:tabs>
        <w:spacing w:after="0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8106E" w:rsidRPr="0038106E" w:rsidRDefault="0038106E" w:rsidP="0038106E">
      <w:pPr>
        <w:numPr>
          <w:ilvl w:val="0"/>
          <w:numId w:val="2"/>
        </w:numPr>
        <w:spacing w:before="120" w:after="240" w:line="240" w:lineRule="auto"/>
        <w:ind w:left="284" w:right="-28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Zgodnie z art. 36b ust.1 ustawy z dnia 29 stycznia 2004 r. Prawo zamówień publicznych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</w:t>
      </w:r>
      <w:r w:rsidRPr="0038106E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/y, że </w:t>
      </w:r>
      <w:r w:rsidRPr="003810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 xml:space="preserve">zamierzamy powierzyć do wykonania podwykonawcom następujące części zamówienia </w:t>
      </w:r>
      <w:r w:rsidRPr="003810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tbl>
      <w:tblPr>
        <w:tblW w:w="9355" w:type="dxa"/>
        <w:tblInd w:w="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0"/>
        <w:gridCol w:w="4347"/>
        <w:gridCol w:w="4348"/>
      </w:tblGrid>
      <w:tr w:rsidR="0038106E" w:rsidRPr="0038106E" w:rsidTr="001B2772">
        <w:trPr>
          <w:cantSplit/>
          <w:trHeight w:val="449"/>
        </w:trPr>
        <w:tc>
          <w:tcPr>
            <w:tcW w:w="6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81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434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before="120" w:after="12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81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Opis części zamówienia przewidzianej do wykonania przez podwykonawcę</w:t>
            </w:r>
          </w:p>
        </w:tc>
        <w:tc>
          <w:tcPr>
            <w:tcW w:w="434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before="120" w:after="12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81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Firma podwykonawcy</w:t>
            </w:r>
          </w:p>
        </w:tc>
      </w:tr>
      <w:tr w:rsidR="0038106E" w:rsidRPr="0038106E" w:rsidTr="001B2772">
        <w:trPr>
          <w:cantSplit/>
          <w:trHeight w:val="570"/>
        </w:trPr>
        <w:tc>
          <w:tcPr>
            <w:tcW w:w="6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8106E" w:rsidRDefault="0038106E" w:rsidP="00381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66391" w:rsidRDefault="00C66391" w:rsidP="00381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66391" w:rsidRPr="0038106E" w:rsidRDefault="00C66391" w:rsidP="00381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8106E" w:rsidRPr="0038106E" w:rsidRDefault="0038106E" w:rsidP="00381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8106E" w:rsidRPr="0038106E" w:rsidRDefault="0038106E" w:rsidP="0038106E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UWAGA:</w:t>
      </w:r>
    </w:p>
    <w:p w:rsidR="0038106E" w:rsidRPr="0038106E" w:rsidRDefault="0038106E" w:rsidP="0038106E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3)W przypadku, gdy Wykonawca nie wypełni powyższej tabeli, Zamawiający uzna, iż Wykonawca zamierza wykonać całość zamówienia bez udziału podwykonawców.</w:t>
      </w:r>
    </w:p>
    <w:p w:rsidR="0038106E" w:rsidRPr="0038106E" w:rsidRDefault="0038106E" w:rsidP="0038106E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</w:pPr>
    </w:p>
    <w:p w:rsidR="001B2772" w:rsidRPr="00E20E29" w:rsidRDefault="001B2772" w:rsidP="00E20E29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="00E20E2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apoznaliśmy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się ze specyfikacją istotnych warunków zamówienia,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nie wnosimy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do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niej zastrzeżeń  oraz uzyskaliśmy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informacje niezbędne do przygotowania oferty,</w:t>
      </w:r>
    </w:p>
    <w:p w:rsidR="001B2772" w:rsidRPr="00E20E29" w:rsidRDefault="00E20E29" w:rsidP="00E20E29">
      <w:pPr>
        <w:tabs>
          <w:tab w:val="left" w:pos="360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5. W</w:t>
      </w:r>
      <w:r w:rsidR="001B2772"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cenie oferty zostały wliczone wszelkie koszty z</w:t>
      </w:r>
      <w:r w:rsidR="007F0D8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wiązane z realizacją zamówienia.</w:t>
      </w:r>
    </w:p>
    <w:p w:rsidR="00E20E29" w:rsidRDefault="00E20E29" w:rsidP="0038106E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. Wskazujemy dostępność odpisu z właściwego rejestru lub z centralnej ewidencji i informacji o działalności gospodarczej w formie elektronicznej pod następującym adresem internetowym…………………………………………………………………………….…</w:t>
      </w:r>
    </w:p>
    <w:p w:rsidR="0038106E" w:rsidRPr="0038106E" w:rsidRDefault="00E20E29" w:rsidP="0038106E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 A</w:t>
      </w:r>
      <w:r w:rsidRPr="00E20E29">
        <w:rPr>
          <w:rFonts w:ascii="Times New Roman" w:eastAsia="Times New Roman" w:hAnsi="Times New Roman" w:cs="Times New Roman"/>
          <w:sz w:val="24"/>
          <w:szCs w:val="24"/>
          <w:lang w:eastAsia="pl-PL"/>
        </w:rPr>
        <w:t>kceptuję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/my </w:t>
      </w:r>
      <w:r w:rsidRPr="00E20E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proponowane przez zamawiającego istotne dla stron postanowienia, które zostaną wprowadzone do treści zawieranej umowy w sprawie zamówienia publicznego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W w:w="9345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E20E29" w:rsidTr="003877B6">
        <w:trPr>
          <w:trHeight w:val="714"/>
        </w:trPr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0E29" w:rsidRDefault="00E20E29" w:rsidP="00E20E29">
            <w:pPr>
              <w:spacing w:after="120" w:line="240" w:lineRule="auto"/>
              <w:ind w:righ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0E29" w:rsidRDefault="00E20E29" w:rsidP="00E20E29">
            <w:pPr>
              <w:spacing w:after="120" w:line="240" w:lineRule="auto"/>
              <w:ind w:righ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Pr="003810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E20E2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 xml:space="preserve">Oświadczenie dla </w:t>
            </w:r>
            <w:r w:rsidRPr="00E20E2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Wykonawców nie będących Właścicielami sieci dystrybucyjnej</w:t>
            </w:r>
          </w:p>
        </w:tc>
      </w:tr>
      <w:tr w:rsidR="003877B6" w:rsidTr="003877B6">
        <w:trPr>
          <w:trHeight w:val="2355"/>
        </w:trPr>
        <w:tc>
          <w:tcPr>
            <w:tcW w:w="9345" w:type="dxa"/>
            <w:tcBorders>
              <w:top w:val="single" w:sz="4" w:space="0" w:color="auto"/>
            </w:tcBorders>
          </w:tcPr>
          <w:p w:rsidR="003877B6" w:rsidRPr="00E20E29" w:rsidRDefault="003877B6" w:rsidP="00E20E29">
            <w:pPr>
              <w:spacing w:after="120" w:line="240" w:lineRule="auto"/>
              <w:ind w:left="52" w:right="-28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Oświadczam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/y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że posiadam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/y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 aktualną  umowę generalną z Operatorem Systemu Dystrybucyjnego (OSD) na świadczenie usług dystrybucyjnych na obszarze na którym znajduje się miejsce dostarczenia gazu ziemnego. </w:t>
            </w:r>
          </w:p>
          <w:p w:rsidR="003877B6" w:rsidRPr="00E20E29" w:rsidRDefault="003877B6" w:rsidP="00E20E29">
            <w:pPr>
              <w:spacing w:after="120" w:line="240" w:lineRule="auto"/>
              <w:ind w:left="52" w:right="-28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Oświadczam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/y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, że </w:t>
            </w:r>
            <w:r w:rsidRPr="00E20E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do dnia zawarcia umowy z Zamawiającym zostanie podpisania umowa generalna 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z Operatorem Systemu Dystrybucyjnego (OSD) na świadczenie usług dystrybucyjnych na obszarze na którym znajduje się miejsce dostarczenia gazu ziemnego*</w:t>
            </w:r>
          </w:p>
          <w:p w:rsidR="003877B6" w:rsidRDefault="003877B6" w:rsidP="00E20E29">
            <w:pPr>
              <w:spacing w:after="120" w:line="240" w:lineRule="auto"/>
              <w:ind w:left="52" w:righ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0E2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 xml:space="preserve">* </w:t>
            </w:r>
            <w:r w:rsidRPr="00387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- niepotrzebne skreślić</w:t>
            </w:r>
          </w:p>
        </w:tc>
      </w:tr>
    </w:tbl>
    <w:p w:rsidR="00E20E29" w:rsidRDefault="00E20E29" w:rsidP="0038106E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E20E29" w:rsidP="0038106E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Informujemy, że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8106E" w:rsidRPr="0038106E" w:rsidRDefault="00E20E29" w:rsidP="00E20E29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oferty </w:t>
      </w:r>
      <w:r w:rsidR="0038106E"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38106E" w:rsidRPr="0038106E" w:rsidRDefault="00E20E29" w:rsidP="00E20E29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oferty </w:t>
      </w:r>
      <w:r w:rsidR="0038106E"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zamówienia):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38106E"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towarów / usług (w zależności od przedmiotu zamówienia) powodująca obowiązek podatkowy u Zamawiającego to ……………….. zł netto.</w:t>
      </w:r>
    </w:p>
    <w:p w:rsidR="0038106E" w:rsidRPr="0038106E" w:rsidRDefault="0038106E" w:rsidP="0038106E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4) 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38106E" w:rsidRPr="0038106E" w:rsidRDefault="0038106E" w:rsidP="0038106E">
      <w:pPr>
        <w:numPr>
          <w:ilvl w:val="0"/>
          <w:numId w:val="4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38106E" w:rsidRPr="0038106E" w:rsidRDefault="0038106E" w:rsidP="0038106E">
      <w:pPr>
        <w:numPr>
          <w:ilvl w:val="0"/>
          <w:numId w:val="4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38106E" w:rsidRPr="0038106E" w:rsidRDefault="0038106E" w:rsidP="0038106E">
      <w:pPr>
        <w:numPr>
          <w:ilvl w:val="0"/>
          <w:numId w:val="4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38106E" w:rsidRPr="003877B6" w:rsidRDefault="0038106E" w:rsidP="003877B6">
      <w:pPr>
        <w:pStyle w:val="Akapitzlist"/>
        <w:numPr>
          <w:ilvl w:val="0"/>
          <w:numId w:val="9"/>
        </w:num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Informuję</w:t>
      </w:r>
      <w:r w:rsid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/my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</w:t>
      </w:r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proofErr w:type="spellStart"/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śmy</w:t>
      </w:r>
      <w:proofErr w:type="spellEnd"/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nie jestem</w:t>
      </w:r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proofErr w:type="spellStart"/>
      <w:r w:rsid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śmy</w:t>
      </w:r>
      <w:proofErr w:type="spellEnd"/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3877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niepotrzebne skreślić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0E29" w:rsidRPr="003877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3877B6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20E29" w:rsidRDefault="00E20E29" w:rsidP="00E20E29">
      <w:pPr>
        <w:spacing w:after="120" w:line="240" w:lineRule="auto"/>
        <w:ind w:left="720" w:right="-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E20E29" w:rsidP="00E20E29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5</w:t>
      </w:r>
      <w:r w:rsidR="0038106E" w:rsidRPr="0038106E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)</w:t>
      </w:r>
      <w:r w:rsidR="0038106E" w:rsidRPr="0038106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="0038106E"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E20E29" w:rsidRPr="00E20E29" w:rsidRDefault="0038106E" w:rsidP="003877B6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38106E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38106E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38106E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38106E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38106E" w:rsidRPr="003877B6" w:rsidRDefault="0038106E" w:rsidP="003877B6">
      <w:pPr>
        <w:pStyle w:val="Akapitzlist"/>
        <w:numPr>
          <w:ilvl w:val="0"/>
          <w:numId w:val="9"/>
        </w:numPr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Uważamy się za związanych niniejszą ofertą przez okres 30 dni od upływu terminu do składania ofert.</w:t>
      </w:r>
    </w:p>
    <w:p w:rsidR="0038106E" w:rsidRPr="0038106E" w:rsidRDefault="0038106E" w:rsidP="003877B6">
      <w:pPr>
        <w:numPr>
          <w:ilvl w:val="0"/>
          <w:numId w:val="9"/>
        </w:numPr>
        <w:spacing w:after="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</w:t>
      </w: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3810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3810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</w:p>
    <w:p w:rsidR="0038106E" w:rsidRPr="0038106E" w:rsidRDefault="0038106E" w:rsidP="0038106E">
      <w:pPr>
        <w:tabs>
          <w:tab w:val="left" w:pos="426"/>
        </w:tabs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ab/>
        <w:t xml:space="preserve">tajemnicy przedsiębiorstwa  zostało zawarte na stronach nr od ___ do ___. </w:t>
      </w:r>
    </w:p>
    <w:p w:rsidR="003877B6" w:rsidRDefault="0038106E" w:rsidP="003877B6">
      <w:pPr>
        <w:numPr>
          <w:ilvl w:val="0"/>
          <w:numId w:val="9"/>
        </w:numPr>
        <w:tabs>
          <w:tab w:val="left" w:pos="426"/>
        </w:tabs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Pod groźbą odpowiedzialności karnej oświadczamy, że załączone do oferty dokumenty opisują     stan faktyczny i prawny aktualny na dzień złożenia oferty (art. 297 kk).</w:t>
      </w:r>
    </w:p>
    <w:p w:rsidR="0038106E" w:rsidRPr="003877B6" w:rsidRDefault="0038106E" w:rsidP="003877B6">
      <w:pPr>
        <w:numPr>
          <w:ilvl w:val="0"/>
          <w:numId w:val="9"/>
        </w:numPr>
        <w:tabs>
          <w:tab w:val="left" w:pos="426"/>
        </w:tabs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Wszelką</w:t>
      </w:r>
      <w:r w:rsidRPr="003877B6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38106E" w:rsidRPr="0038106E" w:rsidRDefault="0038106E" w:rsidP="0038106E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……………………………………………………………………………............................................................................................................................................................................</w:t>
      </w:r>
    </w:p>
    <w:p w:rsidR="0038106E" w:rsidRPr="0038106E" w:rsidRDefault="0038106E" w:rsidP="0038106E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…………………..…………..…     e- mail: ……………………………………………</w:t>
      </w:r>
    </w:p>
    <w:p w:rsidR="0038106E" w:rsidRPr="0038106E" w:rsidRDefault="0038106E" w:rsidP="003877B6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Default="0038106E" w:rsidP="003877B6">
      <w:pPr>
        <w:numPr>
          <w:ilvl w:val="0"/>
          <w:numId w:val="9"/>
        </w:numPr>
        <w:spacing w:after="0" w:line="240" w:lineRule="auto"/>
        <w:ind w:left="284" w:right="-3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E20E29" w:rsidRDefault="00E20E29" w:rsidP="00E20E29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cenowy </w:t>
      </w:r>
      <w:r w:rsidR="001D7950">
        <w:rPr>
          <w:rFonts w:ascii="Times New Roman" w:eastAsia="Times New Roman" w:hAnsi="Times New Roman" w:cs="Times New Roman"/>
          <w:sz w:val="24"/>
          <w:szCs w:val="24"/>
          <w:lang w:eastAsia="pl-PL"/>
        </w:rPr>
        <w:t>na zał. nr 2</w:t>
      </w:r>
      <w:bookmarkStart w:id="0" w:name="_GoBack"/>
      <w:bookmarkEnd w:id="0"/>
      <w:r w:rsidR="00C66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.I.1) </w:t>
      </w: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</w:t>
      </w: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……………………...</w:t>
      </w: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</w:p>
    <w:p w:rsidR="00E20E29" w:rsidRDefault="00E20E29" w:rsidP="00E20E29">
      <w:pPr>
        <w:pStyle w:val="Akapitzlist"/>
        <w:numPr>
          <w:ilvl w:val="0"/>
          <w:numId w:val="8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</w:t>
      </w:r>
    </w:p>
    <w:p w:rsidR="00E20E29" w:rsidRPr="003877B6" w:rsidRDefault="00E20E29" w:rsidP="003877B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E29" w:rsidRPr="00E20E29" w:rsidRDefault="00E20E29" w:rsidP="00E20E29">
      <w:pPr>
        <w:pStyle w:val="Akapitzlist"/>
        <w:spacing w:after="0" w:line="240" w:lineRule="auto"/>
        <w:ind w:left="82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77B6">
      <w:pPr>
        <w:numPr>
          <w:ilvl w:val="0"/>
          <w:numId w:val="9"/>
        </w:numPr>
        <w:spacing w:after="0" w:line="240" w:lineRule="auto"/>
        <w:ind w:left="284" w:right="-3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38106E" w:rsidRPr="0038106E" w:rsidRDefault="0038106E" w:rsidP="0038106E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106E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Pr="0038106E" w:rsidRDefault="0038106E" w:rsidP="0038106E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………………………..                                              ………………………………………                 </w:t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</w:t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podpis/y osoby/osób upoważnionej/</w:t>
      </w:r>
      <w:proofErr w:type="spellStart"/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                    do   reprezentowania Wykonawcy/ców</w:t>
      </w:r>
      <w:r w:rsidR="00E20E29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6</w:t>
      </w:r>
      <w:r w:rsidRPr="0038106E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</w:p>
    <w:p w:rsidR="0038106E" w:rsidRP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E29" w:rsidRPr="0038106E" w:rsidRDefault="00E20E29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Default="0038106E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6391" w:rsidRDefault="00C66391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6391" w:rsidRPr="0038106E" w:rsidRDefault="00C66391" w:rsidP="003810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06E" w:rsidRDefault="00E20E29" w:rsidP="0038106E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6</w:t>
      </w:r>
      <w:r w:rsidR="0038106E" w:rsidRPr="0038106E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="0038106E" w:rsidRPr="0038106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38106E" w:rsidRPr="0038106E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zgodnie z zapisami </w:t>
      </w:r>
      <w:proofErr w:type="spellStart"/>
      <w:r w:rsidR="0038106E" w:rsidRPr="0038106E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siwz</w:t>
      </w:r>
      <w:proofErr w:type="spellEnd"/>
      <w:r w:rsidR="0038106E" w:rsidRPr="0038106E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, </w:t>
      </w:r>
      <w:r w:rsidR="0038106E" w:rsidRPr="0038106E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>podpisem jest</w:t>
      </w:r>
      <w:r w:rsidR="0038106E" w:rsidRPr="0038106E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: złożony własnoręcznie znak, z którego można odczytać imię i nazwisko podpisującego</w:t>
      </w:r>
      <w:r w:rsidR="0038106E" w:rsidRPr="0038106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D63C46" w:rsidRDefault="00D63C46" w:rsidP="0038106E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63C46" w:rsidRDefault="00D63C46" w:rsidP="0038106E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63C46" w:rsidRDefault="00D63C46" w:rsidP="0038106E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sectPr w:rsidR="00D63C46" w:rsidSect="00EA2EE8">
      <w:footerReference w:type="default" r:id="rId9"/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B38" w:rsidRDefault="00060B68">
      <w:pPr>
        <w:spacing w:after="0" w:line="240" w:lineRule="auto"/>
      </w:pPr>
      <w:r>
        <w:separator/>
      </w:r>
    </w:p>
  </w:endnote>
  <w:endnote w:type="continuationSeparator" w:id="0">
    <w:p w:rsidR="00E91B38" w:rsidRDefault="00060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E8" w:rsidRPr="002C072D" w:rsidRDefault="00EA2EE8" w:rsidP="001B2772">
    <w:pPr>
      <w:pStyle w:val="Stopka"/>
      <w:jc w:val="right"/>
      <w:rPr>
        <w:sz w:val="18"/>
        <w:szCs w:val="18"/>
      </w:rPr>
    </w:pPr>
    <w:r w:rsidRPr="002C072D">
      <w:rPr>
        <w:rFonts w:ascii="Cambria" w:hAnsi="Cambria"/>
        <w:sz w:val="18"/>
        <w:szCs w:val="18"/>
      </w:rPr>
      <w:t xml:space="preserve">str. </w:t>
    </w:r>
    <w:r w:rsidRPr="002C072D">
      <w:rPr>
        <w:sz w:val="18"/>
        <w:szCs w:val="18"/>
      </w:rPr>
      <w:fldChar w:fldCharType="begin"/>
    </w:r>
    <w:r w:rsidRPr="002C072D">
      <w:rPr>
        <w:sz w:val="18"/>
        <w:szCs w:val="18"/>
      </w:rPr>
      <w:instrText xml:space="preserve"> PAGE    \* MERGEFORMAT </w:instrText>
    </w:r>
    <w:r w:rsidRPr="002C072D">
      <w:rPr>
        <w:sz w:val="18"/>
        <w:szCs w:val="18"/>
      </w:rPr>
      <w:fldChar w:fldCharType="separate"/>
    </w:r>
    <w:r w:rsidR="001D7950" w:rsidRPr="001D7950">
      <w:rPr>
        <w:rFonts w:ascii="Cambria" w:hAnsi="Cambria"/>
        <w:noProof/>
        <w:sz w:val="18"/>
        <w:szCs w:val="18"/>
      </w:rPr>
      <w:t>3</w:t>
    </w:r>
    <w:r w:rsidRPr="002C072D">
      <w:rPr>
        <w:sz w:val="18"/>
        <w:szCs w:val="18"/>
      </w:rPr>
      <w:fldChar w:fldCharType="end"/>
    </w:r>
    <w:r>
      <w:rPr>
        <w:sz w:val="18"/>
        <w:szCs w:val="18"/>
      </w:rPr>
      <w:t xml:space="preserve"> z 3</w:t>
    </w:r>
  </w:p>
  <w:p w:rsidR="00EA2EE8" w:rsidRDefault="00EA2E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B38" w:rsidRDefault="00060B68">
      <w:pPr>
        <w:spacing w:after="0" w:line="240" w:lineRule="auto"/>
      </w:pPr>
      <w:r>
        <w:separator/>
      </w:r>
    </w:p>
  </w:footnote>
  <w:footnote w:type="continuationSeparator" w:id="0">
    <w:p w:rsidR="00E91B38" w:rsidRDefault="00060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1">
    <w:nsid w:val="018D37B6"/>
    <w:multiLevelType w:val="hybridMultilevel"/>
    <w:tmpl w:val="F0A0EEFE"/>
    <w:lvl w:ilvl="0" w:tplc="A4CA48BA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2A4CF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200078"/>
    <w:multiLevelType w:val="hybridMultilevel"/>
    <w:tmpl w:val="7F6EFBE0"/>
    <w:lvl w:ilvl="0" w:tplc="0C103EEE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81B9B"/>
    <w:multiLevelType w:val="hybridMultilevel"/>
    <w:tmpl w:val="BF6E826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C2F4D57"/>
    <w:multiLevelType w:val="hybridMultilevel"/>
    <w:tmpl w:val="88F47E56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B10BAC"/>
    <w:multiLevelType w:val="hybridMultilevel"/>
    <w:tmpl w:val="C0E6C862"/>
    <w:lvl w:ilvl="0" w:tplc="DEB0CA2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753F3C40"/>
    <w:multiLevelType w:val="hybridMultilevel"/>
    <w:tmpl w:val="E3282434"/>
    <w:lvl w:ilvl="0" w:tplc="8A58D304">
      <w:start w:val="1"/>
      <w:numFmt w:val="decimal"/>
      <w:lvlText w:val="%1)"/>
      <w:lvlJc w:val="left"/>
      <w:pPr>
        <w:ind w:left="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4" w:hanging="360"/>
      </w:pPr>
    </w:lvl>
    <w:lvl w:ilvl="2" w:tplc="0415001B" w:tentative="1">
      <w:start w:val="1"/>
      <w:numFmt w:val="lowerRoman"/>
      <w:lvlText w:val="%3."/>
      <w:lvlJc w:val="right"/>
      <w:pPr>
        <w:ind w:left="2264" w:hanging="180"/>
      </w:pPr>
    </w:lvl>
    <w:lvl w:ilvl="3" w:tplc="0415000F" w:tentative="1">
      <w:start w:val="1"/>
      <w:numFmt w:val="decimal"/>
      <w:lvlText w:val="%4."/>
      <w:lvlJc w:val="left"/>
      <w:pPr>
        <w:ind w:left="2984" w:hanging="360"/>
      </w:pPr>
    </w:lvl>
    <w:lvl w:ilvl="4" w:tplc="04150019" w:tentative="1">
      <w:start w:val="1"/>
      <w:numFmt w:val="lowerLetter"/>
      <w:lvlText w:val="%5."/>
      <w:lvlJc w:val="left"/>
      <w:pPr>
        <w:ind w:left="3704" w:hanging="360"/>
      </w:pPr>
    </w:lvl>
    <w:lvl w:ilvl="5" w:tplc="0415001B" w:tentative="1">
      <w:start w:val="1"/>
      <w:numFmt w:val="lowerRoman"/>
      <w:lvlText w:val="%6."/>
      <w:lvlJc w:val="right"/>
      <w:pPr>
        <w:ind w:left="4424" w:hanging="180"/>
      </w:pPr>
    </w:lvl>
    <w:lvl w:ilvl="6" w:tplc="0415000F" w:tentative="1">
      <w:start w:val="1"/>
      <w:numFmt w:val="decimal"/>
      <w:lvlText w:val="%7."/>
      <w:lvlJc w:val="left"/>
      <w:pPr>
        <w:ind w:left="5144" w:hanging="360"/>
      </w:pPr>
    </w:lvl>
    <w:lvl w:ilvl="7" w:tplc="04150019" w:tentative="1">
      <w:start w:val="1"/>
      <w:numFmt w:val="lowerLetter"/>
      <w:lvlText w:val="%8."/>
      <w:lvlJc w:val="left"/>
      <w:pPr>
        <w:ind w:left="5864" w:hanging="360"/>
      </w:pPr>
    </w:lvl>
    <w:lvl w:ilvl="8" w:tplc="0415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9">
    <w:nsid w:val="7B873DC3"/>
    <w:multiLevelType w:val="hybridMultilevel"/>
    <w:tmpl w:val="174C298C"/>
    <w:lvl w:ilvl="0" w:tplc="C57845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9"/>
  </w:num>
  <w:num w:numId="7">
    <w:abstractNumId w:val="0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06E"/>
    <w:rsid w:val="00060B68"/>
    <w:rsid w:val="001B2772"/>
    <w:rsid w:val="001B37E4"/>
    <w:rsid w:val="001D3302"/>
    <w:rsid w:val="001D7950"/>
    <w:rsid w:val="0021225C"/>
    <w:rsid w:val="0038106E"/>
    <w:rsid w:val="003877B6"/>
    <w:rsid w:val="004A45B3"/>
    <w:rsid w:val="00560391"/>
    <w:rsid w:val="005F32BD"/>
    <w:rsid w:val="006622E8"/>
    <w:rsid w:val="00682CB0"/>
    <w:rsid w:val="007F0D86"/>
    <w:rsid w:val="00C66391"/>
    <w:rsid w:val="00C97040"/>
    <w:rsid w:val="00CE149C"/>
    <w:rsid w:val="00D63C46"/>
    <w:rsid w:val="00E20E29"/>
    <w:rsid w:val="00E2770F"/>
    <w:rsid w:val="00E40A28"/>
    <w:rsid w:val="00E91B38"/>
    <w:rsid w:val="00EA2EE8"/>
    <w:rsid w:val="00F05733"/>
    <w:rsid w:val="00F8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81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106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B27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81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106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B27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58129-7F20-4DF5-AB85-F522A014D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91A96D54</Template>
  <TotalTime>2</TotalTime>
  <Pages>3</Pages>
  <Words>969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4</cp:revision>
  <dcterms:created xsi:type="dcterms:W3CDTF">2017-05-30T12:51:00Z</dcterms:created>
  <dcterms:modified xsi:type="dcterms:W3CDTF">2017-06-05T08:47:00Z</dcterms:modified>
</cp:coreProperties>
</file>