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Załącznik nr 1.1 do siwz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 w:rsidR="00553937"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5607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F83616" w:rsidRDefault="002D5AAE" w:rsidP="00553937">
      <w:pPr>
        <w:spacing w:after="0" w:line="240" w:lineRule="auto"/>
        <w:rPr>
          <w:rFonts w:ascii="Times New Roman" w:eastAsia="Times New Roman" w:hAnsi="Times New Roman" w:cs="Times New Roman"/>
          <w:i/>
          <w:strike/>
          <w:color w:val="FF000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</w:t>
      </w:r>
      <w:r w:rsidR="00553937" w:rsidRP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Świadczenie usług sprzątania i utrzymania czystości na terenie obiektów sportowo-rekreacyjnych MOSIR w Kielcach w obiekcie: Stadion piłkarski  przy ul. Ściegiennego 8 </w:t>
      </w:r>
      <w:r w:rsid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="00553937" w:rsidRPr="005539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Kielcach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 xml:space="preserve">zamówienia w zakresie objętym specyfikacją istotnych warunków zamówienia </w:t>
      </w:r>
      <w:r w:rsidR="00333F44" w:rsidRPr="00333F44">
        <w:rPr>
          <w:rFonts w:ascii="Times New Roman" w:hAnsi="Times New Roman" w:cs="Times New Roman"/>
          <w:sz w:val="24"/>
          <w:szCs w:val="24"/>
        </w:rPr>
        <w:t xml:space="preserve">na cz. I. </w:t>
      </w:r>
      <w:r w:rsidR="00D350F6" w:rsidRPr="00333F44">
        <w:rPr>
          <w:rFonts w:ascii="Times New Roman" w:hAnsi="Times New Roman" w:cs="Times New Roman"/>
          <w:sz w:val="24"/>
          <w:szCs w:val="24"/>
        </w:rPr>
        <w:t>za cenę</w:t>
      </w:r>
      <w:r w:rsidRPr="00333F4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D5AAE" w:rsidRPr="00E37A8A" w:rsidTr="00E37A8A">
        <w:tc>
          <w:tcPr>
            <w:tcW w:w="9883" w:type="dxa"/>
          </w:tcPr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 w:rsidR="006C474C"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AAE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6031A2" w:rsidRDefault="006031A2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6031A2" w:rsidRPr="00E37A8A" w:rsidRDefault="006031A2" w:rsidP="006031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810"/>
        <w:gridCol w:w="1984"/>
        <w:gridCol w:w="851"/>
        <w:gridCol w:w="2551"/>
      </w:tblGrid>
      <w:tr w:rsidR="006031A2" w:rsidRPr="00E37A8A" w:rsidTr="004A0B76">
        <w:trPr>
          <w:trHeight w:val="1079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D13A7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333F44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6031A2" w:rsidRPr="00E37A8A" w:rsidTr="004A0B76">
        <w:trPr>
          <w:trHeight w:val="269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6031A2" w:rsidRPr="00E37A8A" w:rsidTr="004A0B76">
        <w:trPr>
          <w:trHeight w:val="648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810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551" w:type="dxa"/>
            <w:tcBorders>
              <w:left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031A2" w:rsidRPr="00E37A8A" w:rsidTr="004A0B76">
        <w:trPr>
          <w:trHeight w:val="701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810" w:type="dxa"/>
            <w:tcBorders>
              <w:bottom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031A2" w:rsidRPr="00E37A8A" w:rsidTr="004A0B76">
        <w:trPr>
          <w:trHeight w:val="621"/>
        </w:trPr>
        <w:tc>
          <w:tcPr>
            <w:tcW w:w="567" w:type="dxa"/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6031A2" w:rsidRPr="00E37A8A" w:rsidRDefault="006031A2" w:rsidP="004A0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031A2" w:rsidRPr="00E37A8A" w:rsidRDefault="006031A2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4A0B76" w:rsidRDefault="002D5AAE" w:rsidP="004A0B76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lastRenderedPageBreak/>
        <w:t>2.  Zgodnie z art. 36 ust. 4 ustawy z dnia 29 stycznia 2004</w:t>
      </w:r>
      <w:r w:rsidR="006C474C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</w:t>
      </w:r>
      <w:r w:rsidR="00E37A8A" w:rsidRPr="00E37A8A">
        <w:rPr>
          <w:rFonts w:ascii="Times New Roman" w:hAnsi="Times New Roman" w:cs="Times New Roman"/>
          <w:b/>
          <w:sz w:val="24"/>
          <w:szCs w:val="24"/>
        </w:rPr>
        <w:t xml:space="preserve">określony zakres zamówienia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następującym podwykonawcom </w:t>
      </w:r>
      <w:r w:rsidR="00E37A8A"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2D5AAE" w:rsidRPr="00E37A8A" w:rsidTr="00E37A8A">
        <w:trPr>
          <w:cantSplit/>
          <w:trHeight w:val="469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2D5AAE" w:rsidRPr="00E37A8A" w:rsidTr="00E37A8A">
        <w:trPr>
          <w:cantSplit/>
          <w:trHeight w:val="271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4A0B76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2D5AAE" w:rsidRPr="00E37A8A" w:rsidRDefault="002D5AAE" w:rsidP="004A0B7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 w:rsid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E37A8A" w:rsidRPr="00E37A8A" w:rsidRDefault="00C20E85" w:rsidP="004A0B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E37A8A" w:rsidRPr="00E37A8A" w:rsidRDefault="00C20E85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E37A8A" w:rsidRPr="007F1BC6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E37A8A" w:rsidRPr="00E37A8A" w:rsidRDefault="00E37A8A" w:rsidP="00E37A8A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E37A8A" w:rsidRPr="00E37A8A" w:rsidRDefault="00E37A8A" w:rsidP="00E37A8A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7A8A" w:rsidRPr="00E37A8A" w:rsidRDefault="00E37A8A" w:rsidP="00E37A8A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37A8A" w:rsidRPr="00E37A8A" w:rsidRDefault="00E37A8A" w:rsidP="00E37A8A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B80057" w:rsidRPr="00B80057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 w:rsid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E37A8A" w:rsidRPr="00E37A8A" w:rsidRDefault="00E37A8A" w:rsidP="004A0B76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 istotnych warunków zamówienia i przyjmujemy je bez zastrzeżeń.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E37A8A" w:rsidRPr="00E37A8A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10. Oświadczamy, że wzór umowy stanowiący Załącznik nr 4 do siwz został przez nas zaakceptowany i zobowiązujemy się w przypadku wyboru naszej oferty do zawarcia umowy na wymienionych w niej warunkach, w miejscu i terminie wyznaczonym przez Zamawiającego.</w:t>
      </w:r>
    </w:p>
    <w:p w:rsidR="00E37A8A" w:rsidRPr="004A0B76" w:rsidRDefault="00E37A8A" w:rsidP="004A0B7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E37A8A" w:rsidRPr="00E37A8A" w:rsidRDefault="00E37A8A" w:rsidP="004A0B76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E37A8A" w:rsidRPr="00E37A8A" w:rsidRDefault="00E37A8A" w:rsidP="004A0B7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E37A8A" w:rsidRPr="00E37A8A" w:rsidRDefault="00E37A8A" w:rsidP="00E37A8A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 w:rsidR="00AF4626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E37A8A" w:rsidRPr="00E37A8A" w:rsidRDefault="00E37A8A" w:rsidP="00E37A8A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 w:rsid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E37A8A" w:rsidRPr="00E37A8A" w:rsidRDefault="00E37A8A" w:rsidP="00E37A8A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37A8A" w:rsidRPr="00E37A8A" w:rsidRDefault="00E37A8A" w:rsidP="00E37A8A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siwz, przyjętą przez Zamawiającego formą porozumiewania się z  Wykonawcami oprócz pisemnej jest droga elektroniczna </w:t>
      </w:r>
    </w:p>
    <w:p w:rsidR="00E37A8A" w:rsidRPr="00E37A8A" w:rsidRDefault="00E37A8A" w:rsidP="00AF462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F4626" w:rsidRDefault="00AF4626" w:rsidP="00AF4626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F4626" w:rsidRPr="00AF4626" w:rsidRDefault="00AF4626" w:rsidP="00AF4626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C64853" w:rsidRDefault="00E37A8A" w:rsidP="00C64853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Default="00E37A8A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8005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AF4626" w:rsidRDefault="00AF4626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4853" w:rsidRDefault="00C64853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4853" w:rsidRPr="00E37A8A" w:rsidRDefault="00C64853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Default="00E37A8A" w:rsidP="00E37A8A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B80057" w:rsidRDefault="00B80057" w:rsidP="00730D4A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4853" w:rsidRDefault="00C64853" w:rsidP="00730D4A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4853" w:rsidRPr="00B80057" w:rsidRDefault="00C64853" w:rsidP="00730D4A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0B76" w:rsidRDefault="004A0B76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4A0B76" w:rsidRPr="00E37A8A" w:rsidRDefault="004A0B76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E37A8A" w:rsidRPr="00E37A8A" w:rsidRDefault="00E37A8A" w:rsidP="00E37A8A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AF462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4A0B76" w:rsidRDefault="004A0B76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F1BC6" w:rsidRPr="00E37A8A" w:rsidRDefault="007F1BC6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AAE" w:rsidRDefault="00AF4626" w:rsidP="007F1BC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siwz, </w:t>
      </w:r>
      <w:r w:rsidR="00E37A8A"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C20E85" w:rsidRDefault="00C20E85" w:rsidP="007F1BC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20E85" w:rsidRPr="00E37A8A" w:rsidRDefault="00C20E85" w:rsidP="00C20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Cz. II Załącznik nr 1.2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proofErr w:type="spellStart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20E85" w:rsidRPr="00E37A8A" w:rsidRDefault="00C20E85" w:rsidP="00C20E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C20E85" w:rsidRPr="00D74D55" w:rsidRDefault="00C20E85" w:rsidP="00C20E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C20E85" w:rsidRPr="00E37A8A" w:rsidRDefault="00C20E85" w:rsidP="00C20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C20E85" w:rsidRPr="00E37A8A" w:rsidRDefault="00C20E85" w:rsidP="00C20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20E85" w:rsidRPr="00E37A8A" w:rsidRDefault="00C20E85" w:rsidP="00C20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0E85" w:rsidRPr="00F83616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trike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II. </w:t>
      </w:r>
      <w:r w:rsidRPr="006F729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Świadczenie usług sprzątania i utrzymania czystości na terenie obiektów sportowo-rekreacyjnych MOSIR w Kielcach w obiekcie: Wielofunkcyjna Hala Sportowa przy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Pr="006F729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ul. Drogosza 2 w Kielcach  </w:t>
      </w:r>
    </w:p>
    <w:p w:rsidR="00C20E85" w:rsidRPr="00E37A8A" w:rsidRDefault="00C20E85" w:rsidP="00C20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C20E85" w:rsidRPr="00E37A8A" w:rsidRDefault="00C20E85" w:rsidP="00C20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Pr="00E37A8A" w:rsidRDefault="00C20E85" w:rsidP="00C20E85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>zamówienia w zakresie objętym specyfikacją istotnych warunków zamówienia na cz.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33F44">
        <w:rPr>
          <w:rFonts w:ascii="Times New Roman" w:hAnsi="Times New Roman" w:cs="Times New Roman"/>
          <w:sz w:val="24"/>
          <w:szCs w:val="24"/>
        </w:rPr>
        <w:t>. za 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C20E85" w:rsidRPr="00E37A8A" w:rsidTr="00273251">
        <w:tc>
          <w:tcPr>
            <w:tcW w:w="9883" w:type="dxa"/>
          </w:tcPr>
          <w:p w:rsidR="00C20E85" w:rsidRPr="00E37A8A" w:rsidRDefault="00C20E85" w:rsidP="0027325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C20E85" w:rsidRPr="00E37A8A" w:rsidRDefault="00C20E85" w:rsidP="0027325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C20E85" w:rsidRPr="00E37A8A" w:rsidRDefault="00C20E85" w:rsidP="00C20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C20E85" w:rsidRPr="00E37A8A" w:rsidRDefault="00C20E85" w:rsidP="00C20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6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31"/>
        <w:gridCol w:w="1548"/>
        <w:gridCol w:w="1716"/>
        <w:gridCol w:w="1693"/>
        <w:gridCol w:w="1191"/>
        <w:gridCol w:w="1621"/>
      </w:tblGrid>
      <w:tr w:rsidR="00C20E85" w:rsidRPr="00E37A8A" w:rsidTr="00273251">
        <w:trPr>
          <w:trHeight w:val="1079"/>
        </w:trPr>
        <w:tc>
          <w:tcPr>
            <w:tcW w:w="709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31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548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netto</w:t>
            </w:r>
          </w:p>
        </w:tc>
        <w:tc>
          <w:tcPr>
            <w:tcW w:w="1716" w:type="dxa"/>
          </w:tcPr>
          <w:p w:rsidR="00C20E85" w:rsidRPr="00046A08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</w:t>
            </w:r>
          </w:p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za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3 miesiące </w:t>
            </w:r>
          </w:p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poz.1) </w:t>
            </w: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poz.2)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20E85" w:rsidRPr="00046A08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C20E85" w:rsidRPr="00D13A7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C20E85" w:rsidRPr="00E37A8A" w:rsidTr="00273251">
        <w:trPr>
          <w:trHeight w:val="269"/>
        </w:trPr>
        <w:tc>
          <w:tcPr>
            <w:tcW w:w="709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48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16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20E85" w:rsidRPr="00E37A8A" w:rsidTr="00273251">
        <w:trPr>
          <w:trHeight w:val="648"/>
        </w:trPr>
        <w:tc>
          <w:tcPr>
            <w:tcW w:w="709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   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grudzień –luty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*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548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046A08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1621" w:type="dxa"/>
            <w:tcBorders>
              <w:left w:val="single" w:sz="24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20E85" w:rsidRPr="00E37A8A" w:rsidTr="00273251">
        <w:trPr>
          <w:trHeight w:val="701"/>
        </w:trPr>
        <w:tc>
          <w:tcPr>
            <w:tcW w:w="709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31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548" w:type="dxa"/>
            <w:tcBorders>
              <w:bottom w:val="single" w:sz="18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  <w:tcBorders>
              <w:bottom w:val="single" w:sz="18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046A08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693" w:type="dxa"/>
            <w:tcBorders>
              <w:bottom w:val="single" w:sz="18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62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20E85" w:rsidRPr="00E37A8A" w:rsidTr="00273251">
        <w:trPr>
          <w:trHeight w:val="836"/>
        </w:trPr>
        <w:tc>
          <w:tcPr>
            <w:tcW w:w="709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31" w:type="dxa"/>
            <w:tcBorders>
              <w:right w:val="single" w:sz="18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5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693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91" w:type="dxa"/>
            <w:tcBorders>
              <w:left w:val="single" w:sz="24" w:space="0" w:color="auto"/>
              <w:right w:val="single" w:sz="24" w:space="0" w:color="auto"/>
            </w:tcBorders>
          </w:tcPr>
          <w:p w:rsidR="00C20E85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1621" w:type="dxa"/>
            <w:tcBorders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C20E85" w:rsidRDefault="00C20E85" w:rsidP="00C20E85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</w:p>
    <w:p w:rsidR="00C20E85" w:rsidRDefault="00C20E85" w:rsidP="00C20E85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</w:p>
    <w:p w:rsidR="00C20E85" w:rsidRDefault="00C20E85" w:rsidP="00C20E85">
      <w:pPr>
        <w:spacing w:after="0" w:line="240" w:lineRule="auto"/>
        <w:outlineLvl w:val="0"/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lastRenderedPageBreak/>
        <w:t>*) wymieniony okres jest okresem umownym na potrzeby wystawienia faktur miesięcznych.</w:t>
      </w:r>
      <w:r w:rsidRPr="005E2EFB">
        <w:t xml:space="preserve"> </w:t>
      </w:r>
    </w:p>
    <w:p w:rsidR="00C20E85" w:rsidRDefault="00C20E85" w:rsidP="00C20E85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5E2EFB">
        <w:rPr>
          <w:rFonts w:ascii="Times New Roman" w:hAnsi="Times New Roman"/>
          <w:i/>
          <w:sz w:val="24"/>
          <w:szCs w:val="24"/>
          <w:lang w:eastAsia="pl-PL"/>
        </w:rPr>
        <w:t>Na potrzeby wykonania usługi odśnieżania okresem zimowym jest okres w którym występują opady  śniegu, tworzenie się lodu na podłożu, wymagające odśnieżania i skuwania lodu</w:t>
      </w:r>
    </w:p>
    <w:p w:rsidR="00C20E85" w:rsidRPr="009C34AD" w:rsidRDefault="00C20E85" w:rsidP="00C20E85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   </w:t>
      </w:r>
    </w:p>
    <w:p w:rsidR="00C20E85" w:rsidRPr="004A0B76" w:rsidRDefault="00C20E85" w:rsidP="00C20E85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>2.  Zgodnie z art. 36 ust. 4 ustawy z dnia 29 stycznia 2004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określony zakres zamówienia następującym podwykonawcom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C20E85" w:rsidRPr="00E37A8A" w:rsidTr="00273251">
        <w:trPr>
          <w:cantSplit/>
          <w:trHeight w:val="469"/>
        </w:trPr>
        <w:tc>
          <w:tcPr>
            <w:tcW w:w="993" w:type="dxa"/>
            <w:vAlign w:val="center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C20E85" w:rsidRPr="00E37A8A" w:rsidRDefault="00C20E85" w:rsidP="00273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C20E85" w:rsidRPr="00E37A8A" w:rsidTr="00273251">
        <w:trPr>
          <w:cantSplit/>
          <w:trHeight w:val="271"/>
        </w:trPr>
        <w:tc>
          <w:tcPr>
            <w:tcW w:w="993" w:type="dxa"/>
            <w:vAlign w:val="center"/>
          </w:tcPr>
          <w:p w:rsidR="00C20E85" w:rsidRPr="00E37A8A" w:rsidRDefault="00C20E85" w:rsidP="00273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20E85" w:rsidRPr="00E37A8A" w:rsidRDefault="00C20E85" w:rsidP="00273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C20E85" w:rsidRPr="00E37A8A" w:rsidRDefault="00C20E85" w:rsidP="00273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C20E85" w:rsidRPr="00E37A8A" w:rsidRDefault="00C20E85" w:rsidP="00273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20E85" w:rsidRPr="00E37A8A" w:rsidRDefault="00C20E85" w:rsidP="00C20E85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C20E85" w:rsidRPr="00E37A8A" w:rsidRDefault="00C20E85" w:rsidP="00C20E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C20E85" w:rsidRPr="00E37A8A" w:rsidRDefault="00C20E85" w:rsidP="00C20E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C20E85" w:rsidRPr="00E37A8A" w:rsidRDefault="00C20E85" w:rsidP="00C20E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C20E85" w:rsidRPr="00E37A8A" w:rsidRDefault="00C20E85" w:rsidP="00C20E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C20E85" w:rsidRPr="00E37A8A" w:rsidRDefault="00C20E85" w:rsidP="00C20E8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C20E85" w:rsidRPr="007F1BC6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C20E85" w:rsidRPr="00E37A8A" w:rsidRDefault="00C20E85" w:rsidP="00C20E8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C20E85" w:rsidRPr="00E37A8A" w:rsidRDefault="00C20E85" w:rsidP="00C20E8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C20E85" w:rsidRPr="00E37A8A" w:rsidRDefault="00C20E85" w:rsidP="00C20E85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C20E85" w:rsidRPr="00E37A8A" w:rsidRDefault="00C20E85" w:rsidP="00C20E85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C20E85" w:rsidRPr="00E37A8A" w:rsidRDefault="00C20E85" w:rsidP="00C20E85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C20E85" w:rsidRPr="00E37A8A" w:rsidRDefault="00C20E85" w:rsidP="00C20E85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C20E85" w:rsidRPr="00E37A8A" w:rsidRDefault="00C20E85" w:rsidP="00C20E8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0E85" w:rsidRPr="00E37A8A" w:rsidRDefault="00C20E85" w:rsidP="00C20E85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C20E85" w:rsidRPr="00E37A8A" w:rsidRDefault="00C20E85" w:rsidP="00C20E85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C20E85" w:rsidRPr="00B80057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C20E85" w:rsidRPr="00E37A8A" w:rsidRDefault="00C20E85" w:rsidP="00C20E85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 istotnych warunków zamówienia i przyjmujemy je bez zastrzeżeń.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C20E85" w:rsidRPr="00E37A8A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C20E85" w:rsidRPr="004A0B76" w:rsidRDefault="00C20E85" w:rsidP="00C20E8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C20E85" w:rsidRPr="00E37A8A" w:rsidRDefault="00C20E85" w:rsidP="00C20E85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C20E85" w:rsidRPr="00E37A8A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C20E85" w:rsidRPr="00E37A8A" w:rsidRDefault="00C20E85" w:rsidP="00C20E85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C20E85" w:rsidRPr="00E37A8A" w:rsidRDefault="00C20E85" w:rsidP="00C20E85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C20E85" w:rsidRPr="00E37A8A" w:rsidRDefault="00C20E85" w:rsidP="00C20E85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20E85" w:rsidRPr="00E37A8A" w:rsidRDefault="00C20E85" w:rsidP="00C20E85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C20E85" w:rsidRPr="00E37A8A" w:rsidRDefault="00C20E85" w:rsidP="00C20E8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20E85" w:rsidRDefault="00C20E85" w:rsidP="00C20E85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C20E85" w:rsidRPr="00AF4626" w:rsidRDefault="00C20E85" w:rsidP="00C20E85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Pr="00AF4626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0E85" w:rsidRPr="00AF4626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Pr="0007735C" w:rsidRDefault="00C20E85" w:rsidP="00C20E85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C20E85" w:rsidRPr="00E37A8A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C20E85" w:rsidRPr="00E37A8A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C20E85" w:rsidRPr="00E37A8A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C20E85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0E85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……………………………………………………………………</w:t>
      </w:r>
    </w:p>
    <w:p w:rsidR="00C20E85" w:rsidRPr="00E37A8A" w:rsidRDefault="00C20E85" w:rsidP="00C20E8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Default="00C20E85" w:rsidP="00C20E85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C20E85" w:rsidRPr="00B80057" w:rsidRDefault="00C20E85" w:rsidP="00C20E85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E85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C20E85" w:rsidRPr="00E37A8A" w:rsidRDefault="00C20E85" w:rsidP="00C20E8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C20E85" w:rsidRPr="00E37A8A" w:rsidRDefault="00C20E85" w:rsidP="00C20E85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C20E85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C20E85" w:rsidRPr="00E37A8A" w:rsidRDefault="00C20E85" w:rsidP="00C20E8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20E85" w:rsidRPr="007F1BC6" w:rsidRDefault="00C20E85" w:rsidP="00C20E85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C20E85" w:rsidRPr="002208AF" w:rsidRDefault="00C20E85" w:rsidP="00C20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A0E" w:rsidRDefault="00227A0E" w:rsidP="004A0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sectPr w:rsidR="00227A0E" w:rsidSect="00F8361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54E701E"/>
    <w:multiLevelType w:val="hybridMultilevel"/>
    <w:tmpl w:val="6666EDA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1B6B00"/>
    <w:rsid w:val="002208AF"/>
    <w:rsid w:val="00227A0E"/>
    <w:rsid w:val="002D5AAE"/>
    <w:rsid w:val="00333F44"/>
    <w:rsid w:val="00471835"/>
    <w:rsid w:val="004A0B76"/>
    <w:rsid w:val="004E50A4"/>
    <w:rsid w:val="00544BD7"/>
    <w:rsid w:val="00553937"/>
    <w:rsid w:val="0056076D"/>
    <w:rsid w:val="005A7090"/>
    <w:rsid w:val="005F53C8"/>
    <w:rsid w:val="006031A2"/>
    <w:rsid w:val="006569B4"/>
    <w:rsid w:val="00673886"/>
    <w:rsid w:val="006C474C"/>
    <w:rsid w:val="00730D4A"/>
    <w:rsid w:val="0078032A"/>
    <w:rsid w:val="007F1BC6"/>
    <w:rsid w:val="007F53E2"/>
    <w:rsid w:val="009201A2"/>
    <w:rsid w:val="009E272A"/>
    <w:rsid w:val="00AF4626"/>
    <w:rsid w:val="00AF5159"/>
    <w:rsid w:val="00B80057"/>
    <w:rsid w:val="00C20E85"/>
    <w:rsid w:val="00C340B5"/>
    <w:rsid w:val="00C64853"/>
    <w:rsid w:val="00D13A7A"/>
    <w:rsid w:val="00D27F11"/>
    <w:rsid w:val="00D350F6"/>
    <w:rsid w:val="00D35540"/>
    <w:rsid w:val="00E37A8A"/>
    <w:rsid w:val="00E96557"/>
    <w:rsid w:val="00F83616"/>
    <w:rsid w:val="00FD7B77"/>
    <w:rsid w:val="00FF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74</TotalTime>
  <Pages>6</Pages>
  <Words>2422</Words>
  <Characters>14535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36</cp:revision>
  <dcterms:created xsi:type="dcterms:W3CDTF">2017-10-18T07:57:00Z</dcterms:created>
  <dcterms:modified xsi:type="dcterms:W3CDTF">2019-12-03T11:42:00Z</dcterms:modified>
</cp:coreProperties>
</file>