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0E7" w:rsidRPr="00171CDE" w:rsidRDefault="009920E7" w:rsidP="009920E7">
      <w:pPr>
        <w:jc w:val="right"/>
        <w:rPr>
          <w:rFonts w:ascii="Times New Roman" w:hAnsi="Times New Roman"/>
          <w:b/>
        </w:rPr>
      </w:pPr>
      <w:bookmarkStart w:id="0" w:name="_GoBack"/>
      <w:bookmarkEnd w:id="0"/>
      <w:r w:rsidRPr="00171CDE">
        <w:rPr>
          <w:rFonts w:ascii="Times New Roman" w:hAnsi="Times New Roman"/>
          <w:b/>
        </w:rPr>
        <w:t>Załącznik nr 1 - Opis przedmiotu zamówienia</w:t>
      </w:r>
    </w:p>
    <w:p w:rsidR="006961FB" w:rsidRPr="00B169FB" w:rsidRDefault="006961FB">
      <w:pPr>
        <w:rPr>
          <w:rFonts w:ascii="Times New Roman" w:hAnsi="Times New Roman"/>
          <w:sz w:val="24"/>
          <w:szCs w:val="24"/>
        </w:rPr>
      </w:pPr>
      <w:r w:rsidRPr="00B169FB">
        <w:rPr>
          <w:rFonts w:ascii="Times New Roman" w:hAnsi="Times New Roman"/>
          <w:sz w:val="24"/>
          <w:szCs w:val="24"/>
        </w:rPr>
        <w:t>Zamówienie obejmuje dokonanie poboru i badań</w:t>
      </w:r>
      <w:r w:rsidR="000A0747" w:rsidRPr="00B169FB">
        <w:rPr>
          <w:rFonts w:ascii="Times New Roman" w:hAnsi="Times New Roman"/>
          <w:sz w:val="24"/>
          <w:szCs w:val="24"/>
        </w:rPr>
        <w:t xml:space="preserve"> </w:t>
      </w:r>
      <w:r w:rsidRPr="00B169FB">
        <w:rPr>
          <w:rFonts w:ascii="Times New Roman" w:hAnsi="Times New Roman"/>
          <w:sz w:val="24"/>
          <w:szCs w:val="24"/>
        </w:rPr>
        <w:t>próbek wody z pływalni MOSIR Kielce, wg poniższego harmonogramu:</w:t>
      </w:r>
    </w:p>
    <w:p w:rsidR="006961FB" w:rsidRPr="00AD73B3" w:rsidRDefault="006961FB" w:rsidP="006961FB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 w:rsidRPr="00AD73B3">
        <w:rPr>
          <w:rFonts w:ascii="Times New Roman" w:hAnsi="Times New Roman"/>
          <w:b/>
          <w:sz w:val="20"/>
          <w:szCs w:val="20"/>
        </w:rPr>
        <w:t>Pływalnia FOKA ul.</w:t>
      </w:r>
      <w:r w:rsidR="00756406">
        <w:rPr>
          <w:rFonts w:ascii="Times New Roman" w:hAnsi="Times New Roman"/>
          <w:b/>
          <w:sz w:val="20"/>
          <w:szCs w:val="20"/>
        </w:rPr>
        <w:t xml:space="preserve"> </w:t>
      </w:r>
      <w:r w:rsidRPr="00AD73B3">
        <w:rPr>
          <w:rFonts w:ascii="Times New Roman" w:hAnsi="Times New Roman"/>
          <w:b/>
          <w:sz w:val="20"/>
          <w:szCs w:val="20"/>
        </w:rPr>
        <w:t>Barwinek 31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2"/>
        <w:gridCol w:w="2847"/>
        <w:gridCol w:w="2847"/>
      </w:tblGrid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Częstotliwość – mała niecka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tydzień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9920E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6961FB" w:rsidRPr="009920E7" w:rsidRDefault="006961FB" w:rsidP="006961FB">
      <w:pPr>
        <w:pStyle w:val="Akapitzlist"/>
        <w:rPr>
          <w:rFonts w:ascii="Times New Roman" w:hAnsi="Times New Roman"/>
          <w:sz w:val="20"/>
          <w:szCs w:val="20"/>
        </w:rPr>
      </w:pPr>
    </w:p>
    <w:p w:rsidR="006961FB" w:rsidRPr="00AD73B3" w:rsidRDefault="006961FB" w:rsidP="006961FB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 w:rsidRPr="00AD73B3">
        <w:rPr>
          <w:rFonts w:ascii="Times New Roman" w:hAnsi="Times New Roman"/>
          <w:b/>
          <w:sz w:val="20"/>
          <w:szCs w:val="20"/>
        </w:rPr>
        <w:t>Pływalnia ORKA ul. Kujawska</w:t>
      </w:r>
      <w:r w:rsidR="00756406">
        <w:rPr>
          <w:rFonts w:ascii="Times New Roman" w:hAnsi="Times New Roman"/>
          <w:b/>
          <w:sz w:val="20"/>
          <w:szCs w:val="20"/>
        </w:rPr>
        <w:t xml:space="preserve"> 18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2"/>
        <w:gridCol w:w="2847"/>
        <w:gridCol w:w="2847"/>
      </w:tblGrid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Częstotliwość – mała niecka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tydzień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9920E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3070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6961FB" w:rsidRPr="009920E7" w:rsidRDefault="006961FB" w:rsidP="006961FB">
      <w:pPr>
        <w:pStyle w:val="Akapitzlist"/>
        <w:rPr>
          <w:rFonts w:ascii="Times New Roman" w:hAnsi="Times New Roman"/>
          <w:sz w:val="20"/>
          <w:szCs w:val="20"/>
        </w:rPr>
      </w:pPr>
    </w:p>
    <w:p w:rsidR="006961FB" w:rsidRPr="00AD73B3" w:rsidRDefault="00AD73B3" w:rsidP="006961FB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Pływalnia MORS ul. Marszałkowska 96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6"/>
        <w:gridCol w:w="2846"/>
      </w:tblGrid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9920E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9920E7" w:rsidRDefault="009920E7" w:rsidP="009920E7">
      <w:pPr>
        <w:pStyle w:val="Akapitzlist"/>
        <w:rPr>
          <w:rFonts w:ascii="Times New Roman" w:hAnsi="Times New Roman"/>
          <w:sz w:val="20"/>
          <w:szCs w:val="20"/>
        </w:rPr>
      </w:pPr>
    </w:p>
    <w:p w:rsidR="006961FB" w:rsidRPr="00756406" w:rsidRDefault="006961FB" w:rsidP="006961FB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 w:rsidRPr="00756406">
        <w:rPr>
          <w:rFonts w:ascii="Times New Roman" w:hAnsi="Times New Roman"/>
          <w:b/>
          <w:sz w:val="20"/>
          <w:szCs w:val="20"/>
        </w:rPr>
        <w:t>Pływalnia ul. Jurajska</w:t>
      </w:r>
      <w:r w:rsidR="00756406" w:rsidRPr="00756406">
        <w:rPr>
          <w:rFonts w:ascii="Times New Roman" w:hAnsi="Times New Roman"/>
          <w:b/>
          <w:sz w:val="20"/>
          <w:szCs w:val="20"/>
        </w:rPr>
        <w:t xml:space="preserve"> 7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6"/>
        <w:gridCol w:w="2846"/>
      </w:tblGrid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9920E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9920E7" w:rsidTr="001926D2">
        <w:tc>
          <w:tcPr>
            <w:tcW w:w="287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2846" w:type="dxa"/>
          </w:tcPr>
          <w:p w:rsidR="006961FB" w:rsidRPr="009920E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9920E7" w:rsidRDefault="009920E7" w:rsidP="009920E7">
      <w:pPr>
        <w:pStyle w:val="Akapitzlist"/>
        <w:rPr>
          <w:rFonts w:ascii="Times New Roman" w:hAnsi="Times New Roman"/>
          <w:sz w:val="20"/>
          <w:szCs w:val="20"/>
        </w:rPr>
      </w:pPr>
    </w:p>
    <w:p w:rsidR="006961FB" w:rsidRPr="00756406" w:rsidRDefault="006961FB" w:rsidP="009920E7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 w:rsidRPr="00756406">
        <w:rPr>
          <w:rFonts w:ascii="Times New Roman" w:hAnsi="Times New Roman"/>
          <w:b/>
          <w:sz w:val="20"/>
          <w:szCs w:val="20"/>
        </w:rPr>
        <w:t>Pływalnia DELFIN ul. Krakowska</w:t>
      </w:r>
      <w:r w:rsidR="00756406" w:rsidRPr="00756406">
        <w:rPr>
          <w:rFonts w:ascii="Times New Roman" w:hAnsi="Times New Roman"/>
          <w:b/>
          <w:sz w:val="20"/>
          <w:szCs w:val="20"/>
        </w:rPr>
        <w:t xml:space="preserve"> 2</w:t>
      </w:r>
    </w:p>
    <w:tbl>
      <w:tblPr>
        <w:tblW w:w="880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2"/>
        <w:gridCol w:w="1903"/>
        <w:gridCol w:w="2112"/>
        <w:gridCol w:w="2517"/>
      </w:tblGrid>
      <w:tr w:rsidR="000A0747" w:rsidRPr="009920E7" w:rsidTr="00AD73B3">
        <w:tc>
          <w:tcPr>
            <w:tcW w:w="227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1903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  <w:tc>
          <w:tcPr>
            <w:tcW w:w="211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 xml:space="preserve">Częstotliwość – </w:t>
            </w: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zjeżdzalnia</w:t>
            </w:r>
            <w:proofErr w:type="spellEnd"/>
          </w:p>
        </w:tc>
        <w:tc>
          <w:tcPr>
            <w:tcW w:w="2517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Częstotliwość – mała niecka</w:t>
            </w:r>
          </w:p>
        </w:tc>
      </w:tr>
      <w:tr w:rsidR="000A0747" w:rsidRPr="009920E7" w:rsidTr="00AD73B3">
        <w:tc>
          <w:tcPr>
            <w:tcW w:w="227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1903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211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2517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tydzień</w:t>
            </w:r>
          </w:p>
        </w:tc>
      </w:tr>
      <w:tr w:rsidR="000A0747" w:rsidRPr="009920E7" w:rsidTr="00AD73B3">
        <w:tc>
          <w:tcPr>
            <w:tcW w:w="227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9920E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1903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211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2517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0A0747" w:rsidRPr="009920E7" w:rsidTr="00AD73B3">
        <w:tc>
          <w:tcPr>
            <w:tcW w:w="227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1903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11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517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0A0747" w:rsidRPr="009920E7" w:rsidTr="00AD73B3">
        <w:tc>
          <w:tcPr>
            <w:tcW w:w="227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1903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11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517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9920E7" w:rsidTr="00AD73B3">
        <w:tc>
          <w:tcPr>
            <w:tcW w:w="227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1903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0A0747" w:rsidRPr="009920E7" w:rsidTr="00AD73B3">
        <w:tc>
          <w:tcPr>
            <w:tcW w:w="227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1903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11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517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0A0747" w:rsidRPr="009920E7" w:rsidTr="00AD73B3">
        <w:tc>
          <w:tcPr>
            <w:tcW w:w="227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1903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11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517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9920E7" w:rsidTr="00AD73B3">
        <w:tc>
          <w:tcPr>
            <w:tcW w:w="227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1903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11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517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9920E7" w:rsidTr="00AD73B3">
        <w:tc>
          <w:tcPr>
            <w:tcW w:w="227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1903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112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517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0A0747" w:rsidRPr="009920E7" w:rsidRDefault="000A0747" w:rsidP="000A0747">
      <w:pPr>
        <w:pStyle w:val="Akapitzlist"/>
        <w:rPr>
          <w:rFonts w:ascii="Times New Roman" w:hAnsi="Times New Roman"/>
          <w:sz w:val="20"/>
          <w:szCs w:val="20"/>
        </w:rPr>
      </w:pPr>
    </w:p>
    <w:p w:rsidR="00B169FB" w:rsidRDefault="00B169FB" w:rsidP="00B169FB">
      <w:pPr>
        <w:pStyle w:val="Akapitzlist"/>
        <w:rPr>
          <w:rFonts w:ascii="Times New Roman" w:hAnsi="Times New Roman"/>
          <w:b/>
          <w:sz w:val="20"/>
          <w:szCs w:val="20"/>
        </w:rPr>
      </w:pPr>
    </w:p>
    <w:p w:rsidR="00B169FB" w:rsidRDefault="00B169FB" w:rsidP="00B169FB">
      <w:pPr>
        <w:pStyle w:val="Akapitzlist"/>
        <w:rPr>
          <w:rFonts w:ascii="Times New Roman" w:hAnsi="Times New Roman"/>
          <w:b/>
          <w:sz w:val="20"/>
          <w:szCs w:val="20"/>
        </w:rPr>
      </w:pPr>
    </w:p>
    <w:p w:rsidR="006961FB" w:rsidRPr="00756406" w:rsidRDefault="000A0747" w:rsidP="000A0747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 w:rsidRPr="00756406">
        <w:rPr>
          <w:rFonts w:ascii="Times New Roman" w:hAnsi="Times New Roman"/>
          <w:b/>
          <w:sz w:val="20"/>
          <w:szCs w:val="20"/>
        </w:rPr>
        <w:t>Baseny otwarte przy ul. Szczecińskiej</w:t>
      </w:r>
      <w:r w:rsidR="00756406">
        <w:rPr>
          <w:rFonts w:ascii="Times New Roman" w:hAnsi="Times New Roman"/>
          <w:b/>
          <w:sz w:val="20"/>
          <w:szCs w:val="20"/>
        </w:rPr>
        <w:t xml:space="preserve"> 1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2"/>
        <w:gridCol w:w="2847"/>
        <w:gridCol w:w="2847"/>
      </w:tblGrid>
      <w:tr w:rsidR="000A0747" w:rsidRPr="009920E7" w:rsidTr="001926D2">
        <w:tc>
          <w:tcPr>
            <w:tcW w:w="3070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Częstotliwość – mała niecka</w:t>
            </w:r>
          </w:p>
        </w:tc>
      </w:tr>
      <w:tr w:rsidR="000A0747" w:rsidRPr="009920E7" w:rsidTr="001926D2">
        <w:tc>
          <w:tcPr>
            <w:tcW w:w="3070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tydzień</w:t>
            </w:r>
          </w:p>
        </w:tc>
      </w:tr>
      <w:tr w:rsidR="000A0747" w:rsidRPr="009920E7" w:rsidTr="001926D2">
        <w:tc>
          <w:tcPr>
            <w:tcW w:w="3070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9920E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0A0747" w:rsidRPr="009920E7" w:rsidTr="001926D2">
        <w:tc>
          <w:tcPr>
            <w:tcW w:w="3070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0A0747" w:rsidRPr="009920E7" w:rsidTr="001926D2">
        <w:tc>
          <w:tcPr>
            <w:tcW w:w="3070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20E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9920E7" w:rsidTr="001926D2">
        <w:tc>
          <w:tcPr>
            <w:tcW w:w="3070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0A0747" w:rsidRPr="009920E7" w:rsidTr="001926D2">
        <w:tc>
          <w:tcPr>
            <w:tcW w:w="3070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0A0747" w:rsidRPr="009920E7" w:rsidTr="001926D2">
        <w:tc>
          <w:tcPr>
            <w:tcW w:w="3070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9920E7" w:rsidTr="001926D2">
        <w:tc>
          <w:tcPr>
            <w:tcW w:w="3070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9920E7" w:rsidTr="001926D2">
        <w:tc>
          <w:tcPr>
            <w:tcW w:w="3070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0A0747" w:rsidRPr="009920E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920E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0A0747" w:rsidRPr="009920E7" w:rsidRDefault="000A0747" w:rsidP="000A0747">
      <w:pPr>
        <w:rPr>
          <w:rFonts w:ascii="Times New Roman" w:hAnsi="Times New Roman"/>
        </w:rPr>
      </w:pPr>
    </w:p>
    <w:p w:rsidR="000A0747" w:rsidRPr="009920E7" w:rsidRDefault="000A0747" w:rsidP="000A0747">
      <w:pPr>
        <w:rPr>
          <w:rFonts w:ascii="Times New Roman" w:hAnsi="Times New Roman"/>
        </w:rPr>
      </w:pPr>
      <w:r w:rsidRPr="009920E7">
        <w:rPr>
          <w:rFonts w:ascii="Times New Roman" w:hAnsi="Times New Roman"/>
        </w:rPr>
        <w:t>Badania należy prze</w:t>
      </w:r>
      <w:r w:rsidR="00D64E20" w:rsidRPr="009920E7">
        <w:rPr>
          <w:rFonts w:ascii="Times New Roman" w:hAnsi="Times New Roman"/>
        </w:rPr>
        <w:t>p</w:t>
      </w:r>
      <w:r w:rsidRPr="009920E7">
        <w:rPr>
          <w:rFonts w:ascii="Times New Roman" w:hAnsi="Times New Roman"/>
        </w:rPr>
        <w:t>rowa</w:t>
      </w:r>
      <w:r w:rsidR="00D64E20" w:rsidRPr="009920E7">
        <w:rPr>
          <w:rFonts w:ascii="Times New Roman" w:hAnsi="Times New Roman"/>
        </w:rPr>
        <w:t>dzać począwszy od dnia 1.06.201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Pobór próbek w prz</w:t>
      </w:r>
      <w:r w:rsidR="00D64E20" w:rsidRPr="009920E7">
        <w:rPr>
          <w:rFonts w:ascii="Times New Roman" w:hAnsi="Times New Roman"/>
        </w:rPr>
        <w:t>ypadku badań wykonywanych w ukła</w:t>
      </w:r>
      <w:r w:rsidRPr="009920E7">
        <w:rPr>
          <w:rFonts w:ascii="Times New Roman" w:hAnsi="Times New Roman"/>
        </w:rPr>
        <w:t>dzie tygodniowym należy przeprowadzać w poniedziałek, a wyniki badań dostarczyć zamawiającemu najpóźniej w czwartek. Pobór próbek w prz</w:t>
      </w:r>
      <w:r w:rsidR="00D64E20" w:rsidRPr="009920E7">
        <w:rPr>
          <w:rFonts w:ascii="Times New Roman" w:hAnsi="Times New Roman"/>
        </w:rPr>
        <w:t>ypadku badań wykonywanych w ukła</w:t>
      </w:r>
      <w:r w:rsidRPr="009920E7">
        <w:rPr>
          <w:rFonts w:ascii="Times New Roman" w:hAnsi="Times New Roman"/>
        </w:rPr>
        <w:t>dzie miesięcznym lub kwartalnym należy przeprowadzać w pierwszym dniu roboczym danego miesiąca lub kwartału, a wyniki powinny być przekazywane zamawiającemu w najbliższym możliwym terminie.</w:t>
      </w:r>
    </w:p>
    <w:p w:rsidR="000A0747" w:rsidRPr="009920E7" w:rsidRDefault="000A0747" w:rsidP="000A0747">
      <w:pPr>
        <w:rPr>
          <w:rFonts w:ascii="Times New Roman" w:hAnsi="Times New Roman"/>
        </w:rPr>
      </w:pPr>
      <w:r w:rsidRPr="009920E7">
        <w:rPr>
          <w:rFonts w:ascii="Times New Roman" w:hAnsi="Times New Roman"/>
        </w:rPr>
        <w:t>Warunkiem udziału w postępowaniu jest posiadanie przez laboratorium w którym wykonywane będą badania akredytacji Polskiego Centrum Akredytacji o której mowa, w § 6 pkt 2 Rozporządzenia ministra zdrowia z dnia 9 listopada 2015 r. w sprawie wymagań, jakim powinna odpowiadać woda na pływalniach, przy zastosowaniu metodyki referencyjnej badań stanowiących załącznik nr 4 do w/w rozporządzenia.</w:t>
      </w:r>
    </w:p>
    <w:p w:rsidR="000A0747" w:rsidRPr="009920E7" w:rsidRDefault="000A0747" w:rsidP="000A0747">
      <w:pPr>
        <w:rPr>
          <w:rFonts w:ascii="Times New Roman" w:hAnsi="Times New Roman"/>
        </w:rPr>
      </w:pPr>
      <w:r w:rsidRPr="009920E7">
        <w:rPr>
          <w:rFonts w:ascii="Times New Roman" w:hAnsi="Times New Roman"/>
        </w:rPr>
        <w:t>Badania przeprowadzane są na obiektach w okresach gdy są one udostępnione dla klientów</w:t>
      </w:r>
      <w:r w:rsidR="001926D2" w:rsidRPr="009920E7">
        <w:rPr>
          <w:rFonts w:ascii="Times New Roman" w:hAnsi="Times New Roman"/>
        </w:rPr>
        <w:t xml:space="preserve"> tj.:</w:t>
      </w:r>
    </w:p>
    <w:p w:rsidR="001926D2" w:rsidRPr="009920E7" w:rsidRDefault="001926D2" w:rsidP="001926D2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9920E7">
        <w:rPr>
          <w:rFonts w:ascii="Times New Roman" w:hAnsi="Times New Roman"/>
        </w:rPr>
        <w:t>Pływalnia FOKA od 1.06.201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do </w:t>
      </w:r>
      <w:r w:rsidR="00D64E20" w:rsidRPr="009920E7">
        <w:rPr>
          <w:rFonts w:ascii="Times New Roman" w:hAnsi="Times New Roman"/>
        </w:rPr>
        <w:t>3</w:t>
      </w:r>
      <w:r w:rsidR="00C9365F" w:rsidRPr="009920E7">
        <w:rPr>
          <w:rFonts w:ascii="Times New Roman" w:hAnsi="Times New Roman"/>
        </w:rPr>
        <w:t>0</w:t>
      </w:r>
      <w:r w:rsidRPr="009920E7">
        <w:rPr>
          <w:rFonts w:ascii="Times New Roman" w:hAnsi="Times New Roman"/>
        </w:rPr>
        <w:t>.0</w:t>
      </w:r>
      <w:r w:rsidR="00C9365F" w:rsidRPr="009920E7">
        <w:rPr>
          <w:rFonts w:ascii="Times New Roman" w:hAnsi="Times New Roman"/>
        </w:rPr>
        <w:t>6</w:t>
      </w:r>
      <w:r w:rsidRPr="009920E7">
        <w:rPr>
          <w:rFonts w:ascii="Times New Roman" w:hAnsi="Times New Roman"/>
        </w:rPr>
        <w:t>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i od </w:t>
      </w:r>
      <w:r w:rsidR="00D64E20" w:rsidRPr="009920E7">
        <w:rPr>
          <w:rFonts w:ascii="Times New Roman" w:hAnsi="Times New Roman"/>
        </w:rPr>
        <w:t>01</w:t>
      </w:r>
      <w:r w:rsidRPr="009920E7">
        <w:rPr>
          <w:rFonts w:ascii="Times New Roman" w:hAnsi="Times New Roman"/>
        </w:rPr>
        <w:t>.0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>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do 31.05.201</w:t>
      </w:r>
      <w:r w:rsidR="00C9365F" w:rsidRPr="009920E7">
        <w:rPr>
          <w:rFonts w:ascii="Times New Roman" w:hAnsi="Times New Roman"/>
        </w:rPr>
        <w:t>9</w:t>
      </w:r>
      <w:r w:rsidRPr="009920E7">
        <w:rPr>
          <w:rFonts w:ascii="Times New Roman" w:hAnsi="Times New Roman"/>
        </w:rPr>
        <w:t xml:space="preserve"> r.</w:t>
      </w:r>
    </w:p>
    <w:p w:rsidR="001926D2" w:rsidRPr="009920E7" w:rsidRDefault="001926D2" w:rsidP="001926D2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9920E7">
        <w:rPr>
          <w:rFonts w:ascii="Times New Roman" w:hAnsi="Times New Roman"/>
        </w:rPr>
        <w:t>Pływalnia ORKA od 1.06.201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do 3</w:t>
      </w:r>
      <w:r w:rsidR="00C9365F" w:rsidRPr="009920E7">
        <w:rPr>
          <w:rFonts w:ascii="Times New Roman" w:hAnsi="Times New Roman"/>
        </w:rPr>
        <w:t>1</w:t>
      </w:r>
      <w:r w:rsidRPr="009920E7">
        <w:rPr>
          <w:rFonts w:ascii="Times New Roman" w:hAnsi="Times New Roman"/>
        </w:rPr>
        <w:t>.0</w:t>
      </w:r>
      <w:r w:rsidR="00C9365F" w:rsidRPr="009920E7">
        <w:rPr>
          <w:rFonts w:ascii="Times New Roman" w:hAnsi="Times New Roman"/>
        </w:rPr>
        <w:t>7</w:t>
      </w:r>
      <w:r w:rsidRPr="009920E7">
        <w:rPr>
          <w:rFonts w:ascii="Times New Roman" w:hAnsi="Times New Roman"/>
        </w:rPr>
        <w:t>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i od 1.0</w:t>
      </w:r>
      <w:r w:rsidR="00C9365F" w:rsidRPr="009920E7">
        <w:rPr>
          <w:rFonts w:ascii="Times New Roman" w:hAnsi="Times New Roman"/>
        </w:rPr>
        <w:t>9</w:t>
      </w:r>
      <w:r w:rsidRPr="009920E7">
        <w:rPr>
          <w:rFonts w:ascii="Times New Roman" w:hAnsi="Times New Roman"/>
        </w:rPr>
        <w:t>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do 31.05.201</w:t>
      </w:r>
      <w:r w:rsidR="00C9365F" w:rsidRPr="009920E7">
        <w:rPr>
          <w:rFonts w:ascii="Times New Roman" w:hAnsi="Times New Roman"/>
        </w:rPr>
        <w:t>9</w:t>
      </w:r>
      <w:r w:rsidRPr="009920E7">
        <w:rPr>
          <w:rFonts w:ascii="Times New Roman" w:hAnsi="Times New Roman"/>
        </w:rPr>
        <w:t xml:space="preserve"> r.</w:t>
      </w:r>
    </w:p>
    <w:p w:rsidR="001926D2" w:rsidRPr="009920E7" w:rsidRDefault="001926D2" w:rsidP="001926D2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9920E7">
        <w:rPr>
          <w:rFonts w:ascii="Times New Roman" w:hAnsi="Times New Roman"/>
        </w:rPr>
        <w:t>Pływalnia MORS od 1.06.201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do 30.06.201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i od 1.09.201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do 31.05.201</w:t>
      </w:r>
      <w:r w:rsidR="00C9365F" w:rsidRPr="009920E7">
        <w:rPr>
          <w:rFonts w:ascii="Times New Roman" w:hAnsi="Times New Roman"/>
        </w:rPr>
        <w:t>9</w:t>
      </w:r>
      <w:r w:rsidRPr="009920E7">
        <w:rPr>
          <w:rFonts w:ascii="Times New Roman" w:hAnsi="Times New Roman"/>
        </w:rPr>
        <w:t xml:space="preserve"> r.</w:t>
      </w:r>
    </w:p>
    <w:p w:rsidR="001926D2" w:rsidRPr="009920E7" w:rsidRDefault="001926D2" w:rsidP="001926D2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9920E7">
        <w:rPr>
          <w:rFonts w:ascii="Times New Roman" w:hAnsi="Times New Roman"/>
        </w:rPr>
        <w:t>Pływalnia JURAJSKA od 1.06.201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do 3</w:t>
      </w:r>
      <w:r w:rsidR="00D64E20" w:rsidRPr="009920E7">
        <w:rPr>
          <w:rFonts w:ascii="Times New Roman" w:hAnsi="Times New Roman"/>
        </w:rPr>
        <w:t>1</w:t>
      </w:r>
      <w:r w:rsidRPr="009920E7">
        <w:rPr>
          <w:rFonts w:ascii="Times New Roman" w:hAnsi="Times New Roman"/>
        </w:rPr>
        <w:t>.0</w:t>
      </w:r>
      <w:r w:rsidR="00D64E20" w:rsidRPr="009920E7">
        <w:rPr>
          <w:rFonts w:ascii="Times New Roman" w:hAnsi="Times New Roman"/>
        </w:rPr>
        <w:t>7</w:t>
      </w:r>
      <w:r w:rsidRPr="009920E7">
        <w:rPr>
          <w:rFonts w:ascii="Times New Roman" w:hAnsi="Times New Roman"/>
        </w:rPr>
        <w:t>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i od </w:t>
      </w:r>
      <w:r w:rsidR="00D64E20" w:rsidRPr="009920E7">
        <w:rPr>
          <w:rFonts w:ascii="Times New Roman" w:hAnsi="Times New Roman"/>
        </w:rPr>
        <w:t>1</w:t>
      </w:r>
      <w:r w:rsidRPr="009920E7">
        <w:rPr>
          <w:rFonts w:ascii="Times New Roman" w:hAnsi="Times New Roman"/>
        </w:rPr>
        <w:t>.0</w:t>
      </w:r>
      <w:r w:rsidR="00D64E20" w:rsidRPr="009920E7">
        <w:rPr>
          <w:rFonts w:ascii="Times New Roman" w:hAnsi="Times New Roman"/>
        </w:rPr>
        <w:t>9</w:t>
      </w:r>
      <w:r w:rsidRPr="009920E7">
        <w:rPr>
          <w:rFonts w:ascii="Times New Roman" w:hAnsi="Times New Roman"/>
        </w:rPr>
        <w:t>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do 31.05.201</w:t>
      </w:r>
      <w:r w:rsidR="00C9365F" w:rsidRPr="009920E7">
        <w:rPr>
          <w:rFonts w:ascii="Times New Roman" w:hAnsi="Times New Roman"/>
        </w:rPr>
        <w:t>9</w:t>
      </w:r>
      <w:r w:rsidRPr="009920E7">
        <w:rPr>
          <w:rFonts w:ascii="Times New Roman" w:hAnsi="Times New Roman"/>
        </w:rPr>
        <w:t xml:space="preserve"> r.</w:t>
      </w:r>
    </w:p>
    <w:p w:rsidR="001926D2" w:rsidRPr="009920E7" w:rsidRDefault="001926D2" w:rsidP="001926D2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9920E7">
        <w:rPr>
          <w:rFonts w:ascii="Times New Roman" w:hAnsi="Times New Roman"/>
        </w:rPr>
        <w:t>Pływalnia DELFIN od 01.06.201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do 30.06.201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i od 1.0</w:t>
      </w:r>
      <w:r w:rsidR="00D64E20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>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do 31.05.201</w:t>
      </w:r>
      <w:r w:rsidR="00C9365F" w:rsidRPr="009920E7">
        <w:rPr>
          <w:rFonts w:ascii="Times New Roman" w:hAnsi="Times New Roman"/>
        </w:rPr>
        <w:t>9</w:t>
      </w:r>
      <w:r w:rsidRPr="009920E7">
        <w:rPr>
          <w:rFonts w:ascii="Times New Roman" w:hAnsi="Times New Roman"/>
        </w:rPr>
        <w:t xml:space="preserve"> r.</w:t>
      </w:r>
    </w:p>
    <w:p w:rsidR="001926D2" w:rsidRPr="009920E7" w:rsidRDefault="001926D2" w:rsidP="001926D2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9920E7">
        <w:rPr>
          <w:rFonts w:ascii="Times New Roman" w:hAnsi="Times New Roman"/>
        </w:rPr>
        <w:t>Pływalnia SZC</w:t>
      </w:r>
      <w:r w:rsidR="009920E7">
        <w:rPr>
          <w:rFonts w:ascii="Times New Roman" w:hAnsi="Times New Roman"/>
        </w:rPr>
        <w:t>Z</w:t>
      </w:r>
      <w:r w:rsidRPr="009920E7">
        <w:rPr>
          <w:rFonts w:ascii="Times New Roman" w:hAnsi="Times New Roman"/>
        </w:rPr>
        <w:t>ECIŃSKA od 24.06.201</w:t>
      </w:r>
      <w:r w:rsidR="00C9365F" w:rsidRPr="009920E7">
        <w:rPr>
          <w:rFonts w:ascii="Times New Roman" w:hAnsi="Times New Roman"/>
        </w:rPr>
        <w:t>8</w:t>
      </w:r>
      <w:r w:rsidRPr="009920E7">
        <w:rPr>
          <w:rFonts w:ascii="Times New Roman" w:hAnsi="Times New Roman"/>
        </w:rPr>
        <w:t xml:space="preserve"> r. do 30.08.201</w:t>
      </w:r>
      <w:r w:rsidR="00C9365F" w:rsidRPr="009920E7">
        <w:rPr>
          <w:rFonts w:ascii="Times New Roman" w:hAnsi="Times New Roman"/>
        </w:rPr>
        <w:t>9</w:t>
      </w:r>
      <w:r w:rsidRPr="009920E7">
        <w:rPr>
          <w:rFonts w:ascii="Times New Roman" w:hAnsi="Times New Roman"/>
        </w:rPr>
        <w:t xml:space="preserve"> r.</w:t>
      </w:r>
    </w:p>
    <w:p w:rsidR="001926D2" w:rsidRPr="009920E7" w:rsidRDefault="00D64E20" w:rsidP="001926D2">
      <w:pPr>
        <w:rPr>
          <w:rFonts w:ascii="Times New Roman" w:hAnsi="Times New Roman"/>
        </w:rPr>
      </w:pPr>
      <w:r w:rsidRPr="009920E7">
        <w:rPr>
          <w:rFonts w:ascii="Times New Roman" w:hAnsi="Times New Roman"/>
        </w:rPr>
        <w:t>Łączna ilość próbek do poboru i badań</w:t>
      </w:r>
      <w:r w:rsidR="00C9365F" w:rsidRPr="009920E7">
        <w:rPr>
          <w:rFonts w:ascii="Times New Roman" w:hAnsi="Times New Roman"/>
        </w:rPr>
        <w:t xml:space="preserve"> (uwzględniając ewentualne powtórne badania, w przypadkach przekroczeń)</w:t>
      </w:r>
      <w:r w:rsidRPr="009920E7">
        <w:rPr>
          <w:rFonts w:ascii="Times New Roman" w:hAnsi="Times New Roman"/>
        </w:rPr>
        <w:t xml:space="preserve"> w czasie umowy wynosi:</w:t>
      </w:r>
    </w:p>
    <w:tbl>
      <w:tblPr>
        <w:tblW w:w="4480" w:type="dxa"/>
        <w:tblInd w:w="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0"/>
        <w:gridCol w:w="1280"/>
      </w:tblGrid>
      <w:tr w:rsidR="00D64E20" w:rsidRPr="009920E7" w:rsidTr="00D64E20">
        <w:trPr>
          <w:trHeight w:val="375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D64E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Escherichia coli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8C78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3</w:t>
            </w:r>
            <w:r w:rsidR="00C9365F"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50</w:t>
            </w:r>
          </w:p>
        </w:tc>
      </w:tr>
      <w:tr w:rsidR="00D64E20" w:rsidRPr="009920E7" w:rsidTr="00D64E20">
        <w:trPr>
          <w:trHeight w:val="37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D64E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proofErr w:type="spellStart"/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Pseudomona</w:t>
            </w:r>
            <w:proofErr w:type="spellEnd"/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  <w:proofErr w:type="spellStart"/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aeruginosa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8C78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  <w:r w:rsidR="00C9365F"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50</w:t>
            </w:r>
          </w:p>
        </w:tc>
      </w:tr>
      <w:tr w:rsidR="00D64E20" w:rsidRPr="009920E7" w:rsidTr="00D64E20">
        <w:trPr>
          <w:trHeight w:val="37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D64E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Ogólne mikroorganizmy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8C78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  <w:r w:rsidR="00C9365F"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70</w:t>
            </w:r>
          </w:p>
        </w:tc>
      </w:tr>
      <w:tr w:rsidR="00D64E20" w:rsidRPr="009920E7" w:rsidTr="00D64E20">
        <w:trPr>
          <w:trHeight w:val="37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D64E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proofErr w:type="spellStart"/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Legionella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C9365F" w:rsidP="008C78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80</w:t>
            </w:r>
          </w:p>
        </w:tc>
      </w:tr>
      <w:tr w:rsidR="00D64E20" w:rsidRPr="009920E7" w:rsidTr="00D64E20">
        <w:trPr>
          <w:trHeight w:val="37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D64E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Gronkowce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C9365F" w:rsidP="008C78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45</w:t>
            </w:r>
          </w:p>
        </w:tc>
      </w:tr>
      <w:tr w:rsidR="00D64E20" w:rsidRPr="009920E7" w:rsidTr="00D64E20">
        <w:trPr>
          <w:trHeight w:val="37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D64E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Mętność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C9365F" w:rsidP="008C78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120</w:t>
            </w:r>
          </w:p>
        </w:tc>
      </w:tr>
      <w:tr w:rsidR="00D64E20" w:rsidRPr="009920E7" w:rsidTr="00D64E20">
        <w:trPr>
          <w:trHeight w:val="37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D64E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Chloroform + THM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C9365F" w:rsidP="008C78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50</w:t>
            </w:r>
          </w:p>
        </w:tc>
      </w:tr>
      <w:tr w:rsidR="00D64E20" w:rsidRPr="009920E7" w:rsidTr="00D64E20">
        <w:trPr>
          <w:trHeight w:val="37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D64E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Azotany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C9365F" w:rsidP="008C78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50</w:t>
            </w:r>
          </w:p>
        </w:tc>
      </w:tr>
      <w:tr w:rsidR="00D64E20" w:rsidRPr="009920E7" w:rsidTr="00D64E20">
        <w:trPr>
          <w:trHeight w:val="375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D64E20" w:rsidP="00D64E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Utlenialność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9920E7" w:rsidRDefault="00C9365F" w:rsidP="008C78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920E7">
              <w:rPr>
                <w:rFonts w:ascii="Times New Roman" w:eastAsia="Times New Roman" w:hAnsi="Times New Roman"/>
                <w:color w:val="000000"/>
                <w:lang w:eastAsia="pl-PL"/>
              </w:rPr>
              <w:t>120</w:t>
            </w:r>
          </w:p>
        </w:tc>
      </w:tr>
    </w:tbl>
    <w:p w:rsidR="00D64E20" w:rsidRPr="009920E7" w:rsidRDefault="00D64E20" w:rsidP="001926D2">
      <w:pPr>
        <w:rPr>
          <w:rFonts w:ascii="Times New Roman" w:hAnsi="Times New Roman"/>
        </w:rPr>
      </w:pPr>
    </w:p>
    <w:p w:rsidR="001926D2" w:rsidRDefault="001926D2" w:rsidP="001926D2"/>
    <w:sectPr w:rsidR="001926D2" w:rsidSect="00AD73B3">
      <w:pgSz w:w="11906" w:h="16838"/>
      <w:pgMar w:top="284" w:right="1418" w:bottom="284" w:left="1418" w:header="709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0E7" w:rsidRDefault="009920E7" w:rsidP="009920E7">
      <w:pPr>
        <w:spacing w:after="0" w:line="240" w:lineRule="auto"/>
      </w:pPr>
      <w:r>
        <w:separator/>
      </w:r>
    </w:p>
  </w:endnote>
  <w:endnote w:type="continuationSeparator" w:id="0">
    <w:p w:rsidR="009920E7" w:rsidRDefault="009920E7" w:rsidP="00992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0E7" w:rsidRDefault="009920E7" w:rsidP="009920E7">
      <w:pPr>
        <w:spacing w:after="0" w:line="240" w:lineRule="auto"/>
      </w:pPr>
      <w:r>
        <w:separator/>
      </w:r>
    </w:p>
  </w:footnote>
  <w:footnote w:type="continuationSeparator" w:id="0">
    <w:p w:rsidR="009920E7" w:rsidRDefault="009920E7" w:rsidP="00992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5574DE"/>
    <w:multiLevelType w:val="hybridMultilevel"/>
    <w:tmpl w:val="636E1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D05465"/>
    <w:multiLevelType w:val="hybridMultilevel"/>
    <w:tmpl w:val="7B8E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1FB"/>
    <w:rsid w:val="000A0747"/>
    <w:rsid w:val="001926D2"/>
    <w:rsid w:val="003454E0"/>
    <w:rsid w:val="006961FB"/>
    <w:rsid w:val="00735509"/>
    <w:rsid w:val="00756406"/>
    <w:rsid w:val="007C5720"/>
    <w:rsid w:val="008C7874"/>
    <w:rsid w:val="009920E7"/>
    <w:rsid w:val="00AD73B3"/>
    <w:rsid w:val="00B169FB"/>
    <w:rsid w:val="00B3558E"/>
    <w:rsid w:val="00B94EE6"/>
    <w:rsid w:val="00C9365F"/>
    <w:rsid w:val="00D6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4E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61FB"/>
    <w:pPr>
      <w:ind w:left="720"/>
      <w:contextualSpacing/>
    </w:pPr>
  </w:style>
  <w:style w:type="table" w:styleId="Tabela-Siatka">
    <w:name w:val="Table Grid"/>
    <w:basedOn w:val="Standardowy"/>
    <w:uiPriority w:val="59"/>
    <w:rsid w:val="00696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920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0E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920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0E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4E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61FB"/>
    <w:pPr>
      <w:ind w:left="720"/>
      <w:contextualSpacing/>
    </w:pPr>
  </w:style>
  <w:style w:type="table" w:styleId="Tabela-Siatka">
    <w:name w:val="Table Grid"/>
    <w:basedOn w:val="Standardowy"/>
    <w:uiPriority w:val="59"/>
    <w:rsid w:val="00696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920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0E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920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0E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9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7A6292CF</Template>
  <TotalTime>7</TotalTime>
  <Pages>2</Pages>
  <Words>706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Poltiming 101</Company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 Chmiel</dc:creator>
  <cp:lastModifiedBy>Krzysztof Włodarczyk</cp:lastModifiedBy>
  <cp:revision>13</cp:revision>
  <dcterms:created xsi:type="dcterms:W3CDTF">2018-04-19T09:42:00Z</dcterms:created>
  <dcterms:modified xsi:type="dcterms:W3CDTF">2018-04-19T10:45:00Z</dcterms:modified>
</cp:coreProperties>
</file>