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AAE" w:rsidRPr="00E37A8A" w:rsidRDefault="006F7295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Cz. III Załącznik nr 1.3</w:t>
      </w:r>
      <w:r w:rsidR="002D5AAE"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siwz 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...........................................................................                                                                           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(pieczęć, nazwa i dokładny adres wykonawcy)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37A8A">
        <w:rPr>
          <w:rFonts w:ascii="Times New Roman" w:eastAsia="Calibri" w:hAnsi="Times New Roman" w:cs="Times New Roman"/>
          <w:sz w:val="24"/>
          <w:szCs w:val="24"/>
        </w:rPr>
        <w:t>Osoba do kontaktu;……………………………………….…tel</w:t>
      </w:r>
      <w:r w:rsidR="00553937">
        <w:rPr>
          <w:rFonts w:ascii="Times New Roman" w:eastAsia="Calibri" w:hAnsi="Times New Roman" w:cs="Times New Roman"/>
          <w:sz w:val="24"/>
          <w:szCs w:val="24"/>
        </w:rPr>
        <w:t>.</w:t>
      </w:r>
      <w:r w:rsidRPr="00E37A8A">
        <w:rPr>
          <w:rFonts w:ascii="Times New Roman" w:eastAsia="Calibri" w:hAnsi="Times New Roman" w:cs="Times New Roman"/>
          <w:sz w:val="24"/>
          <w:szCs w:val="24"/>
        </w:rPr>
        <w:t>: ……………..………………</w:t>
      </w:r>
    </w:p>
    <w:p w:rsidR="002D5AAE" w:rsidRPr="00D74D55" w:rsidRDefault="002D5AAE" w:rsidP="002D5AA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(adres  e-mail)…………………………..………………………………………..……….……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</w:t>
      </w:r>
    </w:p>
    <w:p w:rsidR="002D5AAE" w:rsidRPr="00E37A8A" w:rsidRDefault="002D5AAE" w:rsidP="002D5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</w:t>
      </w:r>
    </w:p>
    <w:p w:rsidR="002D5AAE" w:rsidRPr="00E37A8A" w:rsidRDefault="002D5AAE" w:rsidP="002D5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Na: Usługi sprzątania i utrzymania czystości na terenie obiektów Miejskiego Ośrodka Sportu</w:t>
      </w:r>
      <w:r w:rsidR="005607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i Rekreacji w Kielcach w  2020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2D5AAE" w:rsidRPr="00E37A8A" w:rsidRDefault="002D5AAE" w:rsidP="002D5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F83616" w:rsidRDefault="006F7295" w:rsidP="00553937">
      <w:pPr>
        <w:spacing w:after="0" w:line="240" w:lineRule="auto"/>
        <w:rPr>
          <w:rFonts w:ascii="Times New Roman" w:eastAsia="Times New Roman" w:hAnsi="Times New Roman" w:cs="Times New Roman"/>
          <w:i/>
          <w:strike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Cz. III </w:t>
      </w:r>
      <w:r w:rsidRPr="006F7295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Świadczenie usług sprzątania i utrzymania czystości na terenie obiektów sportowo-rekreacyjnych MOSIR w Kielcach w obiekcie: Wielofunkcyjna Hala Sportowa przy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br/>
      </w:r>
      <w:r w:rsidRPr="006F7295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ul. Drogosza 2 w Kielcach  </w:t>
      </w:r>
    </w:p>
    <w:p w:rsidR="002D5AAE" w:rsidRPr="00E37A8A" w:rsidRDefault="002D5AAE" w:rsidP="002D5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D74D55" w:rsidRPr="00E37A8A" w:rsidRDefault="00D74D55" w:rsidP="00D74D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</w:t>
      </w:r>
    </w:p>
    <w:p w:rsidR="00D74D55" w:rsidRPr="00E37A8A" w:rsidRDefault="00D74D55" w:rsidP="00D74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.......................................................................................................................................................</w:t>
      </w:r>
    </w:p>
    <w:p w:rsidR="00D74D55" w:rsidRPr="00E37A8A" w:rsidRDefault="00D74D55" w:rsidP="00D74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firmy..........................................................................</w:t>
      </w:r>
    </w:p>
    <w:p w:rsidR="00D74D55" w:rsidRPr="00E37A8A" w:rsidRDefault="00D74D55" w:rsidP="00D74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D74D55" w:rsidRPr="00E37A8A" w:rsidRDefault="00D74D55" w:rsidP="00D74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4D55" w:rsidRPr="00E37A8A" w:rsidRDefault="00D74D55" w:rsidP="00D74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firmy/</w:t>
      </w:r>
    </w:p>
    <w:p w:rsidR="00D74D55" w:rsidRPr="00E37A8A" w:rsidRDefault="00D74D55" w:rsidP="00D74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firm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:.............................................................................................................................................</w:t>
      </w:r>
    </w:p>
    <w:p w:rsidR="00D74D55" w:rsidRPr="00E37A8A" w:rsidRDefault="00D74D55" w:rsidP="00D74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D74D55" w:rsidRPr="00E37A8A" w:rsidRDefault="00D74D55" w:rsidP="00D74D5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 </w:t>
      </w:r>
    </w:p>
    <w:p w:rsidR="00D74D55" w:rsidRPr="00E37A8A" w:rsidRDefault="00D74D55" w:rsidP="00D74D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4D55" w:rsidRPr="00E37A8A" w:rsidRDefault="00D74D55" w:rsidP="00D74D55">
      <w:pPr>
        <w:rPr>
          <w:rFonts w:ascii="Times New Roman" w:hAnsi="Times New Roman" w:cs="Times New Roman"/>
          <w:b/>
          <w:sz w:val="24"/>
          <w:szCs w:val="24"/>
        </w:rPr>
      </w:pPr>
      <w:r w:rsidRPr="00E37A8A">
        <w:rPr>
          <w:rFonts w:ascii="Times New Roman" w:hAnsi="Times New Roman" w:cs="Times New Roman"/>
          <w:sz w:val="24"/>
          <w:szCs w:val="24"/>
        </w:rPr>
        <w:t xml:space="preserve">1. Oferujemy wykonanie przedmiotu </w:t>
      </w:r>
      <w:r w:rsidRPr="00333F44">
        <w:rPr>
          <w:rFonts w:ascii="Times New Roman" w:hAnsi="Times New Roman" w:cs="Times New Roman"/>
          <w:sz w:val="24"/>
          <w:szCs w:val="24"/>
        </w:rPr>
        <w:t>zamówienia w zakresie objętym specyfikacją istotnych warunków zamówienia na cz. I</w:t>
      </w:r>
      <w:r>
        <w:rPr>
          <w:rFonts w:ascii="Times New Roman" w:hAnsi="Times New Roman" w:cs="Times New Roman"/>
          <w:sz w:val="24"/>
          <w:szCs w:val="24"/>
        </w:rPr>
        <w:t>II</w:t>
      </w:r>
      <w:r w:rsidRPr="00333F44">
        <w:rPr>
          <w:rFonts w:ascii="Times New Roman" w:hAnsi="Times New Roman" w:cs="Times New Roman"/>
          <w:sz w:val="24"/>
          <w:szCs w:val="24"/>
        </w:rPr>
        <w:t>. za cenę: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88"/>
      </w:tblGrid>
      <w:tr w:rsidR="00D74D55" w:rsidRPr="00E37A8A" w:rsidTr="006C78B5">
        <w:tc>
          <w:tcPr>
            <w:tcW w:w="9883" w:type="dxa"/>
          </w:tcPr>
          <w:p w:rsidR="00D74D55" w:rsidRPr="00E37A8A" w:rsidRDefault="00D74D55" w:rsidP="006C78B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7A8A"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</w:p>
          <w:p w:rsidR="00D74D55" w:rsidRPr="00E37A8A" w:rsidRDefault="00D74D55" w:rsidP="006C78B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7A8A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…</w:t>
            </w:r>
            <w:r w:rsidRPr="00E37A8A">
              <w:rPr>
                <w:rFonts w:ascii="Times New Roman" w:hAnsi="Times New Roman"/>
                <w:b/>
                <w:sz w:val="24"/>
                <w:szCs w:val="24"/>
              </w:rPr>
              <w:t>…………………………………………………….zł brutto (z VAT)</w:t>
            </w:r>
          </w:p>
        </w:tc>
      </w:tr>
    </w:tbl>
    <w:p w:rsidR="00D74D55" w:rsidRPr="00E37A8A" w:rsidRDefault="00D74D55" w:rsidP="00D74D5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74D55" w:rsidRDefault="00D74D55" w:rsidP="00D74D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 ....................................................................................................................................zł.</w:t>
      </w:r>
    </w:p>
    <w:p w:rsidR="00D74D55" w:rsidRDefault="00D74D55" w:rsidP="00D74D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obliczoną  wg następującej specyfikacji:</w:t>
      </w:r>
    </w:p>
    <w:p w:rsidR="00D74D55" w:rsidRPr="00E37A8A" w:rsidRDefault="00D74D55" w:rsidP="00D74D5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1060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131"/>
        <w:gridCol w:w="1548"/>
        <w:gridCol w:w="1716"/>
        <w:gridCol w:w="1693"/>
        <w:gridCol w:w="1191"/>
        <w:gridCol w:w="1621"/>
      </w:tblGrid>
      <w:tr w:rsidR="00046A08" w:rsidRPr="00E37A8A" w:rsidTr="00046A08">
        <w:trPr>
          <w:trHeight w:val="1079"/>
        </w:trPr>
        <w:tc>
          <w:tcPr>
            <w:tcW w:w="709" w:type="dxa"/>
          </w:tcPr>
          <w:p w:rsidR="00046A08" w:rsidRPr="00E37A8A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131" w:type="dxa"/>
          </w:tcPr>
          <w:p w:rsidR="00046A08" w:rsidRPr="00E37A8A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terenu</w:t>
            </w:r>
          </w:p>
        </w:tc>
        <w:tc>
          <w:tcPr>
            <w:tcW w:w="1548" w:type="dxa"/>
          </w:tcPr>
          <w:p w:rsidR="00046A08" w:rsidRPr="00E37A8A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za </w:t>
            </w:r>
          </w:p>
          <w:p w:rsidR="00046A08" w:rsidRPr="00E37A8A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 miesiąc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netto</w:t>
            </w:r>
          </w:p>
        </w:tc>
        <w:tc>
          <w:tcPr>
            <w:tcW w:w="1716" w:type="dxa"/>
          </w:tcPr>
          <w:p w:rsidR="00046A08" w:rsidRPr="00046A08" w:rsidRDefault="00046A08" w:rsidP="00046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46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</w:t>
            </w:r>
          </w:p>
          <w:p w:rsidR="00046A08" w:rsidRDefault="00046A08" w:rsidP="00046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46A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za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3 miesiące </w:t>
            </w:r>
          </w:p>
          <w:p w:rsidR="00046A08" w:rsidRDefault="00046A08" w:rsidP="00046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( poz.1) </w:t>
            </w:r>
          </w:p>
          <w:p w:rsidR="00046A08" w:rsidRPr="00E37A8A" w:rsidRDefault="00046A08" w:rsidP="00046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netto</w:t>
            </w:r>
          </w:p>
        </w:tc>
        <w:tc>
          <w:tcPr>
            <w:tcW w:w="1693" w:type="dxa"/>
            <w:tcBorders>
              <w:right w:val="single" w:sz="24" w:space="0" w:color="auto"/>
            </w:tcBorders>
          </w:tcPr>
          <w:p w:rsidR="00046A08" w:rsidRPr="00E37A8A" w:rsidRDefault="00046A08" w:rsidP="00046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za </w:t>
            </w:r>
          </w:p>
          <w:p w:rsidR="00046A08" w:rsidRDefault="00046A08" w:rsidP="00046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12 miesięcy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</w:t>
            </w:r>
            <w:r w:rsidRPr="00046A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( poz.2)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046A08" w:rsidRPr="00046A08" w:rsidRDefault="00046A08" w:rsidP="00046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46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netto</w:t>
            </w:r>
          </w:p>
        </w:tc>
        <w:tc>
          <w:tcPr>
            <w:tcW w:w="1191" w:type="dxa"/>
            <w:tcBorders>
              <w:right w:val="single" w:sz="24" w:space="0" w:color="auto"/>
            </w:tcBorders>
          </w:tcPr>
          <w:p w:rsidR="00046A08" w:rsidRPr="00D13A7A" w:rsidRDefault="00046A08" w:rsidP="008C3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13A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Stawka VAT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D13A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%</w:t>
            </w:r>
          </w:p>
        </w:tc>
        <w:tc>
          <w:tcPr>
            <w:tcW w:w="1621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046A08" w:rsidRPr="00E37A8A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Wartość za </w:t>
            </w:r>
          </w:p>
          <w:p w:rsidR="00046A08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12 miesięcy </w:t>
            </w:r>
          </w:p>
          <w:p w:rsidR="00046A08" w:rsidRPr="00E37A8A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(brutto )</w:t>
            </w:r>
          </w:p>
        </w:tc>
      </w:tr>
      <w:tr w:rsidR="00046A08" w:rsidRPr="00E37A8A" w:rsidTr="00046A08">
        <w:trPr>
          <w:trHeight w:val="269"/>
        </w:trPr>
        <w:tc>
          <w:tcPr>
            <w:tcW w:w="709" w:type="dxa"/>
          </w:tcPr>
          <w:p w:rsidR="00046A08" w:rsidRPr="00E37A8A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31" w:type="dxa"/>
          </w:tcPr>
          <w:p w:rsidR="00046A08" w:rsidRPr="00E37A8A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548" w:type="dxa"/>
          </w:tcPr>
          <w:p w:rsidR="00046A08" w:rsidRPr="00E37A8A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716" w:type="dxa"/>
          </w:tcPr>
          <w:p w:rsidR="00046A08" w:rsidRPr="00E37A8A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693" w:type="dxa"/>
            <w:tcBorders>
              <w:right w:val="single" w:sz="24" w:space="0" w:color="auto"/>
            </w:tcBorders>
          </w:tcPr>
          <w:p w:rsidR="00046A08" w:rsidRPr="00E37A8A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1191" w:type="dxa"/>
            <w:tcBorders>
              <w:right w:val="single" w:sz="24" w:space="0" w:color="auto"/>
            </w:tcBorders>
          </w:tcPr>
          <w:p w:rsidR="00046A08" w:rsidRPr="00E37A8A" w:rsidRDefault="00046A08" w:rsidP="008C3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621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046A08" w:rsidRPr="00E37A8A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6</w:t>
            </w:r>
          </w:p>
        </w:tc>
      </w:tr>
      <w:tr w:rsidR="00046A08" w:rsidRPr="00E37A8A" w:rsidTr="00046A08">
        <w:trPr>
          <w:trHeight w:val="648"/>
        </w:trPr>
        <w:tc>
          <w:tcPr>
            <w:tcW w:w="709" w:type="dxa"/>
          </w:tcPr>
          <w:p w:rsidR="00046A08" w:rsidRPr="00E37A8A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31" w:type="dxa"/>
          </w:tcPr>
          <w:p w:rsidR="00046A08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zewnętrzne</w:t>
            </w:r>
          </w:p>
          <w:p w:rsidR="00046A08" w:rsidRPr="00E37A8A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Odśnieżanie                       </w:t>
            </w:r>
            <w:r w:rsidRPr="00046A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( grudzień –luty</w:t>
            </w:r>
            <w:r w:rsidR="00942F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*</w:t>
            </w:r>
            <w:r w:rsidRPr="00046A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548" w:type="dxa"/>
          </w:tcPr>
          <w:p w:rsidR="00046A08" w:rsidRPr="00E37A8A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16" w:type="dxa"/>
          </w:tcPr>
          <w:p w:rsidR="00046A08" w:rsidRPr="00E37A8A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693" w:type="dxa"/>
            <w:tcBorders>
              <w:right w:val="single" w:sz="24" w:space="0" w:color="auto"/>
            </w:tcBorders>
          </w:tcPr>
          <w:p w:rsidR="00046A08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046A08" w:rsidRPr="00046A08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046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xxxxxxx</w:t>
            </w:r>
            <w:proofErr w:type="spellEnd"/>
          </w:p>
        </w:tc>
        <w:tc>
          <w:tcPr>
            <w:tcW w:w="1191" w:type="dxa"/>
            <w:tcBorders>
              <w:right w:val="single" w:sz="24" w:space="0" w:color="auto"/>
            </w:tcBorders>
          </w:tcPr>
          <w:p w:rsidR="00046A08" w:rsidRPr="00E37A8A" w:rsidRDefault="00046A08" w:rsidP="008C3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8%</w:t>
            </w:r>
          </w:p>
        </w:tc>
        <w:tc>
          <w:tcPr>
            <w:tcW w:w="1621" w:type="dxa"/>
            <w:tcBorders>
              <w:left w:val="single" w:sz="24" w:space="0" w:color="auto"/>
              <w:right w:val="single" w:sz="24" w:space="0" w:color="auto"/>
            </w:tcBorders>
          </w:tcPr>
          <w:p w:rsidR="00046A08" w:rsidRPr="00E37A8A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046A08" w:rsidRPr="00E37A8A" w:rsidTr="00046A08">
        <w:trPr>
          <w:trHeight w:val="701"/>
        </w:trPr>
        <w:tc>
          <w:tcPr>
            <w:tcW w:w="709" w:type="dxa"/>
          </w:tcPr>
          <w:p w:rsidR="00046A08" w:rsidRPr="00E37A8A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131" w:type="dxa"/>
          </w:tcPr>
          <w:p w:rsidR="00046A08" w:rsidRPr="00E37A8A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wewnętrzne</w:t>
            </w:r>
          </w:p>
        </w:tc>
        <w:tc>
          <w:tcPr>
            <w:tcW w:w="1548" w:type="dxa"/>
            <w:tcBorders>
              <w:bottom w:val="single" w:sz="18" w:space="0" w:color="auto"/>
            </w:tcBorders>
          </w:tcPr>
          <w:p w:rsidR="00046A08" w:rsidRPr="00E37A8A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16" w:type="dxa"/>
            <w:tcBorders>
              <w:bottom w:val="single" w:sz="18" w:space="0" w:color="auto"/>
            </w:tcBorders>
          </w:tcPr>
          <w:p w:rsidR="00046A08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046A08" w:rsidRPr="00046A08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046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xxxxxxx</w:t>
            </w:r>
            <w:proofErr w:type="spellEnd"/>
          </w:p>
        </w:tc>
        <w:tc>
          <w:tcPr>
            <w:tcW w:w="1693" w:type="dxa"/>
            <w:tcBorders>
              <w:bottom w:val="single" w:sz="18" w:space="0" w:color="auto"/>
              <w:right w:val="single" w:sz="24" w:space="0" w:color="auto"/>
            </w:tcBorders>
          </w:tcPr>
          <w:p w:rsidR="00046A08" w:rsidRPr="00E37A8A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91" w:type="dxa"/>
            <w:tcBorders>
              <w:right w:val="single" w:sz="24" w:space="0" w:color="auto"/>
            </w:tcBorders>
          </w:tcPr>
          <w:p w:rsidR="00046A08" w:rsidRPr="00E37A8A" w:rsidRDefault="00046A08" w:rsidP="008C3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1621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046A08" w:rsidRPr="00E37A8A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046A08" w:rsidRPr="00E37A8A" w:rsidTr="00942FD5">
        <w:trPr>
          <w:trHeight w:val="836"/>
        </w:trPr>
        <w:tc>
          <w:tcPr>
            <w:tcW w:w="709" w:type="dxa"/>
          </w:tcPr>
          <w:p w:rsidR="00046A08" w:rsidRPr="00E37A8A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131" w:type="dxa"/>
            <w:tcBorders>
              <w:right w:val="single" w:sz="18" w:space="0" w:color="auto"/>
            </w:tcBorders>
          </w:tcPr>
          <w:p w:rsidR="00046A08" w:rsidRPr="00E37A8A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Razem:</w:t>
            </w:r>
          </w:p>
        </w:tc>
        <w:tc>
          <w:tcPr>
            <w:tcW w:w="15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46A08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046A08" w:rsidRPr="00E37A8A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046A08" w:rsidRPr="00E37A8A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……………..</w:t>
            </w:r>
          </w:p>
        </w:tc>
        <w:tc>
          <w:tcPr>
            <w:tcW w:w="17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46A08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046A08" w:rsidRPr="00E37A8A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046A08" w:rsidRPr="00E37A8A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…….…………</w:t>
            </w:r>
          </w:p>
        </w:tc>
        <w:tc>
          <w:tcPr>
            <w:tcW w:w="1693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24" w:space="0" w:color="auto"/>
            </w:tcBorders>
          </w:tcPr>
          <w:p w:rsidR="00046A08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046A08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046A08" w:rsidRPr="00E37A8A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</w:t>
            </w:r>
          </w:p>
        </w:tc>
        <w:tc>
          <w:tcPr>
            <w:tcW w:w="1191" w:type="dxa"/>
            <w:tcBorders>
              <w:left w:val="single" w:sz="24" w:space="0" w:color="auto"/>
              <w:right w:val="single" w:sz="24" w:space="0" w:color="auto"/>
            </w:tcBorders>
          </w:tcPr>
          <w:p w:rsidR="00046A08" w:rsidRDefault="00046A08" w:rsidP="008C3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046A08" w:rsidRPr="00E37A8A" w:rsidRDefault="00046A08" w:rsidP="008C3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proofErr w:type="spellStart"/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xxxx</w:t>
            </w:r>
            <w:proofErr w:type="spellEnd"/>
          </w:p>
        </w:tc>
        <w:tc>
          <w:tcPr>
            <w:tcW w:w="1621" w:type="dxa"/>
            <w:tcBorders>
              <w:left w:val="single" w:sz="24" w:space="0" w:color="auto"/>
              <w:bottom w:val="single" w:sz="18" w:space="0" w:color="auto"/>
              <w:right w:val="single" w:sz="24" w:space="0" w:color="auto"/>
            </w:tcBorders>
          </w:tcPr>
          <w:p w:rsidR="00046A08" w:rsidRPr="00E37A8A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046A08" w:rsidRPr="00E37A8A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……………..</w:t>
            </w:r>
          </w:p>
          <w:p w:rsidR="00046A08" w:rsidRPr="00E37A8A" w:rsidRDefault="00046A08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942FD5" w:rsidRDefault="00942FD5" w:rsidP="00942FD5">
      <w:pPr>
        <w:spacing w:after="0" w:line="240" w:lineRule="auto"/>
        <w:outlineLvl w:val="0"/>
        <w:rPr>
          <w:rFonts w:ascii="Times New Roman" w:hAnsi="Times New Roman"/>
          <w:i/>
          <w:sz w:val="24"/>
          <w:szCs w:val="24"/>
          <w:lang w:eastAsia="pl-PL"/>
        </w:rPr>
      </w:pPr>
      <w:r w:rsidRPr="00EF030A">
        <w:rPr>
          <w:rFonts w:ascii="Times New Roman" w:hAnsi="Times New Roman"/>
          <w:i/>
          <w:sz w:val="24"/>
          <w:szCs w:val="24"/>
          <w:lang w:eastAsia="pl-PL"/>
        </w:rPr>
        <w:t>*) wymieniony okres jest okresem umownym na potrzeby wystawienia faktur miesięcznych.</w:t>
      </w:r>
    </w:p>
    <w:p w:rsidR="00942FD5" w:rsidRDefault="00942FD5" w:rsidP="00942FD5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EF030A">
        <w:rPr>
          <w:rFonts w:ascii="Times New Roman" w:hAnsi="Times New Roman"/>
          <w:sz w:val="24"/>
          <w:szCs w:val="24"/>
          <w:lang w:eastAsia="pl-PL"/>
        </w:rPr>
        <w:t xml:space="preserve">   </w:t>
      </w:r>
      <w:bookmarkStart w:id="0" w:name="_GoBack"/>
      <w:bookmarkEnd w:id="0"/>
    </w:p>
    <w:p w:rsidR="00D74D55" w:rsidRPr="00E37A8A" w:rsidRDefault="00D74D55" w:rsidP="00D74D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4D55" w:rsidRPr="004A0B76" w:rsidRDefault="00D74D55" w:rsidP="00D74D55">
      <w:pPr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E37A8A">
        <w:rPr>
          <w:rFonts w:ascii="Times New Roman" w:hAnsi="Times New Roman" w:cs="Times New Roman"/>
          <w:sz w:val="24"/>
          <w:szCs w:val="24"/>
        </w:rPr>
        <w:t>2.  Zgodnie z art. 36 ust. 4 ustawy z dnia 29 stycznia 2004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7A8A">
        <w:rPr>
          <w:rFonts w:ascii="Times New Roman" w:hAnsi="Times New Roman" w:cs="Times New Roman"/>
          <w:sz w:val="24"/>
          <w:szCs w:val="24"/>
        </w:rPr>
        <w:t xml:space="preserve">r. Prawo zamówień publicznych oświadczam/y, że: </w:t>
      </w:r>
      <w:r w:rsidRPr="00E37A8A">
        <w:rPr>
          <w:rFonts w:ascii="Times New Roman" w:hAnsi="Times New Roman" w:cs="Times New Roman"/>
          <w:b/>
          <w:sz w:val="24"/>
          <w:szCs w:val="24"/>
        </w:rPr>
        <w:t xml:space="preserve">zamierzamy  powierzyć do wykonania  określony zakres zamówienia następującym podwykonawcom </w:t>
      </w:r>
      <w:r w:rsidRPr="00E37A8A">
        <w:rPr>
          <w:rFonts w:ascii="Times New Roman" w:hAnsi="Times New Roman" w:cs="Times New Roman"/>
          <w:b/>
          <w:sz w:val="24"/>
          <w:szCs w:val="24"/>
          <w:vertAlign w:val="superscript"/>
        </w:rPr>
        <w:t>**)</w:t>
      </w:r>
      <w:r w:rsidRPr="00E37A8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072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3827"/>
        <w:gridCol w:w="4252"/>
      </w:tblGrid>
      <w:tr w:rsidR="00D74D55" w:rsidRPr="00E37A8A" w:rsidTr="006C78B5">
        <w:trPr>
          <w:cantSplit/>
          <w:trHeight w:val="469"/>
        </w:trPr>
        <w:tc>
          <w:tcPr>
            <w:tcW w:w="993" w:type="dxa"/>
            <w:vAlign w:val="center"/>
          </w:tcPr>
          <w:p w:rsidR="00D74D55" w:rsidRPr="00E37A8A" w:rsidRDefault="00D74D55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827" w:type="dxa"/>
            <w:vAlign w:val="center"/>
          </w:tcPr>
          <w:p w:rsidR="00D74D55" w:rsidRPr="00E37A8A" w:rsidRDefault="00D74D55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 części zamówienia przewidzianego dla podwykonawcy.</w:t>
            </w:r>
          </w:p>
        </w:tc>
        <w:tc>
          <w:tcPr>
            <w:tcW w:w="4252" w:type="dxa"/>
          </w:tcPr>
          <w:p w:rsidR="00D74D55" w:rsidRPr="00E37A8A" w:rsidRDefault="00D74D55" w:rsidP="006C7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Podwykonawcy </w:t>
            </w:r>
          </w:p>
        </w:tc>
      </w:tr>
      <w:tr w:rsidR="00D74D55" w:rsidRPr="00E37A8A" w:rsidTr="006C78B5">
        <w:trPr>
          <w:cantSplit/>
          <w:trHeight w:val="271"/>
        </w:trPr>
        <w:tc>
          <w:tcPr>
            <w:tcW w:w="993" w:type="dxa"/>
            <w:vAlign w:val="center"/>
          </w:tcPr>
          <w:p w:rsidR="00D74D55" w:rsidRPr="00E37A8A" w:rsidRDefault="00D74D55" w:rsidP="006C7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74D55" w:rsidRPr="00E37A8A" w:rsidRDefault="00D74D55" w:rsidP="006C7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  <w:vAlign w:val="center"/>
          </w:tcPr>
          <w:p w:rsidR="00D74D55" w:rsidRPr="00E37A8A" w:rsidRDefault="00D74D55" w:rsidP="006C7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52" w:type="dxa"/>
          </w:tcPr>
          <w:p w:rsidR="00D74D55" w:rsidRPr="00E37A8A" w:rsidRDefault="00D74D55" w:rsidP="006C7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74D55" w:rsidRPr="00E37A8A" w:rsidRDefault="00D74D55" w:rsidP="00D74D55">
      <w:pPr>
        <w:spacing w:after="0"/>
        <w:rPr>
          <w:rFonts w:ascii="Times New Roman" w:hAnsi="Times New Roman" w:cs="Times New Roman"/>
          <w:b/>
          <w:sz w:val="24"/>
          <w:szCs w:val="24"/>
          <w:vertAlign w:val="superscript"/>
        </w:rPr>
      </w:pPr>
    </w:p>
    <w:p w:rsidR="00D74D55" w:rsidRPr="00E37A8A" w:rsidRDefault="00D74D55" w:rsidP="00D74D55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37A8A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**) </w:t>
      </w:r>
      <w:r w:rsidRPr="00E37A8A">
        <w:rPr>
          <w:rFonts w:ascii="Times New Roman" w:hAnsi="Times New Roman" w:cs="Times New Roman"/>
          <w:i/>
          <w:sz w:val="24"/>
          <w:szCs w:val="24"/>
        </w:rPr>
        <w:t xml:space="preserve"> o ile dotyczy</w:t>
      </w:r>
    </w:p>
    <w:p w:rsidR="00D74D55" w:rsidRPr="00E37A8A" w:rsidRDefault="00D74D55" w:rsidP="00D74D55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Wskazujemy dostępność odpisu z właściwego rejestru lub z centralnej ewidencji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i informacji o działalności gospodarczej w formie elektronicznej pod następującym adresem internetowym:</w:t>
      </w:r>
    </w:p>
    <w:p w:rsidR="00D74D55" w:rsidRPr="00E37A8A" w:rsidRDefault="00942FD5" w:rsidP="00D74D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history="1">
        <w:r w:rsidR="00D74D55" w:rsidRPr="00E37A8A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https://ems.ms.gov.pl</w:t>
        </w:r>
      </w:hyperlink>
      <w:r w:rsidR="00D74D55"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dla odpisu z Krajowego Rejestru Sądowego</w:t>
      </w:r>
      <w:r w:rsidR="00D74D55"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1)</w:t>
      </w:r>
    </w:p>
    <w:p w:rsidR="00D74D55" w:rsidRPr="00E37A8A" w:rsidRDefault="00942FD5" w:rsidP="00D74D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8" w:history="1">
        <w:r w:rsidR="00D74D55" w:rsidRPr="00E37A8A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https://www.ceidg.gov.pl</w:t>
        </w:r>
      </w:hyperlink>
      <w:r w:rsidR="00D74D55"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dla odpisu z CEDiIG</w:t>
      </w:r>
      <w:r w:rsidR="00D74D55"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3)</w:t>
      </w:r>
    </w:p>
    <w:p w:rsidR="00D74D55" w:rsidRPr="00E37A8A" w:rsidRDefault="00D74D55" w:rsidP="00D74D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https://…………………………. - inny dokument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3)</w:t>
      </w:r>
    </w:p>
    <w:p w:rsidR="00D74D55" w:rsidRPr="00E37A8A" w:rsidRDefault="00D74D55" w:rsidP="00D74D55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D74D55" w:rsidRPr="007F1BC6" w:rsidRDefault="00D74D55" w:rsidP="00D74D55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7F1BC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1)</w:t>
      </w:r>
      <w:r w:rsidRPr="007F1BC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niepotrzebne skreślić </w:t>
      </w:r>
    </w:p>
    <w:p w:rsidR="00D74D55" w:rsidRPr="00E37A8A" w:rsidRDefault="00D74D55" w:rsidP="00D74D55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:rsidR="00D74D55" w:rsidRPr="00E37A8A" w:rsidRDefault="00D74D55" w:rsidP="00D74D55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4. Informujemy, że:</w:t>
      </w:r>
    </w:p>
    <w:p w:rsidR="00D74D55" w:rsidRPr="00E37A8A" w:rsidRDefault="00D74D55" w:rsidP="00D74D55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wybór oferty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będzie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prowadzić do powstania u Zamawiającego obowiązku podatkowego.</w:t>
      </w:r>
    </w:p>
    <w:p w:rsidR="00D74D55" w:rsidRPr="00E37A8A" w:rsidRDefault="00D74D55" w:rsidP="00D74D55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wybór oferty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będzie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prowadzić do powstania u Zamawiającego obowiązku podatkowego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odniesieniu do następujących towarów / usług (w zależności od przedmiotu zamówienia)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2)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………………………………………………………………………………………………….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towarów / usług (w zależności od przedmiotu zamówienia) powodująca obowiązek podatkowy u Zamawiającego to ……………….. zł netto.</w:t>
      </w:r>
    </w:p>
    <w:p w:rsidR="00D74D55" w:rsidRPr="00E37A8A" w:rsidRDefault="00D74D55" w:rsidP="00D74D55">
      <w:pPr>
        <w:spacing w:after="0" w:line="240" w:lineRule="auto"/>
        <w:ind w:left="426" w:right="-28" w:hanging="142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 xml:space="preserve">2) 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Dotyczy Wykonawców, których oferty będą generować obowiązek doliczania wartości podatku VAT do wartości netto oferty, tj. w przypadku:</w:t>
      </w:r>
    </w:p>
    <w:p w:rsidR="00D74D55" w:rsidRPr="00E37A8A" w:rsidRDefault="00D74D55" w:rsidP="00D74D55">
      <w:pPr>
        <w:numPr>
          <w:ilvl w:val="0"/>
          <w:numId w:val="3"/>
        </w:numPr>
        <w:spacing w:after="0" w:line="240" w:lineRule="auto"/>
        <w:ind w:left="567" w:right="-28" w:hanging="141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wewnątrzwspólnotowego nabycia towarów,</w:t>
      </w:r>
    </w:p>
    <w:p w:rsidR="00D74D55" w:rsidRPr="00E37A8A" w:rsidRDefault="00D74D55" w:rsidP="00D74D55">
      <w:pPr>
        <w:numPr>
          <w:ilvl w:val="0"/>
          <w:numId w:val="3"/>
        </w:numPr>
        <w:spacing w:after="0" w:line="240" w:lineRule="auto"/>
        <w:ind w:left="567" w:right="-28" w:hanging="141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mechanizmu odwróconego obciążenia, o którym mowa w art. 17 ust. 1 pkt 7 ustawy o podatku od towarów i usług,</w:t>
      </w:r>
    </w:p>
    <w:p w:rsidR="00D74D55" w:rsidRPr="00E37A8A" w:rsidRDefault="00D74D55" w:rsidP="00D74D55">
      <w:pPr>
        <w:numPr>
          <w:ilvl w:val="0"/>
          <w:numId w:val="3"/>
        </w:numPr>
        <w:spacing w:after="240" w:line="240" w:lineRule="auto"/>
        <w:ind w:left="709" w:right="-28" w:hanging="284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importu usług lub importu towarów, z którymi wiąże się obowiązek doliczenia przez Zamawiającego przy porównywaniu cen ofertowych podatku VAT.</w:t>
      </w:r>
    </w:p>
    <w:p w:rsidR="00D74D55" w:rsidRPr="00E37A8A" w:rsidRDefault="00D74D55" w:rsidP="00D74D55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Informuję, że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jestem / nie jestem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(niepotrzebne skreślić)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małym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/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średnim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37A8A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>)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przedsiębiorcą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74D55" w:rsidRPr="00E37A8A" w:rsidRDefault="00D74D55" w:rsidP="00D74D55">
      <w:pPr>
        <w:spacing w:after="0" w:line="240" w:lineRule="auto"/>
        <w:ind w:left="284" w:right="-2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color w:val="000000"/>
          <w:sz w:val="20"/>
          <w:szCs w:val="20"/>
          <w:vertAlign w:val="superscript"/>
          <w:lang w:eastAsia="pl-PL"/>
        </w:rPr>
        <w:t>3)</w:t>
      </w:r>
      <w:r w:rsidRPr="00E37A8A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  <w:t xml:space="preserve"> Małe przedsiębiorstwo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: przedsiębiorstwo, które zatrudnia mniej niż 50 osób i którego roczny obrót lub roczna sum bilansowa nie przekracza 10 milionów EUR.</w:t>
      </w:r>
    </w:p>
    <w:p w:rsidR="00D74D55" w:rsidRPr="00E37A8A" w:rsidRDefault="00D74D55" w:rsidP="00D74D55">
      <w:pPr>
        <w:spacing w:after="240" w:line="240" w:lineRule="auto"/>
        <w:ind w:left="284" w:right="-28"/>
        <w:jc w:val="both"/>
        <w:rPr>
          <w:rFonts w:ascii="Times New Roman" w:eastAsia="Calibri" w:hAnsi="Times New Roman" w:cs="Times New Roman"/>
          <w:i/>
          <w:sz w:val="20"/>
          <w:szCs w:val="20"/>
          <w:lang w:eastAsia="en-GB"/>
        </w:rPr>
      </w:pPr>
      <w:r w:rsidRPr="00E37A8A">
        <w:rPr>
          <w:rFonts w:ascii="Times New Roman" w:eastAsia="Calibri" w:hAnsi="Times New Roman" w:cs="Times New Roman"/>
          <w:b/>
          <w:i/>
          <w:sz w:val="20"/>
          <w:szCs w:val="20"/>
          <w:lang w:val="x-none" w:eastAsia="en-GB"/>
        </w:rPr>
        <w:t>Średnie przedsiębiorstwa</w:t>
      </w:r>
      <w:r w:rsidRPr="00E37A8A">
        <w:rPr>
          <w:rFonts w:ascii="Times New Roman" w:eastAsia="Calibri" w:hAnsi="Times New Roman" w:cs="Times New Roman"/>
          <w:i/>
          <w:sz w:val="20"/>
          <w:szCs w:val="20"/>
          <w:lang w:val="x-none" w:eastAsia="en-GB"/>
        </w:rPr>
        <w:t>: przedsiębiorstwa, które nie są mikroprzedsiębiorstwami ani małymi przedsiębiorstwami</w:t>
      </w:r>
      <w:r w:rsidRPr="00E37A8A">
        <w:rPr>
          <w:rFonts w:ascii="Times New Roman" w:eastAsia="Calibri" w:hAnsi="Times New Roman" w:cs="Times New Roman"/>
          <w:b/>
          <w:i/>
          <w:sz w:val="20"/>
          <w:szCs w:val="20"/>
          <w:lang w:val="x-none" w:eastAsia="en-GB"/>
        </w:rPr>
        <w:t xml:space="preserve"> </w:t>
      </w:r>
      <w:r w:rsidRPr="00E37A8A">
        <w:rPr>
          <w:rFonts w:ascii="Times New Roman" w:eastAsia="Calibri" w:hAnsi="Times New Roman" w:cs="Times New Roman"/>
          <w:i/>
          <w:sz w:val="20"/>
          <w:szCs w:val="20"/>
          <w:lang w:val="x-none" w:eastAsia="en-GB"/>
        </w:rPr>
        <w:t>i które zatrudniają mniej niż 250 osób i których roczny obrót nie przekracza 50 milionów EUR lub roczna suma bilansowa nie przekracza 43 milionów EUR.</w:t>
      </w:r>
    </w:p>
    <w:p w:rsidR="00D74D55" w:rsidRPr="00B80057" w:rsidRDefault="00D74D55" w:rsidP="00D74D55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B8005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Oświadczam/y, że codzienne i okresowe czynności sprzątania, mycia, porządkowania terenu i utrzymania czystości w obiektach Zamawiającego powierzymy pracownikom zatrudnionym przez Wykonawcę lub Podwykonawcę na podstawie umowy o pracę  w liczbie odpowiedniej do należytego wykonania zamówienia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poszczególnych obiektach.</w:t>
      </w:r>
    </w:p>
    <w:p w:rsidR="00D74D55" w:rsidRPr="00E37A8A" w:rsidRDefault="00D74D55" w:rsidP="00D74D55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7. Uważamy się za związanych niniejszą ofertą przez okres 30 dni od upływu terminu do składania ofert.</w:t>
      </w:r>
    </w:p>
    <w:p w:rsidR="00D74D55" w:rsidRPr="00E37A8A" w:rsidRDefault="00D74D55" w:rsidP="00D74D55">
      <w:pPr>
        <w:tabs>
          <w:tab w:val="left" w:pos="426"/>
        </w:tabs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8. Oświadczamy, że zapoznaliśmy się z warunkami specyfikacji istotnych warunków zamówienia i przyjmujemy je bez zastrzeżeń.</w:t>
      </w:r>
    </w:p>
    <w:p w:rsidR="00D74D55" w:rsidRPr="00E37A8A" w:rsidRDefault="00D74D55" w:rsidP="00D74D55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9. Oświadczamy, że uzyskaliśmy informacje niezbędne do prawidłowego przygotowania oferty.</w:t>
      </w:r>
    </w:p>
    <w:p w:rsidR="00D74D55" w:rsidRPr="00E37A8A" w:rsidRDefault="00D74D55" w:rsidP="00D74D55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10. Oświadczamy, że wzór umowy stanowiący Załącznik nr 4 do </w:t>
      </w:r>
      <w:proofErr w:type="spellStart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został przez nas zaakceptowany i zobowiązujemy się w przypadku wyboru naszej oferty do zawarcia umowy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na wymienionych w niej warunkach, w miejscu i terminie wyznaczonym przez Zamawiającego.</w:t>
      </w:r>
    </w:p>
    <w:p w:rsidR="00D74D55" w:rsidRPr="004A0B76" w:rsidRDefault="00D74D55" w:rsidP="00D74D55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11. Informacje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i dokumenty zawarte na stronach nr od ___ do ____  stanowią </w:t>
      </w:r>
      <w:r w:rsidRPr="00E37A8A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tajemnicę  przedsiębiorstwa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w rozumieniu przepisów o zwalczaniu nieuczciwej konkurencji i zastrzegamy, że nie  mogą być udostępniane. </w:t>
      </w:r>
      <w:r w:rsidRPr="00E37A8A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Uzasadnienie zastrzeżenia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ww. dokumentów i informacji jako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tajemnicy przedsiębiorstwa  zostało zawarte na stronach nr od ___ do ___. </w:t>
      </w:r>
    </w:p>
    <w:p w:rsidR="00D74D55" w:rsidRPr="00E37A8A" w:rsidRDefault="00D74D55" w:rsidP="00D74D55">
      <w:pPr>
        <w:tabs>
          <w:tab w:val="left" w:pos="426"/>
        </w:tabs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12. Pod groźbą odpowiedzialności karnej oświadczamy, że załączone do oferty dokumenty opisują     stan faktyczny i prawny aktualny na dzień złożenia oferty (art. 297 kk).</w:t>
      </w:r>
    </w:p>
    <w:p w:rsidR="00D74D55" w:rsidRPr="00E37A8A" w:rsidRDefault="00D74D55" w:rsidP="00D74D55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napToGrid w:val="0"/>
          <w:spacing w:val="-4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13. Wszelką</w:t>
      </w:r>
      <w:r w:rsidRPr="00E37A8A">
        <w:rPr>
          <w:rFonts w:ascii="Times New Roman" w:eastAsia="Times New Roman" w:hAnsi="Times New Roman" w:cs="Times New Roman"/>
          <w:snapToGrid w:val="0"/>
          <w:spacing w:val="-4"/>
          <w:sz w:val="24"/>
          <w:szCs w:val="24"/>
          <w:lang w:eastAsia="pl-PL"/>
        </w:rPr>
        <w:t xml:space="preserve"> korespondencję w sprawie niniejszego postępowania należy kierować na: poniższy adres:</w:t>
      </w:r>
    </w:p>
    <w:p w:rsidR="00D74D55" w:rsidRPr="00E37A8A" w:rsidRDefault="00D74D55" w:rsidP="00D74D55">
      <w:pPr>
        <w:widowControl w:val="0"/>
        <w:tabs>
          <w:tab w:val="num" w:pos="426"/>
        </w:tabs>
        <w:spacing w:after="0" w:line="360" w:lineRule="auto"/>
        <w:ind w:left="426" w:right="-3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>…………………………………………................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>.......................................................</w:t>
      </w:r>
    </w:p>
    <w:p w:rsidR="00D74D55" w:rsidRPr="00E37A8A" w:rsidRDefault="00D74D55" w:rsidP="00D74D55">
      <w:pPr>
        <w:widowControl w:val="0"/>
        <w:tabs>
          <w:tab w:val="num" w:pos="0"/>
        </w:tabs>
        <w:spacing w:after="0" w:line="240" w:lineRule="auto"/>
        <w:ind w:left="426" w:right="-3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  <w:proofErr w:type="spellStart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tel</w:t>
      </w:r>
      <w:proofErr w:type="spellEnd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…………………..………, e-mail …………..….@........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4)</w:t>
      </w:r>
    </w:p>
    <w:p w:rsidR="00D74D55" w:rsidRPr="00E37A8A" w:rsidRDefault="00D74D55" w:rsidP="00D74D55">
      <w:pPr>
        <w:widowControl w:val="0"/>
        <w:spacing w:after="0" w:line="240" w:lineRule="auto"/>
        <w:ind w:left="720" w:right="-30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D74D55" w:rsidRPr="00E37A8A" w:rsidRDefault="00D74D55" w:rsidP="00D74D55">
      <w:pPr>
        <w:tabs>
          <w:tab w:val="left" w:pos="284"/>
        </w:tabs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pacing w:val="-4"/>
          <w:sz w:val="20"/>
          <w:szCs w:val="20"/>
          <w:vertAlign w:val="superscript"/>
          <w:lang w:eastAsia="pl-PL"/>
        </w:rPr>
        <w:t xml:space="preserve">4) </w:t>
      </w:r>
      <w:r w:rsidRPr="00E37A8A"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  <w:t xml:space="preserve">Prosimy o podanie nr fax-u lub adresu e-mail, ponieważ zgodnie z zapisami </w:t>
      </w:r>
      <w:proofErr w:type="spellStart"/>
      <w:r w:rsidRPr="00E37A8A"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  <w:t>siwz</w:t>
      </w:r>
      <w:proofErr w:type="spellEnd"/>
      <w:r w:rsidRPr="00E37A8A"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  <w:t xml:space="preserve">, przyjętą przez Zamawiającego formą porozumiewania się z  Wykonawcami oprócz pisemnej jest droga elektroniczna </w:t>
      </w:r>
    </w:p>
    <w:p w:rsidR="00D74D55" w:rsidRPr="00E37A8A" w:rsidRDefault="00D74D55" w:rsidP="00D74D55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74D55" w:rsidRDefault="00D74D55" w:rsidP="00D74D55">
      <w:pPr>
        <w:pStyle w:val="Akapitzlist"/>
        <w:numPr>
          <w:ilvl w:val="0"/>
          <w:numId w:val="5"/>
        </w:numPr>
        <w:spacing w:after="0" w:line="240" w:lineRule="auto"/>
        <w:ind w:left="426" w:right="-3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4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Oświadczam, że wypełniłem obowiązki informacyjne przewidziane w art. 13 lub art. 14 rozporządzenia Parlamentu Europejskiego i Rady (UE) 2016/679 z dnia 27 kwietn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ia 2016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  <w:r w:rsidRPr="00AF4626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proofErr w:type="spellEnd"/>
      <w:r w:rsidRPr="00AF4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sprawie ochrony osób fizycznych w związku z przetwarzaniem danych osobowych i w sprawie swobodnego przepływu takich danych oraz uchylenia dyrektywy 95/46/WE (ogólne rozporządzenie o ochronie danych) (Dz. Urz. UE L 119 z 04.05.2016, str. 1), dalej RODO, wobec osób fizycznych, od których dane osobowe bezpośrednio lub pośrednio pozyskałem w celu ubiegania się o udzielenie zamówienia publiczn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ego w niniejszym postępowaniu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D74D55" w:rsidRPr="00AF4626" w:rsidRDefault="00D74D55" w:rsidP="00D74D55">
      <w:pPr>
        <w:pStyle w:val="Akapitzlist"/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4D55" w:rsidRPr="00AF4626" w:rsidRDefault="00D74D55" w:rsidP="00D74D55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5</w:t>
      </w:r>
      <w:r w:rsidRPr="00AF462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) W przypadku, gdy Wykonawca nie przekazuje danych osobowych innych niż bezpośrednio jego dotyczących lub zachodzi wyłączenie stosowania obowiązku informacyjnego, stosownie do art. 13 ust. 4 lub art. 14 ust. 5 RODO - treści oświadczenia wykonawca nie składa np. przez jego wykreślenie</w:t>
      </w:r>
      <w:r w:rsidRPr="00AF462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74D55" w:rsidRPr="00AF4626" w:rsidRDefault="00D74D55" w:rsidP="00D74D55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4D55" w:rsidRPr="007F1BC6" w:rsidRDefault="00D74D55" w:rsidP="00D74D55">
      <w:pPr>
        <w:pStyle w:val="Akapitzlist"/>
        <w:numPr>
          <w:ilvl w:val="0"/>
          <w:numId w:val="5"/>
        </w:numPr>
        <w:spacing w:after="0" w:line="240" w:lineRule="auto"/>
        <w:ind w:right="-3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BC6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Załącznikami do niniejszej oferty są:</w:t>
      </w:r>
    </w:p>
    <w:p w:rsidR="00D74D55" w:rsidRPr="00E37A8A" w:rsidRDefault="00D74D55" w:rsidP="00D74D55">
      <w:pPr>
        <w:spacing w:after="0" w:line="240" w:lineRule="auto"/>
        <w:ind w:left="284"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4D55" w:rsidRPr="00E37A8A" w:rsidRDefault="00D74D55" w:rsidP="00D74D55">
      <w:pPr>
        <w:spacing w:after="0" w:line="240" w:lineRule="auto"/>
        <w:ind w:left="284" w:right="-3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1) Zestawi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enie ofertowe – zał. nr 1.1</w:t>
      </w:r>
    </w:p>
    <w:p w:rsidR="00D74D55" w:rsidRDefault="00D74D55" w:rsidP="00D74D55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4D55" w:rsidRPr="00E37A8A" w:rsidRDefault="00D74D55" w:rsidP="00D74D55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…………………………………………………………………………</w:t>
      </w:r>
    </w:p>
    <w:p w:rsidR="00D74D55" w:rsidRPr="00E37A8A" w:rsidRDefault="00D74D55" w:rsidP="00D74D55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</w:t>
      </w:r>
    </w:p>
    <w:p w:rsidR="00D74D55" w:rsidRPr="00E37A8A" w:rsidRDefault="00D74D55" w:rsidP="00D74D55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</w:t>
      </w:r>
    </w:p>
    <w:p w:rsidR="00D74D55" w:rsidRDefault="00D74D55" w:rsidP="00D74D55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74D55" w:rsidRDefault="00D74D55" w:rsidP="00D74D55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……………………………………………………………………</w:t>
      </w:r>
    </w:p>
    <w:p w:rsidR="00D74D55" w:rsidRPr="00E37A8A" w:rsidRDefault="00D74D55" w:rsidP="00D74D55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4D55" w:rsidRDefault="00D74D55" w:rsidP="00D74D55">
      <w:pPr>
        <w:pStyle w:val="Akapitzlist"/>
        <w:numPr>
          <w:ilvl w:val="0"/>
          <w:numId w:val="5"/>
        </w:numPr>
        <w:spacing w:after="0" w:line="240" w:lineRule="auto"/>
        <w:ind w:right="-3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BC6">
        <w:rPr>
          <w:rFonts w:ascii="Times New Roman" w:eastAsia="Times New Roman" w:hAnsi="Times New Roman" w:cs="Times New Roman"/>
          <w:sz w:val="24"/>
          <w:szCs w:val="24"/>
          <w:lang w:eastAsia="pl-PL"/>
        </w:rPr>
        <w:t>Oferta nasza wraz z załącznikami obejmuje ........... kolejno ponumerowanych stron.</w:t>
      </w:r>
    </w:p>
    <w:p w:rsidR="00D74D55" w:rsidRPr="00B80057" w:rsidRDefault="00D74D55" w:rsidP="00D74D55">
      <w:pPr>
        <w:pStyle w:val="Akapitzlist"/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4D55" w:rsidRDefault="00D74D55" w:rsidP="00D74D55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lang w:eastAsia="pl-PL"/>
        </w:rPr>
      </w:pPr>
    </w:p>
    <w:p w:rsidR="00D74D55" w:rsidRPr="00E37A8A" w:rsidRDefault="00D74D55" w:rsidP="00D74D55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lang w:eastAsia="pl-PL"/>
        </w:rPr>
      </w:pPr>
    </w:p>
    <w:p w:rsidR="00D74D55" w:rsidRPr="00E37A8A" w:rsidRDefault="00D74D55" w:rsidP="00D74D55">
      <w:pPr>
        <w:tabs>
          <w:tab w:val="left" w:pos="5100"/>
        </w:tabs>
        <w:spacing w:after="0" w:line="240" w:lineRule="auto"/>
        <w:ind w:right="-3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………………………..                                              ………………………………………………                   </w:t>
      </w:r>
    </w:p>
    <w:p w:rsidR="00D74D55" w:rsidRPr="00E37A8A" w:rsidRDefault="00D74D55" w:rsidP="00D74D55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Miejscowość, data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E37A8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podpis/y osoby/osób upoważnionej/</w:t>
      </w:r>
      <w:proofErr w:type="spellStart"/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ych</w:t>
      </w:r>
      <w:proofErr w:type="spellEnd"/>
    </w:p>
    <w:p w:rsidR="00D74D55" w:rsidRDefault="00D74D55" w:rsidP="00D74D55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do   reprezentowania Wykonawcy/</w:t>
      </w:r>
      <w:proofErr w:type="spellStart"/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ców</w:t>
      </w:r>
      <w:proofErr w:type="spellEnd"/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6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)</w:t>
      </w:r>
    </w:p>
    <w:p w:rsidR="00D74D55" w:rsidRDefault="00D74D55" w:rsidP="00D74D55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</w:pPr>
    </w:p>
    <w:p w:rsidR="00D74D55" w:rsidRDefault="00D74D55" w:rsidP="00D74D55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</w:pPr>
    </w:p>
    <w:p w:rsidR="00D74D55" w:rsidRDefault="00D74D55" w:rsidP="00D74D55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</w:pPr>
    </w:p>
    <w:p w:rsidR="00D74D55" w:rsidRPr="00E37A8A" w:rsidRDefault="00D74D55" w:rsidP="00D74D5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74D55" w:rsidRPr="007F1BC6" w:rsidRDefault="00D74D55" w:rsidP="00D74D55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6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)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 xml:space="preserve">zgodnie z zapisami </w:t>
      </w:r>
      <w:proofErr w:type="spellStart"/>
      <w:r w:rsidRPr="00E37A8A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>siwz</w:t>
      </w:r>
      <w:proofErr w:type="spellEnd"/>
      <w:r w:rsidRPr="00E37A8A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 xml:space="preserve">, </w:t>
      </w:r>
      <w:r w:rsidRPr="00E37A8A">
        <w:rPr>
          <w:rFonts w:ascii="Times New Roman" w:eastAsia="Times New Roman" w:hAnsi="Times New Roman" w:cs="Times New Roman"/>
          <w:b/>
          <w:i/>
          <w:spacing w:val="-2"/>
          <w:sz w:val="20"/>
          <w:szCs w:val="20"/>
          <w:lang w:eastAsia="pl-PL"/>
        </w:rPr>
        <w:t>podpisem jest</w:t>
      </w:r>
      <w:r w:rsidRPr="00E37A8A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>: złożony własnoręcznie znak, z którego można odczytać imię i nazwisko podpisującego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a jeżeli własnoręczny znak jest nieczytelny lub nie zawiera imienia i nazwiska to musi być on uzupełniony napisem  (np. w formie odcisku stempla), z którego można odczytać imię i nazwisko podpisującego</w:t>
      </w:r>
    </w:p>
    <w:p w:rsidR="00C340B5" w:rsidRPr="002208AF" w:rsidRDefault="00C340B5" w:rsidP="002208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340B5" w:rsidRPr="002208AF" w:rsidSect="00F8361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D3904"/>
    <w:multiLevelType w:val="hybridMultilevel"/>
    <w:tmpl w:val="16D2D66C"/>
    <w:lvl w:ilvl="0" w:tplc="5AACEB72">
      <w:start w:val="1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39675A"/>
    <w:multiLevelType w:val="hybridMultilevel"/>
    <w:tmpl w:val="6B3EA108"/>
    <w:lvl w:ilvl="0" w:tplc="47C236EC">
      <w:start w:val="1"/>
      <w:numFmt w:val="bullet"/>
      <w:lvlText w:val="‐"/>
      <w:lvlJc w:val="left"/>
      <w:pPr>
        <w:ind w:left="1004" w:hanging="360"/>
      </w:pPr>
      <w:rPr>
        <w:rFonts w:ascii="SimSun" w:eastAsia="SimSun" w:hAnsi="SimSun" w:hint="eastAsia"/>
        <w:b w:val="0"/>
        <w:i w:val="0"/>
        <w:sz w:val="16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4B954AEC"/>
    <w:multiLevelType w:val="hybridMultilevel"/>
    <w:tmpl w:val="F6DC1542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8C06F3"/>
    <w:multiLevelType w:val="hybridMultilevel"/>
    <w:tmpl w:val="933623C2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54E701E"/>
    <w:multiLevelType w:val="hybridMultilevel"/>
    <w:tmpl w:val="6666EDAC"/>
    <w:lvl w:ilvl="0" w:tplc="0415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B97445"/>
    <w:multiLevelType w:val="hybridMultilevel"/>
    <w:tmpl w:val="1ED884EC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AAE"/>
    <w:rsid w:val="00046A08"/>
    <w:rsid w:val="001B6B00"/>
    <w:rsid w:val="002208AF"/>
    <w:rsid w:val="00227A0E"/>
    <w:rsid w:val="002D5AAE"/>
    <w:rsid w:val="00450C0E"/>
    <w:rsid w:val="00471835"/>
    <w:rsid w:val="00544BD7"/>
    <w:rsid w:val="00553937"/>
    <w:rsid w:val="0056076D"/>
    <w:rsid w:val="005A7090"/>
    <w:rsid w:val="005F53C8"/>
    <w:rsid w:val="00673886"/>
    <w:rsid w:val="006C474C"/>
    <w:rsid w:val="006C78B5"/>
    <w:rsid w:val="006D06CE"/>
    <w:rsid w:val="006F7295"/>
    <w:rsid w:val="00730D4A"/>
    <w:rsid w:val="0078032A"/>
    <w:rsid w:val="007F1BC6"/>
    <w:rsid w:val="007F53E2"/>
    <w:rsid w:val="009201A2"/>
    <w:rsid w:val="00942FD5"/>
    <w:rsid w:val="009E0C91"/>
    <w:rsid w:val="00AF4626"/>
    <w:rsid w:val="00AF5159"/>
    <w:rsid w:val="00B80057"/>
    <w:rsid w:val="00C340B5"/>
    <w:rsid w:val="00D27F11"/>
    <w:rsid w:val="00D350F6"/>
    <w:rsid w:val="00D35540"/>
    <w:rsid w:val="00D74D55"/>
    <w:rsid w:val="00E37A8A"/>
    <w:rsid w:val="00E96557"/>
    <w:rsid w:val="00ED2594"/>
    <w:rsid w:val="00F83616"/>
    <w:rsid w:val="00FD7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5A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2D5AA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37A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5A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2D5AA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37A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eidg.gov.pl" TargetMode="External"/><Relationship Id="rId3" Type="http://schemas.openxmlformats.org/officeDocument/2006/relationships/styles" Target="styles.xml"/><Relationship Id="rId7" Type="http://schemas.openxmlformats.org/officeDocument/2006/relationships/hyperlink" Target="https://ems.ms.gov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D0F5E-ABCF-4FB1-AC0D-ACA957267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C1FECFD1</Template>
  <TotalTime>73</TotalTime>
  <Pages>3</Pages>
  <Words>1222</Words>
  <Characters>7334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8539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34</cp:revision>
  <dcterms:created xsi:type="dcterms:W3CDTF">2017-10-18T07:57:00Z</dcterms:created>
  <dcterms:modified xsi:type="dcterms:W3CDTF">2019-11-22T10:15:00Z</dcterms:modified>
</cp:coreProperties>
</file>